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4276D7" w14:textId="77777777" w:rsidR="00235762" w:rsidRDefault="00000000" w:rsidP="00FF4F16">
      <w:pPr>
        <w:pStyle w:val="TitlePage"/>
      </w:pPr>
      <w:sdt>
        <w:sdtPr>
          <w:rPr>
            <w:rFonts w:hint="cs"/>
            <w:cs/>
          </w:rPr>
          <w:id w:val="1867634120"/>
          <w:placeholder>
            <w:docPart w:val="FEACE03F000146DBB0DEFCBBE3739649"/>
          </w:placeholder>
          <w:showingPlcHdr/>
        </w:sdtPr>
        <w:sdtContent>
          <w:r w:rsidR="008909C4">
            <w:rPr>
              <w:rStyle w:val="PlaceholderText"/>
              <w:cs/>
            </w:rPr>
            <w:t>[</w:t>
          </w:r>
          <w:r w:rsidR="008909C4">
            <w:rPr>
              <w:rStyle w:val="PlaceholderText"/>
              <w:rFonts w:hint="cs"/>
              <w:cs/>
            </w:rPr>
            <w:t>ชื่อ</w:t>
          </w:r>
          <w:r w:rsidR="00EC1F2E">
            <w:rPr>
              <w:rStyle w:val="PlaceholderText"/>
              <w:rFonts w:hint="cs"/>
              <w:cs/>
            </w:rPr>
            <w:t>วิทยานิพนธ์</w:t>
          </w:r>
          <w:r w:rsidR="00221EA7">
            <w:rPr>
              <w:rStyle w:val="PlaceholderText"/>
              <w:rFonts w:hint="cs"/>
              <w:cs/>
            </w:rPr>
            <w:t xml:space="preserve"> พิมพ์ข้อความ</w:t>
          </w:r>
          <w:r w:rsidR="001B71A6">
            <w:rPr>
              <w:rStyle w:val="PlaceholderText"/>
              <w:rFonts w:hint="cs"/>
              <w:cs/>
            </w:rPr>
            <w:t>ให้</w:t>
          </w:r>
          <w:r w:rsidR="00235762">
            <w:rPr>
              <w:rStyle w:val="PlaceholderText"/>
              <w:rFonts w:hint="cs"/>
              <w:cs/>
            </w:rPr>
            <w:t xml:space="preserve">บรรทัดแรกยาวกว่าบรรทัดที่สอง </w:t>
          </w:r>
          <w:r w:rsidR="008909C4">
            <w:rPr>
              <w:rStyle w:val="PlaceholderText"/>
              <w:cs/>
            </w:rPr>
            <w:br/>
          </w:r>
          <w:r w:rsidR="00235762">
            <w:rPr>
              <w:rStyle w:val="PlaceholderText"/>
              <w:rFonts w:hint="cs"/>
              <w:cs/>
            </w:rPr>
            <w:t>บรรทัดที่สองยาวกว่าบรรทัดที่สาม</w:t>
          </w:r>
          <w:r w:rsidR="008909C4">
            <w:rPr>
              <w:rStyle w:val="PlaceholderText"/>
              <w:cs/>
            </w:rPr>
            <w:t>]</w:t>
          </w:r>
        </w:sdtContent>
      </w:sdt>
    </w:p>
    <w:p w14:paraId="4DD5F184" w14:textId="77777777" w:rsidR="001B71A6" w:rsidRDefault="001B71A6" w:rsidP="001B71A6">
      <w:pPr>
        <w:pStyle w:val="TitlePage"/>
      </w:pPr>
    </w:p>
    <w:p w14:paraId="239F45DF" w14:textId="77777777" w:rsidR="00580FC2" w:rsidRPr="00580FC2" w:rsidRDefault="00580FC2" w:rsidP="001B71A6">
      <w:pPr>
        <w:pStyle w:val="TitlePage"/>
      </w:pPr>
    </w:p>
    <w:p w14:paraId="30484B96" w14:textId="77777777" w:rsidR="001B71A6" w:rsidRPr="00A605B5" w:rsidRDefault="001B71A6" w:rsidP="001B71A6">
      <w:pPr>
        <w:pStyle w:val="TitlePage"/>
      </w:pPr>
    </w:p>
    <w:p w14:paraId="60888F95" w14:textId="77777777" w:rsidR="001B71A6" w:rsidRDefault="001B71A6" w:rsidP="001B71A6">
      <w:pPr>
        <w:pStyle w:val="TitlePage"/>
      </w:pPr>
    </w:p>
    <w:p w14:paraId="71F93C04" w14:textId="77777777" w:rsidR="001B71A6" w:rsidRPr="008909C4" w:rsidRDefault="001B71A6" w:rsidP="001B71A6">
      <w:pPr>
        <w:pStyle w:val="TitlePage"/>
      </w:pPr>
    </w:p>
    <w:p w14:paraId="01804D15" w14:textId="77777777" w:rsidR="001B71A6" w:rsidRDefault="001B71A6" w:rsidP="008B17A1">
      <w:pPr>
        <w:pStyle w:val="TitlePage"/>
        <w:tabs>
          <w:tab w:val="left" w:pos="6868"/>
        </w:tabs>
      </w:pPr>
    </w:p>
    <w:p w14:paraId="3219DA33" w14:textId="77777777" w:rsidR="001B71A6" w:rsidRDefault="001B71A6" w:rsidP="001B71A6">
      <w:pPr>
        <w:pStyle w:val="TitlePage"/>
      </w:pPr>
    </w:p>
    <w:p w14:paraId="24D49984" w14:textId="77777777" w:rsidR="001659DE" w:rsidRDefault="00000000" w:rsidP="001659DE">
      <w:pPr>
        <w:pStyle w:val="TitlePage"/>
        <w:rPr>
          <w:b w:val="0"/>
          <w:bCs w:val="0"/>
          <w:sz w:val="32"/>
          <w:szCs w:val="32"/>
        </w:rPr>
      </w:pPr>
      <w:sdt>
        <w:sdtPr>
          <w:id w:val="2518988"/>
          <w:placeholder>
            <w:docPart w:val="10866FDD55ED42EDBA44A0B82CB50DAD"/>
          </w:placeholder>
          <w:temporary/>
          <w:showingPlcHdr/>
        </w:sdtPr>
        <w:sdtContent>
          <w:r w:rsidR="001659DE">
            <w:rPr>
              <w:rStyle w:val="PlaceholderText"/>
              <w:cs/>
            </w:rPr>
            <w:t>[</w:t>
          </w:r>
          <w:r w:rsidR="001659DE">
            <w:rPr>
              <w:rStyle w:val="PlaceholderText"/>
              <w:rFonts w:hint="cs"/>
              <w:cs/>
            </w:rPr>
            <w:t>ชื่อ นามสกุล ไม่ต้องใส่คำนำหน้าชื่อ</w:t>
          </w:r>
          <w:r w:rsidR="001659DE">
            <w:rPr>
              <w:rStyle w:val="PlaceholderText"/>
              <w:cs/>
            </w:rPr>
            <w:t>]</w:t>
          </w:r>
        </w:sdtContent>
      </w:sdt>
    </w:p>
    <w:p w14:paraId="0B122AC5" w14:textId="77777777" w:rsidR="001B71A6" w:rsidRDefault="001B71A6" w:rsidP="001B71A6">
      <w:pPr>
        <w:pStyle w:val="TitlePage"/>
      </w:pPr>
    </w:p>
    <w:p w14:paraId="52FF802D" w14:textId="77777777" w:rsidR="00580FC2" w:rsidRDefault="00580FC2" w:rsidP="001B71A6">
      <w:pPr>
        <w:pStyle w:val="TitlePage"/>
      </w:pPr>
    </w:p>
    <w:p w14:paraId="2EE50DCF" w14:textId="77777777" w:rsidR="00BC42EC" w:rsidRDefault="00BC42EC" w:rsidP="00BC42EC">
      <w:pPr>
        <w:pStyle w:val="TitlePage"/>
        <w:rPr>
          <w:cs/>
        </w:rPr>
      </w:pPr>
    </w:p>
    <w:p w14:paraId="244F9D0F" w14:textId="77777777" w:rsidR="001B71A6" w:rsidRDefault="001B71A6" w:rsidP="001B71A6">
      <w:pPr>
        <w:pStyle w:val="TitlePage"/>
      </w:pPr>
    </w:p>
    <w:p w14:paraId="1D4920A4" w14:textId="77777777" w:rsidR="001B71A6" w:rsidRDefault="001B71A6" w:rsidP="001B71A6">
      <w:pPr>
        <w:pStyle w:val="TitlePage"/>
      </w:pPr>
    </w:p>
    <w:p w14:paraId="19760567" w14:textId="77777777" w:rsidR="001B71A6" w:rsidRDefault="001B71A6" w:rsidP="001B71A6">
      <w:pPr>
        <w:pStyle w:val="TitlePage"/>
      </w:pPr>
    </w:p>
    <w:p w14:paraId="5FBA0161" w14:textId="77777777" w:rsidR="00133D30" w:rsidRDefault="00133D30" w:rsidP="001B71A6">
      <w:pPr>
        <w:pStyle w:val="TitlePage"/>
      </w:pPr>
    </w:p>
    <w:p w14:paraId="7DD3D295" w14:textId="77777777" w:rsidR="005629B9" w:rsidRDefault="006E1D3D" w:rsidP="005629B9">
      <w:pPr>
        <w:pStyle w:val="TitlePage"/>
        <w:rPr>
          <w:b w:val="0"/>
          <w:bCs w:val="0"/>
          <w:sz w:val="32"/>
          <w:szCs w:val="32"/>
        </w:rPr>
      </w:pPr>
      <w:r w:rsidRPr="008D40C2">
        <w:rPr>
          <w:rFonts w:hint="cs"/>
          <w:cs/>
        </w:rPr>
        <w:t>วิทยานิพนธ์</w:t>
      </w:r>
      <w:r w:rsidR="005629B9">
        <w:rPr>
          <w:rFonts w:hint="cs"/>
          <w:cs/>
        </w:rPr>
        <w:t>นี้เป็นส่วนหนึ่งของการศึกษาตามหลักสูตร</w:t>
      </w:r>
    </w:p>
    <w:p w14:paraId="424290FF" w14:textId="77777777" w:rsidR="00F10168" w:rsidRDefault="00000000" w:rsidP="00F10168">
      <w:pPr>
        <w:pStyle w:val="TitlePage"/>
        <w:rPr>
          <w:b w:val="0"/>
          <w:bCs w:val="0"/>
          <w:sz w:val="32"/>
          <w:szCs w:val="32"/>
          <w:cs/>
        </w:rPr>
      </w:pPr>
      <w:sdt>
        <w:sdtPr>
          <w:rPr>
            <w:rFonts w:hint="cs"/>
            <w:cs/>
          </w:rPr>
          <w:id w:val="22848332"/>
          <w:placeholder>
            <w:docPart w:val="A9C302FD203446F3A35F0D3A928C5163"/>
          </w:placeholder>
          <w:temporary/>
          <w:showingPlcHdr/>
        </w:sdtPr>
        <w:sdtContent>
          <w:r w:rsidR="00691B36">
            <w:rPr>
              <w:rStyle w:val="PlaceholderText"/>
              <w:cs/>
            </w:rPr>
            <w:t>[</w:t>
          </w:r>
          <w:r w:rsidR="00691B36">
            <w:rPr>
              <w:rStyle w:val="PlaceholderText"/>
              <w:rFonts w:hint="cs"/>
              <w:cs/>
            </w:rPr>
            <w:t>ชื่อปริญญา</w:t>
          </w:r>
          <w:r w:rsidR="00691B36">
            <w:rPr>
              <w:rStyle w:val="PlaceholderText"/>
              <w:cs/>
            </w:rPr>
            <w:t>]</w:t>
          </w:r>
        </w:sdtContent>
      </w:sdt>
      <w:r w:rsidR="00691B36">
        <w:rPr>
          <w:rFonts w:hint="cs"/>
          <w:cs/>
        </w:rPr>
        <w:t xml:space="preserve"> </w:t>
      </w:r>
      <w:r w:rsidR="00F10168">
        <w:rPr>
          <w:rFonts w:hint="cs"/>
          <w:cs/>
        </w:rPr>
        <w:t>(</w:t>
      </w:r>
      <w:sdt>
        <w:sdtPr>
          <w:rPr>
            <w:rFonts w:hint="cs"/>
            <w:cs/>
          </w:rPr>
          <w:id w:val="11218498"/>
          <w:placeholder>
            <w:docPart w:val="12969C640F2F41C9A9EDADA724CBF6FC"/>
          </w:placeholder>
          <w:temporary/>
          <w:showingPlcHdr/>
        </w:sdtPr>
        <w:sdtEndPr>
          <w:rPr>
            <w:rFonts w:hint="default"/>
            <w:cs w:val="0"/>
          </w:rPr>
        </w:sdtEndPr>
        <w:sdtContent>
          <w:r w:rsidR="00F10168">
            <w:rPr>
              <w:rStyle w:val="PlaceholderText"/>
              <w:cs/>
            </w:rPr>
            <w:t>[</w:t>
          </w:r>
          <w:r w:rsidR="00F10168">
            <w:rPr>
              <w:rStyle w:val="PlaceholderText"/>
              <w:rFonts w:hint="cs"/>
              <w:cs/>
            </w:rPr>
            <w:t>สาขาวิชา ถ้ามี</w:t>
          </w:r>
          <w:r w:rsidR="00F10168">
            <w:rPr>
              <w:rStyle w:val="PlaceholderText"/>
              <w:cs/>
            </w:rPr>
            <w:t>]</w:t>
          </w:r>
        </w:sdtContent>
      </w:sdt>
      <w:r w:rsidR="00F10168">
        <w:rPr>
          <w:rFonts w:hint="cs"/>
          <w:cs/>
        </w:rPr>
        <w:t>)</w:t>
      </w:r>
    </w:p>
    <w:sdt>
      <w:sdtPr>
        <w:rPr>
          <w:cs/>
        </w:rPr>
        <w:id w:val="1847276"/>
        <w:placeholder>
          <w:docPart w:val="22D04057A9E04E29BA1334A18C242908"/>
        </w:placeholder>
        <w:temporary/>
        <w:showingPlcHdr/>
      </w:sdtPr>
      <w:sdtContent>
        <w:p w14:paraId="0EC14BA6" w14:textId="77777777" w:rsidR="00235762" w:rsidRDefault="005E665C" w:rsidP="001B71A6">
          <w:pPr>
            <w:pStyle w:val="TitlePage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ชื่อคณะ</w:t>
          </w:r>
          <w:r>
            <w:rPr>
              <w:rStyle w:val="PlaceholderText"/>
              <w:cs/>
            </w:rPr>
            <w:t>]</w:t>
          </w:r>
        </w:p>
      </w:sdtContent>
    </w:sdt>
    <w:sdt>
      <w:sdtPr>
        <w:rPr>
          <w:rFonts w:hint="cs"/>
          <w:color w:val="808080"/>
          <w:cs/>
        </w:rPr>
        <w:id w:val="20896319"/>
        <w:placeholder>
          <w:docPart w:val="0CA483A534BC4CEE8C3F459CD3478896"/>
        </w:placeholder>
        <w:temporary/>
      </w:sdtPr>
      <w:sdtEndPr>
        <w:rPr>
          <w:rFonts w:hint="default"/>
          <w:cs w:val="0"/>
        </w:rPr>
      </w:sdtEndPr>
      <w:sdtContent>
        <w:p w14:paraId="287FDDF2" w14:textId="77777777" w:rsidR="00235762" w:rsidRDefault="00235762" w:rsidP="001B71A6">
          <w:pPr>
            <w:pStyle w:val="TitlePage"/>
          </w:pPr>
          <w:r>
            <w:rPr>
              <w:rFonts w:hint="cs"/>
              <w:cs/>
            </w:rPr>
            <w:t>สถาบันบัณฑิตพัฒนบริหารศาสตร์</w:t>
          </w:r>
        </w:p>
      </w:sdtContent>
    </w:sdt>
    <w:sdt>
      <w:sdtPr>
        <w:rPr>
          <w:rFonts w:hint="cs"/>
          <w:cs/>
        </w:rPr>
        <w:id w:val="1803504690"/>
        <w:placeholder>
          <w:docPart w:val="3F0A95B1888E48138839637E1A8017AD"/>
        </w:placeholder>
        <w:temporary/>
        <w:showingPlcHdr/>
      </w:sdtPr>
      <w:sdtEndPr>
        <w:rPr>
          <w:rFonts w:hint="default"/>
          <w:cs w:val="0"/>
        </w:rPr>
      </w:sdtEndPr>
      <w:sdtContent>
        <w:p w14:paraId="4C72610F" w14:textId="77777777" w:rsidR="00B35993" w:rsidRDefault="00B35993" w:rsidP="00B35993">
          <w:pPr>
            <w:pStyle w:val="TitlePage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ปีการศึกษาที่จบ ใส่เฉพาะตัวเลข</w:t>
          </w:r>
          <w:r>
            <w:rPr>
              <w:rStyle w:val="PlaceholderText"/>
              <w:cs/>
            </w:rPr>
            <w:t>]</w:t>
          </w:r>
        </w:p>
      </w:sdtContent>
    </w:sdt>
    <w:p w14:paraId="5B02559D" w14:textId="77777777" w:rsidR="00E66B18" w:rsidRDefault="00E66B18" w:rsidP="00B35993">
      <w:pPr>
        <w:pStyle w:val="TitlePage"/>
        <w:rPr>
          <w:cs/>
        </w:rPr>
        <w:sectPr w:rsidR="00E66B18" w:rsidSect="00061A62">
          <w:headerReference w:type="default" r:id="rId8"/>
          <w:headerReference w:type="first" r:id="rId9"/>
          <w:pgSz w:w="11906" w:h="16838" w:code="9"/>
          <w:pgMar w:top="2880" w:right="1440" w:bottom="1440" w:left="2160" w:header="1440" w:footer="706" w:gutter="0"/>
          <w:pgNumType w:fmt="thaiLetters" w:start="1"/>
          <w:cols w:space="708"/>
          <w:titlePg/>
          <w:docGrid w:linePitch="435"/>
        </w:sectPr>
      </w:pPr>
    </w:p>
    <w:p w14:paraId="039B47B9" w14:textId="77777777" w:rsidR="00B35993" w:rsidRPr="000A4998" w:rsidRDefault="00000000" w:rsidP="00B35993">
      <w:pPr>
        <w:pStyle w:val="TitlePage"/>
        <w:rPr>
          <w:cs/>
        </w:rPr>
      </w:pPr>
      <w:sdt>
        <w:sdtPr>
          <w:id w:val="2519094"/>
          <w:placeholder>
            <w:docPart w:val="3D19D1C4474346DBAE56BC9C00B04667"/>
          </w:placeholder>
          <w:temporary/>
          <w:showingPlcHdr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ชื่อ</w:t>
          </w:r>
          <w:r w:rsidR="006E1D3D">
            <w:rPr>
              <w:rStyle w:val="PlaceholderText"/>
              <w:rFonts w:hint="cs"/>
              <w:cs/>
            </w:rPr>
            <w:t>วิทยานิพนธ์</w:t>
          </w:r>
          <w:r w:rsidR="00B35993">
            <w:rPr>
              <w:rStyle w:val="PlaceholderText"/>
              <w:rFonts w:hint="cs"/>
              <w:cs/>
            </w:rPr>
            <w:t xml:space="preserve"> พิมพ์ข้อความให้บรรทัดแรกยาวกว่าบรรทัดที่สอง</w:t>
          </w:r>
          <w:r w:rsidR="00B35993">
            <w:rPr>
              <w:rStyle w:val="PlaceholderText"/>
              <w:rFonts w:hint="cs"/>
              <w:cs/>
            </w:rPr>
            <w:br/>
            <w:t>บรรทัดที่สองยาวกว่าบรรทัดที่สาม</w:t>
          </w:r>
          <w:r w:rsidR="00B35993">
            <w:rPr>
              <w:rStyle w:val="PlaceholderText"/>
              <w:cs/>
            </w:rPr>
            <w:t>]</w:t>
          </w:r>
        </w:sdtContent>
      </w:sdt>
    </w:p>
    <w:p w14:paraId="771B35F5" w14:textId="77777777" w:rsidR="00B35993" w:rsidRPr="005E665C" w:rsidRDefault="00000000" w:rsidP="00B35993">
      <w:pPr>
        <w:pStyle w:val="TitlePage"/>
      </w:pPr>
      <w:sdt>
        <w:sdtPr>
          <w:id w:val="2519076"/>
          <w:placeholder>
            <w:docPart w:val="3A0C407D745443D89E91CDF488A4E332"/>
          </w:placeholder>
          <w:temporary/>
          <w:showingPlcHdr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ชื่อ นามสกุล ไม่ต้องใส่คำนำหน้าชื่อ</w:t>
          </w:r>
          <w:r w:rsidR="00B35993">
            <w:rPr>
              <w:rStyle w:val="PlaceholderText"/>
              <w:cs/>
            </w:rPr>
            <w:t>]</w:t>
          </w:r>
        </w:sdtContent>
      </w:sdt>
    </w:p>
    <w:p w14:paraId="69F1E938" w14:textId="77777777" w:rsidR="00B35993" w:rsidRDefault="00000000" w:rsidP="00B35993">
      <w:pPr>
        <w:pStyle w:val="TitlePage"/>
        <w:rPr>
          <w:color w:val="808080"/>
        </w:rPr>
      </w:pPr>
      <w:sdt>
        <w:sdtPr>
          <w:id w:val="2519072"/>
          <w:placeholder>
            <w:docPart w:val="746836974F78496F8C8E24AA77C594E6"/>
          </w:placeholder>
          <w:temporary/>
          <w:showingPlcHdr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ชื่อคณะ</w:t>
          </w:r>
          <w:r w:rsidR="00B35993">
            <w:rPr>
              <w:rStyle w:val="PlaceholderText"/>
              <w:cs/>
            </w:rPr>
            <w:t>]</w:t>
          </w:r>
        </w:sdtContent>
      </w:sdt>
    </w:p>
    <w:p w14:paraId="008CF4DF" w14:textId="77777777" w:rsidR="00B35993" w:rsidRPr="00163651" w:rsidRDefault="00B35993" w:rsidP="00B35993">
      <w:pPr>
        <w:pBdr>
          <w:bottom w:val="single" w:sz="6" w:space="1" w:color="auto"/>
        </w:pBdr>
        <w:rPr>
          <w:sz w:val="20"/>
          <w:szCs w:val="20"/>
        </w:rPr>
      </w:pPr>
    </w:p>
    <w:p w14:paraId="3A9AB53A" w14:textId="77777777" w:rsidR="00B35993" w:rsidRPr="00B35993" w:rsidRDefault="00B35993" w:rsidP="00B35993">
      <w:pPr>
        <w:tabs>
          <w:tab w:val="left" w:pos="5040"/>
        </w:tabs>
        <w:ind w:firstLine="720"/>
        <w:rPr>
          <w:sz w:val="40"/>
          <w:szCs w:val="40"/>
        </w:rPr>
      </w:pPr>
    </w:p>
    <w:p w14:paraId="5C273DF9" w14:textId="77777777" w:rsidR="00B35993" w:rsidRDefault="00000000" w:rsidP="001E1783">
      <w:pPr>
        <w:tabs>
          <w:tab w:val="left" w:pos="5580"/>
        </w:tabs>
        <w:ind w:right="-64" w:firstLine="180"/>
      </w:pPr>
      <w:sdt>
        <w:sdtPr>
          <w:id w:val="2519052"/>
          <w:placeholder>
            <w:docPart w:val="E8384033C3544762B428FACD7AEC21D4"/>
          </w:placeholder>
          <w:temporary/>
          <w:showingPlcHdr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ตำแหน่งทางวิชาการ</w:t>
          </w:r>
          <w:r w:rsidR="00B35993">
            <w:rPr>
              <w:rStyle w:val="PlaceholderText"/>
              <w:cs/>
            </w:rPr>
            <w:t>]</w:t>
          </w:r>
        </w:sdtContent>
      </w:sdt>
      <w:r w:rsidR="00B35993" w:rsidRPr="00380993">
        <w:rPr>
          <w:rFonts w:hint="cs"/>
          <w:u w:val="dotted"/>
          <w:cs/>
        </w:rPr>
        <w:tab/>
      </w:r>
      <w:r w:rsidR="00B35993">
        <w:rPr>
          <w:rFonts w:hint="cs"/>
          <w:cs/>
        </w:rPr>
        <w:t>อาจารย์ที่ปรึกษา</w:t>
      </w:r>
      <w:r w:rsidR="006E1D3D" w:rsidRPr="008D40C2">
        <w:rPr>
          <w:rFonts w:hint="cs"/>
          <w:cs/>
        </w:rPr>
        <w:t>วิทยานิพนธ์หลัก</w:t>
      </w:r>
    </w:p>
    <w:p w14:paraId="68815ED5" w14:textId="77777777" w:rsidR="00B35993" w:rsidRDefault="00B35993" w:rsidP="00B35993">
      <w:pPr>
        <w:tabs>
          <w:tab w:val="left" w:pos="5400"/>
        </w:tabs>
        <w:ind w:left="2610" w:right="2906"/>
        <w:jc w:val="center"/>
      </w:pPr>
      <w:r>
        <w:rPr>
          <w:rFonts w:hint="cs"/>
          <w:cs/>
        </w:rPr>
        <w:t>(</w:t>
      </w:r>
      <w:sdt>
        <w:sdtPr>
          <w:rPr>
            <w:rFonts w:hint="cs"/>
          </w:rPr>
          <w:id w:val="11218404"/>
          <w:placeholder>
            <w:docPart w:val="56D29665350F43D6986E54C8A9564DC7"/>
          </w:placeholder>
          <w:temporary/>
          <w:showingPlcHdr/>
          <w:text/>
        </w:sdtPr>
        <w:sdtContent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sdtContent>
      </w:sdt>
      <w:r>
        <w:rPr>
          <w:rFonts w:hint="cs"/>
          <w:cs/>
        </w:rPr>
        <w:t>)</w:t>
      </w:r>
    </w:p>
    <w:p w14:paraId="4620085D" w14:textId="77777777" w:rsidR="00B35993" w:rsidRPr="00163651" w:rsidRDefault="00B35993" w:rsidP="00B35993">
      <w:pPr>
        <w:tabs>
          <w:tab w:val="left" w:pos="5040"/>
        </w:tabs>
        <w:rPr>
          <w:sz w:val="20"/>
          <w:szCs w:val="20"/>
        </w:rPr>
      </w:pPr>
    </w:p>
    <w:p w14:paraId="55EDC2B5" w14:textId="77777777" w:rsidR="00B35993" w:rsidRDefault="00000000" w:rsidP="00B35993">
      <w:pPr>
        <w:tabs>
          <w:tab w:val="left" w:pos="5040"/>
        </w:tabs>
        <w:ind w:firstLine="720"/>
        <w:jc w:val="thaiDistribute"/>
      </w:pPr>
      <w:sdt>
        <w:sdtPr>
          <w:rPr>
            <w:rFonts w:hint="cs"/>
            <w:cs/>
          </w:rPr>
          <w:id w:val="20896321"/>
          <w:placeholder>
            <w:docPart w:val="9CB5F874FF4A45C4B3DA795C1241DD9B"/>
          </w:placeholder>
        </w:sdtPr>
        <w:sdtContent>
          <w:r w:rsidR="00B35993">
            <w:rPr>
              <w:rFonts w:hint="cs"/>
              <w:cs/>
            </w:rPr>
            <w:t>คณะกรรมการสอบ</w:t>
          </w:r>
          <w:r w:rsidR="006E1D3D" w:rsidRPr="008D40C2">
            <w:rPr>
              <w:rFonts w:hint="cs"/>
              <w:cs/>
            </w:rPr>
            <w:t>วิทยานิพนธ์</w:t>
          </w:r>
          <w:r w:rsidR="00B35993" w:rsidRPr="00B35993">
            <w:rPr>
              <w:rFonts w:hint="cs"/>
              <w:color w:val="7F7F7F" w:themeColor="text1" w:themeTint="80"/>
              <w:cs/>
            </w:rPr>
            <w:t xml:space="preserve"> </w:t>
          </w:r>
          <w:r w:rsidR="00B35993">
            <w:rPr>
              <w:rFonts w:hint="cs"/>
              <w:cs/>
            </w:rPr>
            <w:t>ได้พิจารณาแล้วเห็นสมควรอนุมัติให้เป็นส่วนหนึ่งของการศึกษาตามหลักสูตร</w:t>
          </w:r>
        </w:sdtContent>
      </w:sdt>
      <w:sdt>
        <w:sdtPr>
          <w:rPr>
            <w:rFonts w:hint="cs"/>
            <w:cs/>
          </w:rPr>
          <w:id w:val="11218376"/>
          <w:placeholder>
            <w:docPart w:val="292A58D9EDB540BFABC40A1509D75438"/>
          </w:placeholder>
          <w:temporary/>
          <w:showingPlcHdr/>
          <w:text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ชื่อปริญญา</w:t>
          </w:r>
          <w:r w:rsidR="00B35993">
            <w:rPr>
              <w:rStyle w:val="PlaceholderText"/>
              <w:cs/>
            </w:rPr>
            <w:t>]</w:t>
          </w:r>
        </w:sdtContent>
      </w:sdt>
      <w:r w:rsidR="00B35993">
        <w:rPr>
          <w:rFonts w:hint="cs"/>
          <w:cs/>
        </w:rPr>
        <w:t xml:space="preserve"> (</w:t>
      </w:r>
      <w:sdt>
        <w:sdtPr>
          <w:rPr>
            <w:rFonts w:hint="cs"/>
            <w:cs/>
          </w:rPr>
          <w:id w:val="11218409"/>
          <w:placeholder>
            <w:docPart w:val="7871F7693AF84B7DBFABEE55106C351D"/>
          </w:placeholder>
          <w:temporary/>
          <w:showingPlcHdr/>
          <w:text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สาขาวิชา ถ้ามี</w:t>
          </w:r>
          <w:r w:rsidR="00B35993">
            <w:rPr>
              <w:rStyle w:val="PlaceholderText"/>
              <w:cs/>
            </w:rPr>
            <w:t>]</w:t>
          </w:r>
        </w:sdtContent>
      </w:sdt>
      <w:r w:rsidR="00B35993">
        <w:rPr>
          <w:rFonts w:hint="cs"/>
          <w:cs/>
        </w:rPr>
        <w:t>)</w:t>
      </w:r>
    </w:p>
    <w:p w14:paraId="1D537B50" w14:textId="77777777" w:rsidR="00B35993" w:rsidRPr="00B35993" w:rsidRDefault="00B35993" w:rsidP="00B35993">
      <w:pPr>
        <w:tabs>
          <w:tab w:val="left" w:pos="5040"/>
        </w:tabs>
        <w:ind w:firstLine="720"/>
        <w:rPr>
          <w:sz w:val="40"/>
          <w:szCs w:val="40"/>
        </w:rPr>
      </w:pPr>
    </w:p>
    <w:p w14:paraId="26AE7292" w14:textId="77777777" w:rsidR="00B35993" w:rsidRDefault="00000000" w:rsidP="00B35993">
      <w:pPr>
        <w:tabs>
          <w:tab w:val="left" w:pos="6120"/>
        </w:tabs>
        <w:ind w:firstLine="360"/>
      </w:pPr>
      <w:sdt>
        <w:sdtPr>
          <w:rPr>
            <w:rFonts w:hint="cs"/>
          </w:rPr>
          <w:id w:val="11218401"/>
          <w:placeholder>
            <w:docPart w:val="E9DF7501E1294B5192903F39A35694B2"/>
          </w:placeholder>
          <w:temporary/>
          <w:showingPlcHdr/>
          <w:text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ตำแหน่งทางวิชาการ</w:t>
          </w:r>
          <w:r w:rsidR="00B35993">
            <w:rPr>
              <w:rStyle w:val="PlaceholderText"/>
              <w:cs/>
            </w:rPr>
            <w:t>]</w:t>
          </w:r>
        </w:sdtContent>
      </w:sdt>
      <w:r w:rsidR="00B35993">
        <w:rPr>
          <w:u w:val="dotted"/>
        </w:rPr>
        <w:tab/>
      </w:r>
      <w:sdt>
        <w:sdtPr>
          <w:rPr>
            <w:rFonts w:hint="cs"/>
            <w:cs/>
          </w:rPr>
          <w:id w:val="20896340"/>
          <w:placeholder>
            <w:docPart w:val="9CB5F874FF4A45C4B3DA795C1241DD9B"/>
          </w:placeholder>
          <w:temporary/>
        </w:sdtPr>
        <w:sdtEndPr>
          <w:rPr>
            <w:rFonts w:hint="default"/>
            <w:cs w:val="0"/>
          </w:rPr>
        </w:sdtEndPr>
        <w:sdtContent>
          <w:r w:rsidR="00B35993">
            <w:rPr>
              <w:rFonts w:hint="cs"/>
              <w:cs/>
            </w:rPr>
            <w:t>ประธานกรรมการ</w:t>
          </w:r>
        </w:sdtContent>
      </w:sdt>
    </w:p>
    <w:p w14:paraId="0D6E21F6" w14:textId="77777777" w:rsidR="00B35993" w:rsidRDefault="00B35993" w:rsidP="00B35993">
      <w:pPr>
        <w:ind w:left="2610" w:right="2186"/>
        <w:jc w:val="center"/>
      </w:pPr>
      <w:r>
        <w:rPr>
          <w:rFonts w:hint="cs"/>
          <w:cs/>
        </w:rPr>
        <w:t>(</w:t>
      </w:r>
      <w:sdt>
        <w:sdtPr>
          <w:rPr>
            <w:rFonts w:hint="cs"/>
          </w:rPr>
          <w:id w:val="11218402"/>
          <w:placeholder>
            <w:docPart w:val="6F9E524E0AA342BC8EB58FE17E424753"/>
          </w:placeholder>
          <w:temporary/>
          <w:showingPlcHdr/>
          <w:text/>
        </w:sdtPr>
        <w:sdtContent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sdtContent>
      </w:sdt>
      <w:r>
        <w:rPr>
          <w:rFonts w:hint="cs"/>
          <w:cs/>
        </w:rPr>
        <w:t>)</w:t>
      </w:r>
    </w:p>
    <w:p w14:paraId="55198274" w14:textId="77777777" w:rsidR="00B35993" w:rsidRPr="00B35993" w:rsidRDefault="00B35993" w:rsidP="00B35993">
      <w:pPr>
        <w:ind w:left="2610" w:right="2546"/>
        <w:jc w:val="center"/>
        <w:rPr>
          <w:sz w:val="40"/>
          <w:szCs w:val="40"/>
        </w:rPr>
      </w:pPr>
    </w:p>
    <w:p w14:paraId="4EAE7CCC" w14:textId="77777777" w:rsidR="00B35993" w:rsidRDefault="00000000" w:rsidP="00B35993">
      <w:pPr>
        <w:tabs>
          <w:tab w:val="left" w:pos="6120"/>
        </w:tabs>
        <w:ind w:firstLine="360"/>
      </w:pPr>
      <w:sdt>
        <w:sdtPr>
          <w:rPr>
            <w:rFonts w:hint="cs"/>
          </w:rPr>
          <w:id w:val="11218407"/>
          <w:placeholder>
            <w:docPart w:val="8B22DC9D5F9D4C60924D71338A784878"/>
          </w:placeholder>
          <w:temporary/>
          <w:showingPlcHdr/>
          <w:text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ตำแหน่งทางวิชาการ</w:t>
          </w:r>
          <w:r w:rsidR="00B35993">
            <w:rPr>
              <w:rStyle w:val="PlaceholderText"/>
              <w:cs/>
            </w:rPr>
            <w:t>]</w:t>
          </w:r>
        </w:sdtContent>
      </w:sdt>
      <w:r w:rsidR="00B35993">
        <w:rPr>
          <w:u w:val="dotted"/>
        </w:rPr>
        <w:tab/>
      </w:r>
      <w:sdt>
        <w:sdtPr>
          <w:rPr>
            <w:rFonts w:hint="cs"/>
            <w:cs/>
          </w:rPr>
          <w:id w:val="32322175"/>
          <w:placeholder>
            <w:docPart w:val="C937B78AA2C240C6954335E58377F2BB"/>
          </w:placeholder>
          <w:temporary/>
        </w:sdtPr>
        <w:sdtEndPr>
          <w:rPr>
            <w:rFonts w:hint="default"/>
            <w:cs w:val="0"/>
          </w:rPr>
        </w:sdtEndPr>
        <w:sdtContent>
          <w:r w:rsidR="00B35993">
            <w:rPr>
              <w:rFonts w:hint="cs"/>
              <w:cs/>
            </w:rPr>
            <w:t>กรรมการ</w:t>
          </w:r>
        </w:sdtContent>
      </w:sdt>
    </w:p>
    <w:p w14:paraId="16F68417" w14:textId="77777777" w:rsidR="00B35993" w:rsidRDefault="00B35993" w:rsidP="00B35993">
      <w:pPr>
        <w:ind w:left="2610" w:right="2186"/>
        <w:jc w:val="center"/>
      </w:pPr>
      <w:r>
        <w:rPr>
          <w:rFonts w:hint="cs"/>
          <w:cs/>
        </w:rPr>
        <w:t>(</w:t>
      </w:r>
      <w:sdt>
        <w:sdtPr>
          <w:rPr>
            <w:rFonts w:hint="cs"/>
          </w:rPr>
          <w:id w:val="11218405"/>
          <w:placeholder>
            <w:docPart w:val="45B556DBA3AD49938C97C0F700647263"/>
          </w:placeholder>
          <w:temporary/>
          <w:showingPlcHdr/>
          <w:text/>
        </w:sdtPr>
        <w:sdtContent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sdtContent>
      </w:sdt>
      <w:r>
        <w:rPr>
          <w:rFonts w:hint="cs"/>
          <w:cs/>
        </w:rPr>
        <w:t>)</w:t>
      </w:r>
    </w:p>
    <w:p w14:paraId="0A362201" w14:textId="77777777" w:rsidR="00B35993" w:rsidRPr="00B35993" w:rsidRDefault="00B35993" w:rsidP="00B35993">
      <w:pPr>
        <w:ind w:left="2610" w:right="2546"/>
        <w:jc w:val="center"/>
        <w:rPr>
          <w:sz w:val="40"/>
          <w:szCs w:val="40"/>
          <w:cs/>
        </w:rPr>
      </w:pPr>
    </w:p>
    <w:p w14:paraId="59C323F4" w14:textId="77777777" w:rsidR="00B35993" w:rsidRDefault="00000000" w:rsidP="00B35993">
      <w:pPr>
        <w:tabs>
          <w:tab w:val="left" w:pos="6120"/>
        </w:tabs>
        <w:ind w:firstLine="360"/>
      </w:pPr>
      <w:sdt>
        <w:sdtPr>
          <w:rPr>
            <w:rFonts w:hint="cs"/>
          </w:rPr>
          <w:id w:val="11218408"/>
          <w:placeholder>
            <w:docPart w:val="02C9A8AC692745F9968555867F883D99"/>
          </w:placeholder>
          <w:temporary/>
          <w:showingPlcHdr/>
          <w:text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ตำแหน่งทางวิชาการ</w:t>
          </w:r>
          <w:r w:rsidR="00B35993">
            <w:rPr>
              <w:rStyle w:val="PlaceholderText"/>
              <w:cs/>
            </w:rPr>
            <w:t>]</w:t>
          </w:r>
        </w:sdtContent>
      </w:sdt>
      <w:r w:rsidR="00B35993">
        <w:rPr>
          <w:u w:val="dotted"/>
        </w:rPr>
        <w:tab/>
      </w:r>
      <w:r w:rsidR="00B35993">
        <w:rPr>
          <w:rFonts w:hint="cs"/>
          <w:cs/>
        </w:rPr>
        <w:t>กรรมการ</w:t>
      </w:r>
    </w:p>
    <w:p w14:paraId="2E472C32" w14:textId="77777777" w:rsidR="00B35993" w:rsidRDefault="00B35993" w:rsidP="00B35993">
      <w:pPr>
        <w:ind w:left="2610" w:right="2186"/>
        <w:jc w:val="center"/>
      </w:pPr>
      <w:r>
        <w:rPr>
          <w:rFonts w:hint="cs"/>
          <w:cs/>
        </w:rPr>
        <w:t>(</w:t>
      </w:r>
      <w:sdt>
        <w:sdtPr>
          <w:rPr>
            <w:rFonts w:hint="cs"/>
          </w:rPr>
          <w:id w:val="11218406"/>
          <w:placeholder>
            <w:docPart w:val="AB0982D14A7A429EAD16E8C20C45646B"/>
          </w:placeholder>
          <w:temporary/>
          <w:showingPlcHdr/>
          <w:text/>
        </w:sdtPr>
        <w:sdtContent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sdtContent>
      </w:sdt>
      <w:r>
        <w:rPr>
          <w:rFonts w:hint="cs"/>
          <w:cs/>
        </w:rPr>
        <w:t>)</w:t>
      </w:r>
    </w:p>
    <w:p w14:paraId="7B774ADC" w14:textId="77777777" w:rsidR="00B35993" w:rsidRPr="00B35993" w:rsidRDefault="00B35993" w:rsidP="00B35993">
      <w:pPr>
        <w:ind w:left="2610" w:right="2546"/>
        <w:jc w:val="center"/>
        <w:rPr>
          <w:sz w:val="40"/>
          <w:szCs w:val="40"/>
        </w:rPr>
      </w:pPr>
    </w:p>
    <w:p w14:paraId="5F85A77F" w14:textId="77777777" w:rsidR="00633774" w:rsidRPr="00B35993" w:rsidRDefault="00633774" w:rsidP="00B36C1B">
      <w:pPr>
        <w:pStyle w:val="TitlePage"/>
      </w:pPr>
    </w:p>
    <w:p w14:paraId="25779359" w14:textId="77777777" w:rsidR="00235762" w:rsidRDefault="00235762" w:rsidP="00B36C1B">
      <w:pPr>
        <w:pStyle w:val="TitlePage"/>
        <w:rPr>
          <w:cs/>
        </w:rPr>
        <w:sectPr w:rsidR="00235762" w:rsidSect="00061A62">
          <w:pgSz w:w="11906" w:h="16838" w:code="9"/>
          <w:pgMar w:top="2880" w:right="1440" w:bottom="1440" w:left="2160" w:header="1440" w:footer="706" w:gutter="0"/>
          <w:pgNumType w:fmt="thaiLetters"/>
          <w:cols w:space="708"/>
          <w:titlePg/>
          <w:docGrid w:linePitch="435"/>
        </w:sectPr>
      </w:pPr>
    </w:p>
    <w:bookmarkStart w:id="0" w:name="_Toc385780548" w:displacedByCustomXml="next"/>
    <w:bookmarkStart w:id="1" w:name="_Toc395102499" w:displacedByCustomXml="next"/>
    <w:bookmarkStart w:id="2" w:name="_Toc390864765" w:displacedByCustomXml="next"/>
    <w:bookmarkStart w:id="3" w:name="_Toc389648404" w:displacedByCustomXml="next"/>
    <w:bookmarkStart w:id="4" w:name="_Toc386013424" w:displacedByCustomXml="next"/>
    <w:bookmarkStart w:id="5" w:name="_Toc386011516" w:displacedByCustomXml="next"/>
    <w:bookmarkStart w:id="6" w:name="_Toc485030610" w:displacedByCustomXml="next"/>
    <w:bookmarkStart w:id="7" w:name="_Toc485028922" w:displacedByCustomXml="next"/>
    <w:sdt>
      <w:sdtPr>
        <w:rPr>
          <w:rFonts w:hint="cs"/>
          <w:color w:val="808080"/>
          <w:cs/>
        </w:rPr>
        <w:id w:val="20896349"/>
        <w:placeholder>
          <w:docPart w:val="0CA483A534BC4CEE8C3F459CD3478896"/>
        </w:placeholder>
      </w:sdtPr>
      <w:sdtContent>
        <w:p w14:paraId="775C797F" w14:textId="77777777" w:rsidR="00FD6A4B" w:rsidRDefault="006273A3" w:rsidP="00C8178D">
          <w:pPr>
            <w:pStyle w:val="HEADINGS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60E6A221" wp14:editId="0AE6C11B">
                    <wp:simplePos x="0" y="0"/>
                    <wp:positionH relativeFrom="column">
                      <wp:posOffset>2159635</wp:posOffset>
                    </wp:positionH>
                    <wp:positionV relativeFrom="paragraph">
                      <wp:posOffset>6700216</wp:posOffset>
                    </wp:positionV>
                    <wp:extent cx="173355" cy="104775"/>
                    <wp:effectExtent l="0" t="0" r="17145" b="28575"/>
                    <wp:wrapNone/>
                    <wp:docPr id="30" name="Oval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73355" cy="10477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1F740DB3" id="Oval 30" o:spid="_x0000_s1026" style="position:absolute;margin-left:170.05pt;margin-top:527.6pt;width:13.65pt;height:8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" filled="f" strokecolor="red" strokeweight="1.5pt">
                    <v:stroke joinstyle="miter"/>
                  </v:oval>
                </w:pict>
              </mc:Fallback>
            </mc:AlternateContent>
          </w:r>
          <w:r w:rsidR="009F469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518AD89D" wp14:editId="56A4D487">
                    <wp:simplePos x="0" y="0"/>
                    <wp:positionH relativeFrom="column">
                      <wp:posOffset>1964452</wp:posOffset>
                    </wp:positionH>
                    <wp:positionV relativeFrom="paragraph">
                      <wp:posOffset>7792497</wp:posOffset>
                    </wp:positionV>
                    <wp:extent cx="1356527" cy="250748"/>
                    <wp:effectExtent l="0" t="0" r="15240" b="16510"/>
                    <wp:wrapNone/>
                    <wp:docPr id="31" name="Oval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6527" cy="250748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68FD24B1" id="Oval 31" o:spid="_x0000_s1026" style="position:absolute;margin-left:154.7pt;margin-top:613.6pt;width:106.8pt;height:19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" filled="f" strokecolor="red" strokeweight="1.5pt">
                    <v:stroke joinstyle="miter"/>
                  </v:oval>
                </w:pict>
              </mc:Fallback>
            </mc:AlternateContent>
          </w:r>
          <w:r w:rsidR="009F469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0C7A228D" wp14:editId="448C3717">
                    <wp:simplePos x="0" y="0"/>
                    <wp:positionH relativeFrom="column">
                      <wp:posOffset>3179928</wp:posOffset>
                    </wp:positionH>
                    <wp:positionV relativeFrom="paragraph">
                      <wp:posOffset>4920018</wp:posOffset>
                    </wp:positionV>
                    <wp:extent cx="307075" cy="279779"/>
                    <wp:effectExtent l="0" t="0" r="17145" b="25400"/>
                    <wp:wrapNone/>
                    <wp:docPr id="29" name="Oval 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07075" cy="279779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A98674" w14:textId="77777777" w:rsidR="002245E4" w:rsidRDefault="002245E4" w:rsidP="00813F8A">
                                <w:pPr>
                                  <w:jc w:val="center"/>
                                </w:pPr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0C7A228D" id="Oval 29" o:spid="_x0000_s1026" style="position:absolute;left:0;text-align:left;margin-left:250.4pt;margin-top:387.4pt;width:24.2pt;height:22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" filled="f" strokecolor="red" strokeweight="1.5pt">
                    <v:stroke joinstyle="miter"/>
                    <v:textbox>
                      <w:txbxContent>
                        <w:p w14:paraId="57A98674" w14:textId="77777777" w:rsidR="002245E4" w:rsidRDefault="002245E4" w:rsidP="00813F8A">
                          <w:pPr>
                            <w:jc w:val="center"/>
                          </w:pPr>
                          <w:r>
                            <w:t>0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  <w:r w:rsidR="00FD6A4B">
            <w:rPr>
              <w:rFonts w:hint="cs"/>
              <w:cs/>
            </w:rPr>
            <w:t>บทคัดย่อ</w:t>
          </w:r>
        </w:p>
        <w:bookmarkEnd w:id="0" w:displacedByCustomXml="next"/>
        <w:bookmarkEnd w:id="1" w:displacedByCustomXml="next"/>
        <w:bookmarkEnd w:id="2" w:displacedByCustomXml="next"/>
        <w:bookmarkEnd w:id="3" w:displacedByCustomXml="next"/>
        <w:bookmarkEnd w:id="4" w:displacedByCustomXml="next"/>
        <w:bookmarkEnd w:id="5" w:displacedByCustomXml="next"/>
      </w:sdtContent>
    </w:sdt>
    <w:bookmarkEnd w:id="6" w:displacedByCustomXml="prev"/>
    <w:bookmarkEnd w:id="7" w:displacedByCustomXml="prev"/>
    <w:p w14:paraId="31ADF7DF" w14:textId="77777777" w:rsidR="00D526A2" w:rsidRDefault="00000000" w:rsidP="00A473B8">
      <w:pPr>
        <w:tabs>
          <w:tab w:val="left" w:pos="2880"/>
        </w:tabs>
        <w:ind w:left="2880" w:hanging="2880"/>
      </w:pPr>
      <w:sdt>
        <w:sdtPr>
          <w:rPr>
            <w:rFonts w:hint="cs"/>
            <w:b/>
            <w:bCs/>
            <w:cs/>
          </w:rPr>
          <w:id w:val="20896322"/>
          <w:placeholder>
            <w:docPart w:val="0CA483A534BC4CEE8C3F459CD3478896"/>
          </w:placeholder>
          <w:temporary/>
        </w:sdtPr>
        <w:sdtEndPr>
          <w:rPr>
            <w:b w:val="0"/>
            <w:bCs w:val="0"/>
          </w:rPr>
        </w:sdtEndPr>
        <w:sdtContent>
          <w:r w:rsidR="00D166FF">
            <w:rPr>
              <w:rFonts w:hint="cs"/>
              <w:b/>
              <w:bCs/>
              <w:cs/>
            </w:rPr>
            <w:t>ชื่อ</w:t>
          </w:r>
          <w:r w:rsidR="006E1D3D" w:rsidRPr="003A7975">
            <w:rPr>
              <w:rFonts w:hint="cs"/>
              <w:b/>
              <w:bCs/>
              <w:cs/>
            </w:rPr>
            <w:t>วิทยานิพนธ์</w:t>
          </w:r>
        </w:sdtContent>
      </w:sdt>
      <w:r w:rsidR="00D072BA">
        <w:rPr>
          <w:rFonts w:hint="cs"/>
          <w:cs/>
        </w:rPr>
        <w:tab/>
      </w:r>
      <w:sdt>
        <w:sdtPr>
          <w:id w:val="21810246"/>
          <w:placeholder>
            <w:docPart w:val="ACD457EC3B5F46FE8B02FF4FE77C0D82"/>
          </w:placeholder>
          <w:temporary/>
          <w:showingPlcHdr/>
          <w:text/>
        </w:sdtPr>
        <w:sdtContent>
          <w:r w:rsidR="001D1CE0">
            <w:rPr>
              <w:rStyle w:val="PlaceholderText"/>
              <w:cs/>
            </w:rPr>
            <w:t>[</w:t>
          </w:r>
          <w:r w:rsidR="00986B43">
            <w:rPr>
              <w:rStyle w:val="PlaceholderText"/>
              <w:rFonts w:hint="cs"/>
              <w:cs/>
            </w:rPr>
            <w:t>ชื่อ</w:t>
          </w:r>
          <w:r w:rsidR="006E1D3D">
            <w:rPr>
              <w:rStyle w:val="PlaceholderText"/>
              <w:rFonts w:hint="cs"/>
              <w:cs/>
            </w:rPr>
            <w:t>วิทยานิพนธ์</w:t>
          </w:r>
          <w:r w:rsidR="001D1CE0">
            <w:rPr>
              <w:rStyle w:val="PlaceholderText"/>
              <w:cs/>
            </w:rPr>
            <w:t>]</w:t>
          </w:r>
        </w:sdtContent>
      </w:sdt>
    </w:p>
    <w:p w14:paraId="7A0AEDDD" w14:textId="77777777" w:rsidR="00D526A2" w:rsidRDefault="00000000" w:rsidP="00A473B8">
      <w:pPr>
        <w:tabs>
          <w:tab w:val="left" w:pos="2880"/>
        </w:tabs>
        <w:ind w:left="2880" w:hanging="2880"/>
      </w:pPr>
      <w:sdt>
        <w:sdtPr>
          <w:rPr>
            <w:rFonts w:hint="cs"/>
            <w:b/>
            <w:bCs/>
            <w:color w:val="808080"/>
            <w:cs/>
          </w:rPr>
          <w:id w:val="20896323"/>
          <w:placeholder>
            <w:docPart w:val="0CA483A534BC4CEE8C3F459CD3478896"/>
          </w:placeholder>
          <w:temporary/>
        </w:sdtPr>
        <w:sdtContent>
          <w:r w:rsidR="00D072BA" w:rsidRPr="00D072BA">
            <w:rPr>
              <w:rFonts w:hint="cs"/>
              <w:b/>
              <w:bCs/>
              <w:cs/>
            </w:rPr>
            <w:t>ชื่อผู้เขียน</w:t>
          </w:r>
        </w:sdtContent>
      </w:sdt>
      <w:r w:rsidR="00D072BA">
        <w:rPr>
          <w:rFonts w:hint="cs"/>
          <w:b/>
          <w:bCs/>
          <w:cs/>
        </w:rPr>
        <w:tab/>
      </w:r>
      <w:sdt>
        <w:sdtPr>
          <w:id w:val="4174275"/>
          <w:placeholder>
            <w:docPart w:val="AAE4B617D1D249C492FE2EFC604105BB"/>
          </w:placeholder>
          <w:temporary/>
          <w:showingPlcHdr/>
          <w:text/>
        </w:sdtPr>
        <w:sdtContent>
          <w:r w:rsidR="000717DB">
            <w:rPr>
              <w:rStyle w:val="PlaceholderText"/>
              <w:cs/>
            </w:rPr>
            <w:t>[</w:t>
          </w:r>
          <w:r w:rsidR="00930EFE">
            <w:rPr>
              <w:rStyle w:val="PlaceholderText"/>
              <w:rFonts w:hint="cs"/>
              <w:cs/>
            </w:rPr>
            <w:t>นาย/นาง/นางสาว</w:t>
          </w:r>
          <w:r w:rsidR="00630201" w:rsidRPr="00822D4B">
            <w:rPr>
              <w:rStyle w:val="PlaceholderText"/>
              <w:rFonts w:hint="cs"/>
              <w:cs/>
            </w:rPr>
            <w:t>ชื่อ</w:t>
          </w:r>
          <w:r w:rsidR="002D31A8">
            <w:rPr>
              <w:rStyle w:val="PlaceholderText"/>
              <w:rFonts w:hint="cs"/>
              <w:cs/>
            </w:rPr>
            <w:t xml:space="preserve"> นามสกุล</w:t>
          </w:r>
          <w:r w:rsidR="000717DB">
            <w:rPr>
              <w:rStyle w:val="PlaceholderText"/>
              <w:cs/>
            </w:rPr>
            <w:t>]</w:t>
          </w:r>
        </w:sdtContent>
      </w:sdt>
    </w:p>
    <w:p w14:paraId="10543EE9" w14:textId="77777777" w:rsidR="00D072BA" w:rsidRPr="00863765" w:rsidRDefault="00000000" w:rsidP="00A473B8">
      <w:pPr>
        <w:tabs>
          <w:tab w:val="left" w:pos="2880"/>
        </w:tabs>
        <w:ind w:left="2880" w:hanging="2880"/>
        <w:rPr>
          <w:b/>
          <w:bCs/>
          <w:cs/>
        </w:rPr>
      </w:pPr>
      <w:sdt>
        <w:sdtPr>
          <w:rPr>
            <w:rFonts w:hint="cs"/>
            <w:b/>
            <w:bCs/>
            <w:color w:val="808080"/>
            <w:cs/>
          </w:rPr>
          <w:id w:val="20896324"/>
          <w:placeholder>
            <w:docPart w:val="0CA483A534BC4CEE8C3F459CD3478896"/>
          </w:placeholder>
          <w:temporary/>
        </w:sdtPr>
        <w:sdtContent>
          <w:r w:rsidR="00D072BA" w:rsidRPr="00863765">
            <w:rPr>
              <w:rFonts w:hint="cs"/>
              <w:b/>
              <w:bCs/>
              <w:cs/>
            </w:rPr>
            <w:t>ชื่อปริญญา</w:t>
          </w:r>
        </w:sdtContent>
      </w:sdt>
      <w:r w:rsidR="00D072BA" w:rsidRPr="00863765">
        <w:rPr>
          <w:rFonts w:hint="cs"/>
          <w:b/>
          <w:bCs/>
          <w:cs/>
        </w:rPr>
        <w:tab/>
      </w:r>
      <w:sdt>
        <w:sdtPr>
          <w:rPr>
            <w:rFonts w:hint="cs"/>
            <w:cs/>
          </w:rPr>
          <w:id w:val="19867862"/>
          <w:placeholder>
            <w:docPart w:val="4007765EEEC44A1182628A8693997845"/>
          </w:placeholder>
          <w:temporary/>
          <w:showingPlcHdr/>
        </w:sdtPr>
        <w:sdtContent>
          <w:r w:rsidR="00157C92">
            <w:rPr>
              <w:rStyle w:val="PlaceholderText"/>
              <w:cs/>
            </w:rPr>
            <w:t>[</w:t>
          </w:r>
          <w:r w:rsidR="00157C92">
            <w:rPr>
              <w:rStyle w:val="PlaceholderText"/>
              <w:rFonts w:hint="cs"/>
              <w:cs/>
            </w:rPr>
            <w:t>ชื่อปริญญา</w:t>
          </w:r>
          <w:r w:rsidR="00157C92">
            <w:rPr>
              <w:rStyle w:val="PlaceholderText"/>
              <w:cs/>
            </w:rPr>
            <w:t>]</w:t>
          </w:r>
        </w:sdtContent>
      </w:sdt>
      <w:r w:rsidR="00960B5D">
        <w:rPr>
          <w:rFonts w:hint="cs"/>
          <w:cs/>
        </w:rPr>
        <w:t xml:space="preserve"> </w:t>
      </w:r>
      <w:r w:rsidR="00F10168">
        <w:rPr>
          <w:rFonts w:hint="cs"/>
          <w:cs/>
        </w:rPr>
        <w:t>(</w:t>
      </w:r>
      <w:sdt>
        <w:sdtPr>
          <w:id w:val="11218501"/>
          <w:placeholder>
            <w:docPart w:val="50ADF221F9D1476B9768C917CAF79A5E"/>
          </w:placeholder>
          <w:temporary/>
          <w:showingPlcHdr/>
          <w:text/>
        </w:sdtPr>
        <w:sdtContent>
          <w:r w:rsidR="00F10168">
            <w:rPr>
              <w:rStyle w:val="PlaceholderText"/>
              <w:cs/>
            </w:rPr>
            <w:t>[</w:t>
          </w:r>
          <w:r w:rsidR="00F10168">
            <w:rPr>
              <w:rStyle w:val="PlaceholderText"/>
              <w:rFonts w:hint="cs"/>
              <w:cs/>
            </w:rPr>
            <w:t>สาขาวิชา ถ้ามี</w:t>
          </w:r>
          <w:r w:rsidR="00F10168">
            <w:rPr>
              <w:rStyle w:val="PlaceholderText"/>
              <w:cs/>
            </w:rPr>
            <w:t>]</w:t>
          </w:r>
        </w:sdtContent>
      </w:sdt>
      <w:r w:rsidR="00F10168">
        <w:rPr>
          <w:rFonts w:hint="cs"/>
          <w:cs/>
        </w:rPr>
        <w:t>)</w:t>
      </w:r>
    </w:p>
    <w:p w14:paraId="0AFE1B6F" w14:textId="77777777" w:rsidR="00D072BA" w:rsidRPr="00863765" w:rsidRDefault="00000000" w:rsidP="00A473B8">
      <w:pPr>
        <w:tabs>
          <w:tab w:val="left" w:pos="2880"/>
        </w:tabs>
        <w:ind w:left="2880" w:hanging="2880"/>
        <w:rPr>
          <w:b/>
          <w:bCs/>
        </w:rPr>
      </w:pPr>
      <w:sdt>
        <w:sdtPr>
          <w:rPr>
            <w:rFonts w:hint="cs"/>
            <w:b/>
            <w:bCs/>
            <w:cs/>
          </w:rPr>
          <w:id w:val="20896325"/>
          <w:placeholder>
            <w:docPart w:val="0CA483A534BC4CEE8C3F459CD3478896"/>
          </w:placeholder>
          <w:temporary/>
        </w:sdtPr>
        <w:sdtContent>
          <w:r w:rsidR="00D072BA" w:rsidRPr="00863765">
            <w:rPr>
              <w:rFonts w:hint="cs"/>
              <w:b/>
              <w:bCs/>
              <w:cs/>
            </w:rPr>
            <w:t>ปีการศึกษา</w:t>
          </w:r>
        </w:sdtContent>
      </w:sdt>
      <w:r w:rsidR="00D072BA" w:rsidRPr="00863765">
        <w:rPr>
          <w:rFonts w:hint="cs"/>
          <w:b/>
          <w:bCs/>
          <w:cs/>
        </w:rPr>
        <w:tab/>
      </w:r>
      <w:sdt>
        <w:sdtPr>
          <w:id w:val="4174278"/>
          <w:placeholder>
            <w:docPart w:val="3D226D1B3AAD47E1BF777018AA2174BA"/>
          </w:placeholder>
          <w:temporary/>
          <w:showingPlcHdr/>
          <w:text/>
        </w:sdtPr>
        <w:sdtContent>
          <w:r w:rsidR="000717DB">
            <w:rPr>
              <w:rStyle w:val="PlaceholderText"/>
              <w:cs/>
            </w:rPr>
            <w:t>[</w:t>
          </w:r>
          <w:r w:rsidR="00630201" w:rsidRPr="00822D4B">
            <w:rPr>
              <w:rStyle w:val="PlaceholderText"/>
              <w:rFonts w:hint="cs"/>
              <w:cs/>
            </w:rPr>
            <w:t>ปีการศึกษา</w:t>
          </w:r>
          <w:r w:rsidR="00E37AFA">
            <w:rPr>
              <w:rStyle w:val="PlaceholderText"/>
              <w:rFonts w:hint="cs"/>
              <w:cs/>
            </w:rPr>
            <w:t>ที่จบ</w:t>
          </w:r>
          <w:r w:rsidR="00630201" w:rsidRPr="00822D4B">
            <w:rPr>
              <w:rStyle w:val="PlaceholderText"/>
              <w:rFonts w:hint="cs"/>
              <w:cs/>
            </w:rPr>
            <w:t>ใส่เฉพาะตัวเลข</w:t>
          </w:r>
          <w:r w:rsidR="000717DB">
            <w:rPr>
              <w:rStyle w:val="PlaceholderText"/>
              <w:cs/>
            </w:rPr>
            <w:t>]</w:t>
          </w:r>
        </w:sdtContent>
      </w:sdt>
    </w:p>
    <w:p w14:paraId="516F19EF" w14:textId="77777777" w:rsidR="004B74A8" w:rsidRDefault="004B74A8" w:rsidP="004B74A8">
      <w:pPr>
        <w:pBdr>
          <w:bottom w:val="single" w:sz="6" w:space="1" w:color="auto"/>
        </w:pBdr>
        <w:tabs>
          <w:tab w:val="left" w:pos="2160"/>
        </w:tabs>
      </w:pPr>
    </w:p>
    <w:p w14:paraId="2E42D0E6" w14:textId="77777777" w:rsidR="004B74A8" w:rsidRDefault="004B74A8" w:rsidP="004B74A8">
      <w:pPr>
        <w:tabs>
          <w:tab w:val="left" w:pos="2160"/>
        </w:tabs>
      </w:pPr>
    </w:p>
    <w:p w14:paraId="5454D0AF" w14:textId="77777777" w:rsidR="00630201" w:rsidRPr="00822D4B" w:rsidRDefault="00000000" w:rsidP="00630201">
      <w:pPr>
        <w:ind w:firstLine="720"/>
      </w:pPr>
      <w:sdt>
        <w:sdtPr>
          <w:id w:val="22488498"/>
          <w:placeholder>
            <w:docPart w:val="87844553E1DF4AE4B5636F66B90ADB04"/>
          </w:placeholder>
          <w:temporary/>
          <w:showingPlcHdr/>
          <w:text/>
        </w:sdtPr>
        <w:sdtContent>
          <w:r w:rsidR="000717DB">
            <w:rPr>
              <w:rStyle w:val="PlaceholderText"/>
              <w:cs/>
            </w:rPr>
            <w:t>[</w:t>
          </w:r>
          <w:r w:rsidR="00822D4B" w:rsidRPr="00822D4B">
            <w:rPr>
              <w:rStyle w:val="PlaceholderText"/>
              <w:rFonts w:hint="cs"/>
              <w:cs/>
            </w:rPr>
            <w:t>เริ่มพิมพ์ตรงนี้</w:t>
          </w:r>
          <w:r w:rsidR="004B27BF">
            <w:rPr>
              <w:rStyle w:val="PlaceholderText"/>
              <w:rFonts w:hint="cs"/>
              <w:cs/>
            </w:rPr>
            <w:t xml:space="preserve"> (ไม่เกิน 2 หน้า)</w:t>
          </w:r>
          <w:r w:rsidR="000717DB">
            <w:rPr>
              <w:rStyle w:val="PlaceholderText"/>
              <w:cs/>
            </w:rPr>
            <w:t>]</w:t>
          </w:r>
        </w:sdtContent>
      </w:sdt>
    </w:p>
    <w:p w14:paraId="54D6AE34" w14:textId="77777777" w:rsidR="005B470C" w:rsidRDefault="005B470C" w:rsidP="004B74A8">
      <w:pPr>
        <w:tabs>
          <w:tab w:val="left" w:pos="2160"/>
        </w:tabs>
      </w:pPr>
    </w:p>
    <w:p w14:paraId="4AE5D88E" w14:textId="77777777" w:rsidR="005B470C" w:rsidRDefault="00000000" w:rsidP="00D735EB">
      <w:pPr>
        <w:tabs>
          <w:tab w:val="left" w:pos="2160"/>
        </w:tabs>
        <w:ind w:firstLine="720"/>
        <w:jc w:val="thaiDistribute"/>
      </w:pPr>
      <w:sdt>
        <w:sdtPr>
          <w:id w:val="1694503061"/>
          <w:placeholder>
            <w:docPart w:val="BCD2944BF38D4ABEA2C1ACE59A59966A"/>
          </w:placeholder>
          <w:temporary/>
          <w:showingPlcHdr/>
          <w:text/>
        </w:sdtPr>
        <w:sdtContent>
          <w:r w:rsidR="005B470C">
            <w:rPr>
              <w:rStyle w:val="PlaceholderText"/>
              <w:cs/>
            </w:rPr>
            <w:t>[</w:t>
          </w:r>
          <w:r w:rsidR="005B470C">
            <w:rPr>
              <w:rStyle w:val="PlaceholderText"/>
              <w:rFonts w:hint="cs"/>
              <w:cs/>
            </w:rPr>
            <w:t>การตั้งค่าหน้ากระดาษ</w:t>
          </w:r>
          <w:r w:rsidR="00580E0A">
            <w:rPr>
              <w:rStyle w:val="PlaceholderText"/>
              <w:rFonts w:hint="cs"/>
              <w:cs/>
            </w:rPr>
            <w:t xml:space="preserve">ใน </w:t>
          </w:r>
          <w:r w:rsidR="00580E0A">
            <w:rPr>
              <w:rStyle w:val="PlaceholderText"/>
            </w:rPr>
            <w:t xml:space="preserve">Template </w:t>
          </w:r>
          <w:r w:rsidR="00580E0A">
            <w:rPr>
              <w:rStyle w:val="PlaceholderText"/>
              <w:rFonts w:hint="cs"/>
              <w:cs/>
            </w:rPr>
            <w:t>นี้</w:t>
          </w:r>
          <w:r w:rsidR="0016281B">
            <w:rPr>
              <w:rStyle w:val="PlaceholderText"/>
              <w:rFonts w:hint="cs"/>
              <w:cs/>
            </w:rPr>
            <w:t xml:space="preserve"> ตั้งค่าหัวกระดาษ 2 นิ้วเฉพาะหน้าปกและหน้าอนุมัติปริญญา ตั้งแต่</w:t>
          </w:r>
          <w:r w:rsidR="005B470C">
            <w:rPr>
              <w:rStyle w:val="PlaceholderText"/>
              <w:rFonts w:hint="cs"/>
              <w:cs/>
            </w:rPr>
            <w:t>หน้</w:t>
          </w:r>
          <w:r w:rsidR="003B5CEB">
            <w:rPr>
              <w:rStyle w:val="PlaceholderText"/>
              <w:rFonts w:hint="cs"/>
              <w:cs/>
            </w:rPr>
            <w:t>าบทคัดย่อถึงหน้าประวัติผู้เขียน</w:t>
          </w:r>
          <w:r w:rsidR="0085096C">
            <w:rPr>
              <w:rStyle w:val="PlaceholderText"/>
              <w:rFonts w:hint="cs"/>
              <w:cs/>
            </w:rPr>
            <w:t>ตั้งค่า</w:t>
          </w:r>
          <w:r w:rsidR="0016281B">
            <w:rPr>
              <w:rStyle w:val="PlaceholderText"/>
              <w:rFonts w:hint="cs"/>
              <w:cs/>
            </w:rPr>
            <w:t>หัวกระดาษ</w:t>
          </w:r>
          <w:r w:rsidR="00D753D4">
            <w:rPr>
              <w:rStyle w:val="PlaceholderText"/>
              <w:rFonts w:hint="cs"/>
              <w:cs/>
            </w:rPr>
            <w:t xml:space="preserve"> </w:t>
          </w:r>
          <w:r w:rsidR="0016281B">
            <w:rPr>
              <w:rStyle w:val="PlaceholderText"/>
              <w:rFonts w:hint="cs"/>
              <w:cs/>
            </w:rPr>
            <w:t>1.5 นิ้ว</w:t>
          </w:r>
          <w:r w:rsidR="00D753D4">
            <w:rPr>
              <w:rStyle w:val="PlaceholderText"/>
              <w:rFonts w:hint="cs"/>
              <w:cs/>
            </w:rPr>
            <w:t xml:space="preserve"> </w:t>
          </w:r>
          <w:r w:rsidR="00CE6323">
            <w:rPr>
              <w:rStyle w:val="PlaceholderText"/>
              <w:rFonts w:hint="cs"/>
              <w:cs/>
            </w:rPr>
            <w:t xml:space="preserve">เนื่องจากตั้งค่ารูปแบบโดยใช้ </w:t>
          </w:r>
          <w:r w:rsidR="00CE6323">
            <w:rPr>
              <w:rStyle w:val="PlaceholderText"/>
            </w:rPr>
            <w:t>Styles</w:t>
          </w:r>
          <w:r w:rsidR="00CE6323">
            <w:rPr>
              <w:rStyle w:val="PlaceholderText"/>
              <w:rFonts w:hint="cs"/>
              <w:cs/>
            </w:rPr>
            <w:t xml:space="preserve"> เพื่อความสะดวกในการเขียนและไม่ต้องตั้งค่าหน้ากระดาษหน้าที่ 2 ในทุกบท</w:t>
          </w:r>
          <w:r w:rsidR="005B470C">
            <w:rPr>
              <w:rStyle w:val="PlaceholderText"/>
              <w:cs/>
            </w:rPr>
            <w:t>]</w:t>
          </w:r>
        </w:sdtContent>
      </w:sdt>
    </w:p>
    <w:p w14:paraId="6EB1AD5A" w14:textId="77777777" w:rsidR="00630201" w:rsidRDefault="00630201" w:rsidP="004B74A8">
      <w:pPr>
        <w:tabs>
          <w:tab w:val="left" w:pos="2160"/>
        </w:tabs>
      </w:pPr>
    </w:p>
    <w:sdt>
      <w:sdtPr>
        <w:rPr>
          <w:b/>
          <w:bCs/>
          <w:color w:val="808080"/>
        </w:rPr>
        <w:id w:val="2085103482"/>
        <w:placeholder>
          <w:docPart w:val="AE2EDE22E80440CA9867188FEA59C09A"/>
        </w:placeholder>
        <w:showingPlcHdr/>
      </w:sdtPr>
      <w:sdtContent>
        <w:p w14:paraId="315459DF" w14:textId="77777777" w:rsidR="000D3015" w:rsidRDefault="000D3015" w:rsidP="000D3015">
          <w:pPr>
            <w:tabs>
              <w:tab w:val="right" w:pos="8280"/>
            </w:tabs>
            <w:jc w:val="center"/>
            <w:rPr>
              <w:rStyle w:val="PlaceholderText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="00F339CD"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 w:rsidR="00F339CD"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BC59F8">
            <w:rPr>
              <w:rStyle w:val="PlaceholderText"/>
              <w:rFonts w:hint="cs"/>
              <w:sz w:val="30"/>
              <w:szCs w:val="30"/>
              <w:cs/>
            </w:rPr>
            <w:t>การแบ่งแต่ละส่วน/บทที่ 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 w:rsidR="00F339CD"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 w:rsidR="00522BB1"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522A4C37" wp14:editId="3BBAB22C">
                <wp:extent cx="179647" cy="172994"/>
                <wp:effectExtent l="19050" t="0" r="0" b="0"/>
                <wp:docPr id="2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</w:p>
        <w:p w14:paraId="0C088360" w14:textId="77777777" w:rsidR="000D3015" w:rsidRDefault="000D3015" w:rsidP="000D3015">
          <w:pPr>
            <w:tabs>
              <w:tab w:val="right" w:pos="8280"/>
            </w:tabs>
            <w:jc w:val="center"/>
            <w:rPr>
              <w:rStyle w:val="PlaceholderText"/>
            </w:rPr>
          </w:pPr>
          <w:r>
            <w:rPr>
              <w:noProof/>
            </w:rPr>
            <w:drawing>
              <wp:inline distT="0" distB="0" distL="0" distR="0" wp14:anchorId="045213CF" wp14:editId="5BCEAD29">
                <wp:extent cx="1638067" cy="666444"/>
                <wp:effectExtent l="0" t="0" r="635" b="635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620"/>
                        <a:stretch/>
                      </pic:blipFill>
                      <pic:spPr bwMode="auto">
                        <a:xfrm>
                          <a:off x="0" y="0"/>
                          <a:ext cx="1647107" cy="670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cs/>
            </w:rPr>
            <w:t xml:space="preserve"> </w:t>
          </w:r>
        </w:p>
        <w:p w14:paraId="3DA4B8AA" w14:textId="77777777" w:rsidR="000D3015" w:rsidRPr="000D3015" w:rsidRDefault="000D3015" w:rsidP="000D3015">
          <w:pPr>
            <w:tabs>
              <w:tab w:val="right" w:pos="8280"/>
            </w:tabs>
            <w:jc w:val="center"/>
            <w:rPr>
              <w:rStyle w:val="PlaceholderText"/>
              <w:sz w:val="20"/>
              <w:szCs w:val="20"/>
            </w:rPr>
          </w:pPr>
        </w:p>
        <w:p w14:paraId="734D33D6" w14:textId="77777777" w:rsidR="000D3015" w:rsidRPr="000D3015" w:rsidRDefault="00A7458C" w:rsidP="000D3015">
          <w:pPr>
            <w:tabs>
              <w:tab w:val="right" w:pos="8280"/>
            </w:tabs>
            <w:jc w:val="center"/>
            <w:rPr>
              <w:color w:val="808080"/>
              <w:sz w:val="30"/>
              <w:szCs w:val="30"/>
            </w:rPr>
          </w:pP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แบ่งแต่ละส่วนไว้ </w:t>
          </w:r>
          <w:r w:rsidR="00F339CD">
            <w:rPr>
              <w:rStyle w:val="PlaceholderText"/>
              <w:rFonts w:hint="cs"/>
              <w:sz w:val="30"/>
              <w:szCs w:val="30"/>
              <w:cs/>
            </w:rPr>
            <w:t>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ท้ายของแต่ละส่วน/บทที่</w:t>
          </w:r>
          <w:r w:rsidR="00F339CD">
            <w:rPr>
              <w:rStyle w:val="PlaceholderText"/>
              <w:sz w:val="30"/>
              <w:szCs w:val="30"/>
              <w:cs/>
            </w:rPr>
            <w:br/>
          </w:r>
          <w:r w:rsidR="000D3015"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="000D3015" w:rsidRPr="000D3015">
            <w:rPr>
              <w:color w:val="808080"/>
              <w:sz w:val="30"/>
              <w:szCs w:val="30"/>
            </w:rPr>
            <w:t xml:space="preserve">Section Break </w:t>
          </w:r>
          <w:r w:rsidR="000D3015"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 w:rsidR="000D3015">
            <w:rPr>
              <w:color w:val="808080"/>
              <w:sz w:val="30"/>
              <w:szCs w:val="30"/>
              <w:cs/>
            </w:rPr>
            <w:br/>
          </w:r>
          <w:r w:rsidR="000D3015"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="000D3015" w:rsidRPr="000D3015">
            <w:rPr>
              <w:color w:val="808080"/>
              <w:sz w:val="30"/>
              <w:szCs w:val="30"/>
            </w:rPr>
            <w:t xml:space="preserve"> cursor </w:t>
          </w:r>
          <w:r w:rsidR="000D3015"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="000D3015" w:rsidRPr="000D3015">
            <w:rPr>
              <w:color w:val="808080"/>
              <w:sz w:val="30"/>
              <w:szCs w:val="30"/>
            </w:rPr>
            <w:t xml:space="preserve">&gt;&gt; </w:t>
          </w:r>
          <w:r w:rsidR="000D3015"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="000D3015" w:rsidRPr="000D3015">
            <w:rPr>
              <w:color w:val="808080"/>
              <w:sz w:val="30"/>
              <w:szCs w:val="30"/>
            </w:rPr>
            <w:t xml:space="preserve">Layout &gt;&gt; </w:t>
          </w:r>
          <w:r w:rsidR="000D3015"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="000D3015" w:rsidRPr="000D3015">
            <w:rPr>
              <w:color w:val="808080"/>
              <w:sz w:val="30"/>
              <w:szCs w:val="30"/>
            </w:rPr>
            <w:t>Breaks &gt;&gt;</w:t>
          </w:r>
          <w:r w:rsidR="000D3015"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="000D3015" w:rsidRPr="000D3015">
            <w:rPr>
              <w:color w:val="808080"/>
              <w:sz w:val="30"/>
              <w:szCs w:val="30"/>
            </w:rPr>
            <w:t>Next Page</w:t>
          </w:r>
          <w:r w:rsidR="000D3015" w:rsidRPr="00CA06D7">
            <w:rPr>
              <w:rStyle w:val="PlaceholderText"/>
              <w:cs/>
            </w:rPr>
            <w:t>]</w:t>
          </w:r>
        </w:p>
        <w:p w14:paraId="73CA9006" w14:textId="77777777" w:rsidR="000D3015" w:rsidRPr="00F339CD" w:rsidRDefault="000D3015" w:rsidP="00F339CD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>
            <w:rPr>
              <w:noProof/>
            </w:rPr>
            <w:drawing>
              <wp:inline distT="0" distB="0" distL="0" distR="0" wp14:anchorId="22D5EA3E" wp14:editId="03881907">
                <wp:extent cx="1316351" cy="1533525"/>
                <wp:effectExtent l="0" t="0" r="0" b="0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6351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3D043CFA" w14:textId="77777777" w:rsidR="00863765" w:rsidRDefault="00863765" w:rsidP="003E1970">
      <w:pPr>
        <w:pStyle w:val="CaptionFigure"/>
        <w:sectPr w:rsidR="00863765" w:rsidSect="00061A62">
          <w:pgSz w:w="11906" w:h="16838" w:code="9"/>
          <w:pgMar w:top="2160" w:right="1440" w:bottom="1440" w:left="2160" w:header="1440" w:footer="706" w:gutter="0"/>
          <w:pgNumType w:fmt="thaiLetters"/>
          <w:cols w:space="708"/>
          <w:titlePg/>
          <w:docGrid w:linePitch="435"/>
        </w:sectPr>
      </w:pPr>
    </w:p>
    <w:bookmarkStart w:id="8" w:name="_Toc395102500" w:displacedByCustomXml="next"/>
    <w:bookmarkStart w:id="9" w:name="_Toc390864766" w:displacedByCustomXml="next"/>
    <w:bookmarkStart w:id="10" w:name="_Toc389648405" w:displacedByCustomXml="next"/>
    <w:bookmarkStart w:id="11" w:name="_Toc386013425" w:displacedByCustomXml="next"/>
    <w:bookmarkStart w:id="12" w:name="_Toc386011517" w:displacedByCustomXml="next"/>
    <w:bookmarkStart w:id="13" w:name="_Toc485030611" w:displacedByCustomXml="next"/>
    <w:bookmarkStart w:id="14" w:name="_Toc485028923" w:displacedByCustomXml="next"/>
    <w:sdt>
      <w:sdtPr>
        <w:id w:val="20896373"/>
        <w:placeholder>
          <w:docPart w:val="0CA483A534BC4CEE8C3F459CD3478896"/>
        </w:placeholder>
      </w:sdtPr>
      <w:sdtContent>
        <w:p w14:paraId="66A413F7" w14:textId="77777777" w:rsidR="00863765" w:rsidRDefault="00863765" w:rsidP="00C8178D">
          <w:pPr>
            <w:pStyle w:val="HEADINGS"/>
          </w:pPr>
          <w:r>
            <w:t>ABSTRACT</w:t>
          </w:r>
        </w:p>
        <w:bookmarkEnd w:id="8" w:displacedByCustomXml="next"/>
        <w:bookmarkEnd w:id="9" w:displacedByCustomXml="next"/>
        <w:bookmarkEnd w:id="10" w:displacedByCustomXml="next"/>
        <w:bookmarkEnd w:id="11" w:displacedByCustomXml="next"/>
        <w:bookmarkEnd w:id="12" w:displacedByCustomXml="next"/>
      </w:sdtContent>
    </w:sdt>
    <w:bookmarkEnd w:id="13" w:displacedByCustomXml="prev"/>
    <w:bookmarkEnd w:id="14" w:displacedByCustomXml="prev"/>
    <w:p w14:paraId="3F9EE012" w14:textId="77777777" w:rsidR="00863765" w:rsidRPr="00863765" w:rsidRDefault="00000000" w:rsidP="00A473B8">
      <w:pPr>
        <w:tabs>
          <w:tab w:val="left" w:pos="2880"/>
        </w:tabs>
        <w:ind w:left="2880" w:hanging="2880"/>
        <w:rPr>
          <w:b/>
          <w:bCs/>
        </w:rPr>
      </w:pPr>
      <w:sdt>
        <w:sdtPr>
          <w:rPr>
            <w:b/>
            <w:bCs/>
          </w:rPr>
          <w:id w:val="20896327"/>
          <w:placeholder>
            <w:docPart w:val="0CA483A534BC4CEE8C3F459CD3478896"/>
          </w:placeholder>
        </w:sdtPr>
        <w:sdtContent>
          <w:r w:rsidR="00863765" w:rsidRPr="00863765">
            <w:rPr>
              <w:b/>
              <w:bCs/>
            </w:rPr>
            <w:t xml:space="preserve">Title of </w:t>
          </w:r>
          <w:r w:rsidR="006E1D3D" w:rsidRPr="003A7975">
            <w:rPr>
              <w:b/>
              <w:bCs/>
            </w:rPr>
            <w:t>Thesis</w:t>
          </w:r>
        </w:sdtContent>
      </w:sdt>
      <w:r w:rsidR="00863765" w:rsidRPr="00863765">
        <w:rPr>
          <w:b/>
          <w:bCs/>
        </w:rPr>
        <w:tab/>
      </w:r>
      <w:sdt>
        <w:sdtPr>
          <w:id w:val="4174264"/>
          <w:placeholder>
            <w:docPart w:val="22A17FE3E29F4A3A9448FD87B5330ED6"/>
          </w:placeholder>
          <w:temporary/>
          <w:showingPlcHdr/>
          <w:text/>
        </w:sdtPr>
        <w:sdtContent>
          <w:r w:rsidR="000717DB" w:rsidRPr="005415C3">
            <w:rPr>
              <w:rStyle w:val="PlaceholderText"/>
              <w:cs/>
            </w:rPr>
            <w:t>[</w:t>
          </w:r>
          <w:r w:rsidR="004B27BF" w:rsidRPr="005415C3">
            <w:rPr>
              <w:rStyle w:val="PlaceholderText"/>
            </w:rPr>
            <w:t xml:space="preserve">Title of </w:t>
          </w:r>
          <w:r w:rsidR="006E1D3D">
            <w:rPr>
              <w:rStyle w:val="PlaceholderText"/>
            </w:rPr>
            <w:t>Thesis</w:t>
          </w:r>
          <w:r w:rsidR="000717DB" w:rsidRPr="005415C3">
            <w:rPr>
              <w:rStyle w:val="PlaceholderText"/>
              <w:cs/>
            </w:rPr>
            <w:t>]</w:t>
          </w:r>
        </w:sdtContent>
      </w:sdt>
    </w:p>
    <w:p w14:paraId="4D06D73F" w14:textId="77777777" w:rsidR="00863765" w:rsidRPr="00863765" w:rsidRDefault="00000000" w:rsidP="00A473B8">
      <w:pPr>
        <w:tabs>
          <w:tab w:val="left" w:pos="2880"/>
        </w:tabs>
        <w:ind w:left="2880" w:hanging="2880"/>
        <w:rPr>
          <w:b/>
          <w:bCs/>
        </w:rPr>
      </w:pPr>
      <w:sdt>
        <w:sdtPr>
          <w:rPr>
            <w:b/>
            <w:bCs/>
            <w:color w:val="808080"/>
          </w:rPr>
          <w:id w:val="20896328"/>
          <w:placeholder>
            <w:docPart w:val="0CA483A534BC4CEE8C3F459CD3478896"/>
          </w:placeholder>
        </w:sdtPr>
        <w:sdtContent>
          <w:r w:rsidR="00863765" w:rsidRPr="00863765">
            <w:rPr>
              <w:b/>
              <w:bCs/>
            </w:rPr>
            <w:t>Author</w:t>
          </w:r>
        </w:sdtContent>
      </w:sdt>
      <w:r w:rsidR="00863765" w:rsidRPr="00863765">
        <w:rPr>
          <w:b/>
          <w:bCs/>
        </w:rPr>
        <w:tab/>
      </w:r>
      <w:sdt>
        <w:sdtPr>
          <w:id w:val="4174269"/>
          <w:placeholder>
            <w:docPart w:val="05A336DB40D145ADAB1123843C588561"/>
          </w:placeholder>
          <w:temporary/>
          <w:showingPlcHdr/>
          <w:text/>
        </w:sdtPr>
        <w:sdtContent>
          <w:r w:rsidR="000717DB">
            <w:rPr>
              <w:rStyle w:val="PlaceholderText"/>
              <w:cs/>
            </w:rPr>
            <w:t>[</w:t>
          </w:r>
          <w:r w:rsidR="004B27BF">
            <w:rPr>
              <w:rStyle w:val="PlaceholderText"/>
            </w:rPr>
            <w:t>Mr</w:t>
          </w:r>
          <w:r w:rsidR="004B27BF">
            <w:rPr>
              <w:rStyle w:val="PlaceholderText"/>
              <w:cs/>
            </w:rPr>
            <w:t>./</w:t>
          </w:r>
          <w:r w:rsidR="004B27BF">
            <w:rPr>
              <w:rStyle w:val="PlaceholderText"/>
            </w:rPr>
            <w:t>Mrs</w:t>
          </w:r>
          <w:r w:rsidR="004B27BF">
            <w:rPr>
              <w:rStyle w:val="PlaceholderText"/>
              <w:cs/>
            </w:rPr>
            <w:t>./</w:t>
          </w:r>
          <w:r w:rsidR="004B27BF">
            <w:rPr>
              <w:rStyle w:val="PlaceholderText"/>
            </w:rPr>
            <w:t>Miss Name</w:t>
          </w:r>
          <w:r w:rsidR="002D31A8">
            <w:rPr>
              <w:rStyle w:val="PlaceholderText"/>
              <w:rFonts w:hint="cs"/>
              <w:cs/>
            </w:rPr>
            <w:t xml:space="preserve"> </w:t>
          </w:r>
          <w:r w:rsidR="004B27BF">
            <w:rPr>
              <w:rStyle w:val="PlaceholderText"/>
            </w:rPr>
            <w:t>Surname</w:t>
          </w:r>
          <w:r w:rsidR="000717DB">
            <w:rPr>
              <w:rStyle w:val="PlaceholderText"/>
              <w:cs/>
            </w:rPr>
            <w:t>]</w:t>
          </w:r>
        </w:sdtContent>
      </w:sdt>
    </w:p>
    <w:p w14:paraId="1A7C7B62" w14:textId="77777777" w:rsidR="00863765" w:rsidRPr="00863765" w:rsidRDefault="00000000" w:rsidP="00A473B8">
      <w:pPr>
        <w:tabs>
          <w:tab w:val="left" w:pos="2880"/>
        </w:tabs>
        <w:ind w:left="2880" w:hanging="2880"/>
        <w:rPr>
          <w:b/>
          <w:bCs/>
        </w:rPr>
      </w:pPr>
      <w:sdt>
        <w:sdtPr>
          <w:rPr>
            <w:b/>
            <w:bCs/>
            <w:color w:val="808080"/>
          </w:rPr>
          <w:id w:val="20896329"/>
          <w:placeholder>
            <w:docPart w:val="0CA483A534BC4CEE8C3F459CD3478896"/>
          </w:placeholder>
        </w:sdtPr>
        <w:sdtContent>
          <w:r w:rsidR="00863765" w:rsidRPr="00863765">
            <w:rPr>
              <w:b/>
              <w:bCs/>
            </w:rPr>
            <w:t>Degree</w:t>
          </w:r>
        </w:sdtContent>
      </w:sdt>
      <w:r w:rsidR="00863765" w:rsidRPr="00863765">
        <w:rPr>
          <w:b/>
          <w:bCs/>
        </w:rPr>
        <w:tab/>
      </w:r>
      <w:sdt>
        <w:sdtPr>
          <w:id w:val="4174270"/>
          <w:placeholder>
            <w:docPart w:val="EC8A8A3F6CDB4C67A9B4319E9C9F11A7"/>
          </w:placeholder>
          <w:temporary/>
          <w:showingPlcHdr/>
          <w:text/>
        </w:sdtPr>
        <w:sdtContent>
          <w:r w:rsidR="000717DB">
            <w:rPr>
              <w:rStyle w:val="PlaceholderText"/>
              <w:cs/>
            </w:rPr>
            <w:t>[</w:t>
          </w:r>
          <w:r w:rsidR="004B27BF">
            <w:rPr>
              <w:rStyle w:val="PlaceholderText"/>
            </w:rPr>
            <w:t>Title of Degree</w:t>
          </w:r>
          <w:r w:rsidR="000717DB">
            <w:rPr>
              <w:rStyle w:val="PlaceholderText"/>
              <w:cs/>
            </w:rPr>
            <w:t>]</w:t>
          </w:r>
        </w:sdtContent>
      </w:sdt>
      <w:r w:rsidR="00F10168">
        <w:rPr>
          <w:cs/>
        </w:rPr>
        <w:t xml:space="preserve"> (</w:t>
      </w:r>
      <w:sdt>
        <w:sdtPr>
          <w:id w:val="11218516"/>
          <w:placeholder>
            <w:docPart w:val="A97D57CD75DD4673AB5E0E8FC2FB0CF2"/>
          </w:placeholder>
          <w:temporary/>
          <w:showingPlcHdr/>
          <w:text/>
        </w:sdtPr>
        <w:sdtContent>
          <w:r w:rsidR="00F10168">
            <w:rPr>
              <w:rStyle w:val="PlaceholderText"/>
              <w:cs/>
            </w:rPr>
            <w:t>[</w:t>
          </w:r>
          <w:r w:rsidR="00F10168">
            <w:rPr>
              <w:rStyle w:val="PlaceholderText"/>
            </w:rPr>
            <w:t>Program</w:t>
          </w:r>
          <w:r w:rsidR="00F10168">
            <w:rPr>
              <w:rStyle w:val="PlaceholderText"/>
              <w:cs/>
            </w:rPr>
            <w:t>]</w:t>
          </w:r>
        </w:sdtContent>
      </w:sdt>
      <w:r w:rsidR="00F10168">
        <w:rPr>
          <w:cs/>
        </w:rPr>
        <w:t>)</w:t>
      </w:r>
    </w:p>
    <w:p w14:paraId="34961CDE" w14:textId="77777777" w:rsidR="00863765" w:rsidRPr="00863765" w:rsidRDefault="00000000" w:rsidP="00A473B8">
      <w:pPr>
        <w:pBdr>
          <w:bottom w:val="single" w:sz="6" w:space="1" w:color="auto"/>
        </w:pBdr>
        <w:tabs>
          <w:tab w:val="left" w:pos="2880"/>
        </w:tabs>
        <w:ind w:left="2880" w:hanging="2880"/>
        <w:rPr>
          <w:b/>
          <w:bCs/>
        </w:rPr>
      </w:pPr>
      <w:sdt>
        <w:sdtPr>
          <w:rPr>
            <w:b/>
            <w:bCs/>
          </w:rPr>
          <w:id w:val="20896330"/>
          <w:placeholder>
            <w:docPart w:val="0CA483A534BC4CEE8C3F459CD3478896"/>
          </w:placeholder>
        </w:sdtPr>
        <w:sdtContent>
          <w:r w:rsidR="00863765" w:rsidRPr="00863765">
            <w:rPr>
              <w:b/>
              <w:bCs/>
            </w:rPr>
            <w:t>Year</w:t>
          </w:r>
        </w:sdtContent>
      </w:sdt>
      <w:r w:rsidR="00863765" w:rsidRPr="00863765">
        <w:rPr>
          <w:b/>
          <w:bCs/>
        </w:rPr>
        <w:tab/>
      </w:r>
      <w:sdt>
        <w:sdtPr>
          <w:id w:val="4174272"/>
          <w:placeholder>
            <w:docPart w:val="37673B29E1914797B32E1698EE79A75F"/>
          </w:placeholder>
          <w:temporary/>
          <w:showingPlcHdr/>
          <w:text/>
        </w:sdtPr>
        <w:sdtContent>
          <w:r w:rsidR="000717DB">
            <w:rPr>
              <w:rStyle w:val="PlaceholderText"/>
              <w:cs/>
            </w:rPr>
            <w:t>[</w:t>
          </w:r>
          <w:r w:rsidR="004B27BF">
            <w:rPr>
              <w:rStyle w:val="PlaceholderText"/>
            </w:rPr>
            <w:t>Academic Year</w:t>
          </w:r>
          <w:r w:rsidR="000717DB">
            <w:rPr>
              <w:rStyle w:val="PlaceholderText"/>
              <w:cs/>
            </w:rPr>
            <w:t>]</w:t>
          </w:r>
        </w:sdtContent>
      </w:sdt>
    </w:p>
    <w:p w14:paraId="7DDE4850" w14:textId="77777777" w:rsidR="00863765" w:rsidRDefault="00863765" w:rsidP="00863765">
      <w:pPr>
        <w:pBdr>
          <w:bottom w:val="single" w:sz="6" w:space="1" w:color="auto"/>
        </w:pBdr>
        <w:tabs>
          <w:tab w:val="left" w:pos="2160"/>
        </w:tabs>
        <w:ind w:left="2160" w:hanging="2160"/>
      </w:pPr>
    </w:p>
    <w:p w14:paraId="538912D5" w14:textId="77777777" w:rsidR="00863765" w:rsidRDefault="00863765" w:rsidP="00863765">
      <w:pPr>
        <w:tabs>
          <w:tab w:val="left" w:pos="2160"/>
        </w:tabs>
        <w:ind w:left="2160" w:hanging="2160"/>
      </w:pPr>
    </w:p>
    <w:p w14:paraId="4CA45343" w14:textId="77777777" w:rsidR="00630201" w:rsidRDefault="00000000" w:rsidP="00630201">
      <w:pPr>
        <w:ind w:firstLine="720"/>
      </w:pPr>
      <w:sdt>
        <w:sdtPr>
          <w:id w:val="22488500"/>
          <w:placeholder>
            <w:docPart w:val="E68E5E9174044A4FB378EEA0AF58B396"/>
          </w:placeholder>
          <w:temporary/>
          <w:showingPlcHdr/>
          <w:text/>
        </w:sdtPr>
        <w:sdtContent>
          <w:r w:rsidR="000717DB" w:rsidRPr="005415C3">
            <w:rPr>
              <w:rStyle w:val="PlaceholderText"/>
              <w:cs/>
            </w:rPr>
            <w:t>[</w:t>
          </w:r>
          <w:r w:rsidR="00894C16" w:rsidRPr="005415C3">
            <w:rPr>
              <w:rStyle w:val="PlaceholderText"/>
            </w:rPr>
            <w:t>Start here</w:t>
          </w:r>
          <w:r w:rsidR="000717DB" w:rsidRPr="005415C3">
            <w:rPr>
              <w:rStyle w:val="PlaceholderText"/>
              <w:cs/>
            </w:rPr>
            <w:t>]</w:t>
          </w:r>
        </w:sdtContent>
      </w:sdt>
    </w:p>
    <w:p w14:paraId="508772A5" w14:textId="77777777" w:rsidR="00B60EA7" w:rsidRDefault="00B60EA7" w:rsidP="00863765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-1874444508"/>
        <w:placeholder>
          <w:docPart w:val="CE74E670D4144D20BCE6723747F16C40"/>
        </w:placeholder>
        <w:showingPlcHdr/>
      </w:sdtPr>
      <w:sdtContent>
        <w:p w14:paraId="7745F157" w14:textId="77777777" w:rsidR="009F469F" w:rsidRDefault="009F469F" w:rsidP="009F469F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1734E67B" wp14:editId="637AB45A">
                <wp:extent cx="179647" cy="172994"/>
                <wp:effectExtent l="19050" t="0" r="0" b="0"/>
                <wp:docPr id="1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514888CC" w14:textId="77777777" w:rsidR="009F469F" w:rsidRDefault="009F469F" w:rsidP="00863765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-1963025315"/>
        <w:placeholder>
          <w:docPart w:val="D08FCFA482194905B700A69ABDE0BAE4"/>
        </w:placeholder>
        <w:showingPlcHdr/>
      </w:sdtPr>
      <w:sdtContent>
        <w:p w14:paraId="66B4CD0E" w14:textId="77777777" w:rsidR="00D551AB" w:rsidRDefault="00D551AB" w:rsidP="00D551AB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แบ่งแต่ละส่วนไว้ </w:t>
          </w:r>
          <w:r w:rsidR="009F469F">
            <w:rPr>
              <w:rStyle w:val="PlaceholderText"/>
              <w:rFonts w:hint="cs"/>
              <w:sz w:val="30"/>
              <w:szCs w:val="30"/>
              <w:cs/>
            </w:rPr>
            <w:t>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="009F469F"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="009F469F" w:rsidRPr="000D3015">
            <w:rPr>
              <w:color w:val="808080"/>
              <w:sz w:val="30"/>
              <w:szCs w:val="30"/>
            </w:rPr>
            <w:t xml:space="preserve">Section Break </w:t>
          </w:r>
          <w:r w:rsidR="009F469F"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 w:rsidR="009F469F">
            <w:rPr>
              <w:color w:val="808080"/>
              <w:sz w:val="30"/>
              <w:szCs w:val="30"/>
              <w:cs/>
            </w:rPr>
            <w:br/>
          </w:r>
          <w:r w:rsidR="009F469F"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="009F469F" w:rsidRPr="000D3015">
            <w:rPr>
              <w:color w:val="808080"/>
              <w:sz w:val="30"/>
              <w:szCs w:val="30"/>
            </w:rPr>
            <w:t xml:space="preserve"> cursor </w:t>
          </w:r>
          <w:r w:rsidR="009F469F"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="009F469F" w:rsidRPr="000D3015">
            <w:rPr>
              <w:color w:val="808080"/>
              <w:sz w:val="30"/>
              <w:szCs w:val="30"/>
            </w:rPr>
            <w:t xml:space="preserve">&gt;&gt; </w:t>
          </w:r>
          <w:r w:rsidR="009F469F"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="009F469F" w:rsidRPr="000D3015">
            <w:rPr>
              <w:color w:val="808080"/>
              <w:sz w:val="30"/>
              <w:szCs w:val="30"/>
            </w:rPr>
            <w:t xml:space="preserve">Layout &gt;&gt; </w:t>
          </w:r>
          <w:r w:rsidR="009F469F"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="009F469F" w:rsidRPr="000D3015">
            <w:rPr>
              <w:color w:val="808080"/>
              <w:sz w:val="30"/>
              <w:szCs w:val="30"/>
            </w:rPr>
            <w:t>Breaks &gt;&gt;</w:t>
          </w:r>
          <w:r w:rsidR="009F469F"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="009F469F"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412B6ED9" w14:textId="77777777" w:rsidR="00D551AB" w:rsidRDefault="00D551AB" w:rsidP="00863765">
      <w:pPr>
        <w:tabs>
          <w:tab w:val="left" w:pos="2160"/>
        </w:tabs>
        <w:ind w:left="2160" w:hanging="2160"/>
      </w:pPr>
    </w:p>
    <w:p w14:paraId="3A484FBA" w14:textId="77777777" w:rsidR="004A5696" w:rsidRDefault="004A5696" w:rsidP="00863765">
      <w:pPr>
        <w:tabs>
          <w:tab w:val="left" w:pos="2160"/>
        </w:tabs>
        <w:ind w:left="2160" w:hanging="2160"/>
      </w:pPr>
    </w:p>
    <w:p w14:paraId="032764B2" w14:textId="77777777" w:rsidR="004A5696" w:rsidRDefault="004A5696" w:rsidP="00863765">
      <w:pPr>
        <w:tabs>
          <w:tab w:val="left" w:pos="2160"/>
        </w:tabs>
        <w:ind w:left="2160" w:hanging="2160"/>
        <w:rPr>
          <w:cs/>
        </w:rPr>
        <w:sectPr w:rsidR="004A5696" w:rsidSect="00061A62">
          <w:pgSz w:w="11906" w:h="16838" w:code="9"/>
          <w:pgMar w:top="2160" w:right="1440" w:bottom="1440" w:left="2160" w:header="1440" w:footer="706" w:gutter="0"/>
          <w:pgNumType w:fmt="thaiLetters"/>
          <w:cols w:space="708"/>
          <w:titlePg/>
          <w:docGrid w:linePitch="435"/>
        </w:sectPr>
      </w:pPr>
    </w:p>
    <w:bookmarkStart w:id="15" w:name="_Toc395102501" w:displacedByCustomXml="next"/>
    <w:bookmarkStart w:id="16" w:name="_Toc390864767" w:displacedByCustomXml="next"/>
    <w:bookmarkStart w:id="17" w:name="_Toc389648406" w:displacedByCustomXml="next"/>
    <w:bookmarkStart w:id="18" w:name="_Toc386013426" w:displacedByCustomXml="next"/>
    <w:bookmarkStart w:id="19" w:name="_Toc386011518" w:displacedByCustomXml="next"/>
    <w:bookmarkStart w:id="20" w:name="_Toc485030612" w:displacedByCustomXml="next"/>
    <w:bookmarkStart w:id="21" w:name="_Toc485028924" w:displacedByCustomXml="next"/>
    <w:sdt>
      <w:sdtPr>
        <w:rPr>
          <w:rFonts w:hint="cs"/>
          <w:color w:val="808080"/>
          <w:cs/>
        </w:rPr>
        <w:id w:val="20896374"/>
        <w:placeholder>
          <w:docPart w:val="0CA483A534BC4CEE8C3F459CD3478896"/>
        </w:placeholder>
        <w:temporary/>
      </w:sdtPr>
      <w:sdtEndPr>
        <w:rPr>
          <w:rFonts w:hint="default"/>
          <w:cs w:val="0"/>
        </w:rPr>
      </w:sdtEndPr>
      <w:sdtContent>
        <w:p w14:paraId="194EB724" w14:textId="77777777" w:rsidR="00863765" w:rsidRDefault="00863765" w:rsidP="00C8178D">
          <w:pPr>
            <w:pStyle w:val="HEADINGS"/>
          </w:pPr>
          <w:r>
            <w:rPr>
              <w:rFonts w:hint="cs"/>
              <w:cs/>
            </w:rPr>
            <w:t>กิตติกรรมประกาศ</w:t>
          </w:r>
        </w:p>
        <w:bookmarkEnd w:id="15" w:displacedByCustomXml="next"/>
        <w:bookmarkEnd w:id="16" w:displacedByCustomXml="next"/>
        <w:bookmarkEnd w:id="17" w:displacedByCustomXml="next"/>
        <w:bookmarkEnd w:id="18" w:displacedByCustomXml="next"/>
        <w:bookmarkEnd w:id="19" w:displacedByCustomXml="next"/>
      </w:sdtContent>
    </w:sdt>
    <w:bookmarkEnd w:id="20" w:displacedByCustomXml="prev"/>
    <w:bookmarkEnd w:id="21" w:displacedByCustomXml="prev"/>
    <w:sdt>
      <w:sdtPr>
        <w:rPr>
          <w:rFonts w:hint="cs"/>
          <w:cs/>
        </w:rPr>
        <w:id w:val="4174261"/>
        <w:placeholder>
          <w:docPart w:val="E50E0DD460B643A7AC3652D4DAAA43DA"/>
        </w:placeholder>
        <w:temporary/>
        <w:showingPlcHdr/>
        <w:text/>
      </w:sdtPr>
      <w:sdtContent>
        <w:p w14:paraId="7BD49593" w14:textId="77777777" w:rsidR="00863765" w:rsidRDefault="000717DB" w:rsidP="00630201">
          <w:pPr>
            <w:ind w:firstLine="720"/>
          </w:pPr>
          <w:r>
            <w:rPr>
              <w:rStyle w:val="PlaceholderText"/>
              <w:cs/>
            </w:rPr>
            <w:t>[</w:t>
          </w:r>
          <w:r w:rsidR="00630201">
            <w:rPr>
              <w:rStyle w:val="PlaceholderText"/>
              <w:rFonts w:hint="cs"/>
              <w:cs/>
            </w:rPr>
            <w:t>เริ่มพิมพ์ตรงนี้</w:t>
          </w:r>
          <w:r w:rsidR="004B27BF">
            <w:rPr>
              <w:rStyle w:val="PlaceholderText"/>
              <w:rFonts w:hint="cs"/>
              <w:cs/>
            </w:rPr>
            <w:t xml:space="preserve"> (ไม่เกิน 1 หน้า</w:t>
          </w:r>
          <w:r w:rsidR="003E1970">
            <w:rPr>
              <w:rStyle w:val="PlaceholderText"/>
            </w:rPr>
            <w:t>)</w:t>
          </w:r>
          <w:r>
            <w:rPr>
              <w:rStyle w:val="PlaceholderText"/>
              <w:cs/>
            </w:rPr>
            <w:t>]</w:t>
          </w:r>
        </w:p>
      </w:sdtContent>
    </w:sdt>
    <w:sdt>
      <w:sdtPr>
        <w:id w:val="22488508"/>
        <w:placeholder>
          <w:docPart w:val="E90F7F2BE05C4F6FAB24BD8E06E6E2EE"/>
        </w:placeholder>
        <w:temporary/>
        <w:showingPlcHdr/>
        <w:text/>
      </w:sdtPr>
      <w:sdtContent>
        <w:p w14:paraId="257B33C5" w14:textId="77777777" w:rsidR="00863765" w:rsidRDefault="000717DB" w:rsidP="00863765">
          <w:pPr>
            <w:spacing w:before="720"/>
            <w:ind w:left="4320"/>
            <w:jc w:val="center"/>
          </w:pPr>
          <w:r>
            <w:rPr>
              <w:rStyle w:val="PlaceholderText"/>
              <w:cs/>
            </w:rPr>
            <w:t>[</w:t>
          </w:r>
          <w:r w:rsidR="00294141">
            <w:rPr>
              <w:rStyle w:val="PlaceholderText"/>
              <w:rFonts w:hint="cs"/>
              <w:cs/>
            </w:rPr>
            <w:t>ชื่อ</w:t>
          </w:r>
          <w:r w:rsidR="00E37AFA">
            <w:rPr>
              <w:rStyle w:val="PlaceholderText"/>
              <w:rFonts w:hint="cs"/>
              <w:cs/>
            </w:rPr>
            <w:t xml:space="preserve"> </w:t>
          </w:r>
          <w:r w:rsidR="00294141">
            <w:rPr>
              <w:rStyle w:val="PlaceholderText"/>
              <w:rFonts w:hint="cs"/>
              <w:cs/>
            </w:rPr>
            <w:t>นามสกุล</w:t>
          </w:r>
          <w:r>
            <w:rPr>
              <w:rStyle w:val="PlaceholderText"/>
              <w:cs/>
            </w:rPr>
            <w:t>]</w:t>
          </w:r>
        </w:p>
      </w:sdtContent>
    </w:sdt>
    <w:sdt>
      <w:sdtPr>
        <w:id w:val="2519135"/>
        <w:placeholder>
          <w:docPart w:val="9E587BFA8ADA4D66B9114879A0124E23"/>
        </w:placeholder>
        <w:temporary/>
        <w:showingPlcHdr/>
      </w:sdtPr>
      <w:sdtContent>
        <w:p w14:paraId="027DE0B7" w14:textId="77777777" w:rsidR="003231F9" w:rsidRDefault="003231F9" w:rsidP="003231F9">
          <w:pPr>
            <w:ind w:left="4320"/>
            <w:jc w:val="center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เดือน ปี</w:t>
          </w:r>
          <w:r w:rsidR="002708C9">
            <w:rPr>
              <w:rStyle w:val="PlaceholderText"/>
              <w:rFonts w:hint="cs"/>
              <w:cs/>
            </w:rPr>
            <w:t>ที่เขียน</w:t>
          </w:r>
          <w:r>
            <w:rPr>
              <w:rStyle w:val="PlaceholderText"/>
              <w:cs/>
            </w:rPr>
            <w:t>]</w:t>
          </w:r>
        </w:p>
      </w:sdtContent>
    </w:sdt>
    <w:p w14:paraId="32227F48" w14:textId="77777777" w:rsidR="00016617" w:rsidRDefault="00016617" w:rsidP="000D77F1"/>
    <w:p w14:paraId="7079CCD7" w14:textId="77777777" w:rsidR="00B60EA7" w:rsidRDefault="00B60EA7" w:rsidP="000D77F1"/>
    <w:p w14:paraId="0BB4433A" w14:textId="77777777" w:rsidR="00B60EA7" w:rsidRDefault="00B60EA7" w:rsidP="000D77F1"/>
    <w:sdt>
      <w:sdtPr>
        <w:rPr>
          <w:b/>
          <w:bCs/>
          <w:color w:val="808080"/>
        </w:rPr>
        <w:id w:val="-1661458509"/>
        <w:placeholder>
          <w:docPart w:val="FDA82C66E930488ABB43620C7AC47F91"/>
        </w:placeholder>
        <w:showingPlcHdr/>
      </w:sdtPr>
      <w:sdtContent>
        <w:p w14:paraId="1D83C9EF" w14:textId="77777777" w:rsidR="009F469F" w:rsidRDefault="009F469F" w:rsidP="009F469F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7565DF52" wp14:editId="60354BF1">
                <wp:extent cx="179647" cy="172994"/>
                <wp:effectExtent l="19050" t="0" r="0" b="0"/>
                <wp:docPr id="2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63E6A2B3" w14:textId="77777777" w:rsidR="009F469F" w:rsidRDefault="009F469F" w:rsidP="009F469F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1012882780"/>
        <w:placeholder>
          <w:docPart w:val="A855B2CE6EF049F7A34C56BBBB2192F0"/>
        </w:placeholder>
        <w:showingPlcHdr/>
      </w:sdtPr>
      <w:sdtContent>
        <w:p w14:paraId="21FC94CE" w14:textId="77777777" w:rsidR="00D551AB" w:rsidRPr="00D551AB" w:rsidRDefault="009F469F" w:rsidP="009F469F">
          <w:pPr>
            <w:jc w:val="center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71E56C43" w14:textId="77777777" w:rsidR="000D77F1" w:rsidRDefault="000D77F1" w:rsidP="000D77F1"/>
    <w:p w14:paraId="097746D8" w14:textId="77777777" w:rsidR="0063195A" w:rsidRPr="00753F98" w:rsidRDefault="0063195A" w:rsidP="0063195A">
      <w:pPr>
        <w:rPr>
          <w:cs/>
        </w:rPr>
        <w:sectPr w:rsidR="0063195A" w:rsidRPr="00753F98" w:rsidSect="00061A62">
          <w:pgSz w:w="11906" w:h="16838" w:code="9"/>
          <w:pgMar w:top="2160" w:right="1440" w:bottom="1440" w:left="2160" w:header="1440" w:footer="706" w:gutter="0"/>
          <w:pgNumType w:fmt="thaiLetters"/>
          <w:cols w:space="708"/>
          <w:titlePg/>
          <w:docGrid w:linePitch="435"/>
        </w:sectPr>
      </w:pPr>
    </w:p>
    <w:bookmarkStart w:id="22" w:name="_Toc395102502" w:displacedByCustomXml="next"/>
    <w:bookmarkStart w:id="23" w:name="_Toc390864768" w:displacedByCustomXml="next"/>
    <w:bookmarkStart w:id="24" w:name="_Toc389648407" w:displacedByCustomXml="next"/>
    <w:bookmarkStart w:id="25" w:name="_Toc386013427" w:displacedByCustomXml="next"/>
    <w:bookmarkStart w:id="26" w:name="_Toc386011519" w:displacedByCustomXml="next"/>
    <w:bookmarkStart w:id="27" w:name="_Toc385780549" w:displacedByCustomXml="next"/>
    <w:bookmarkStart w:id="28" w:name="_Toc485030613" w:displacedByCustomXml="next"/>
    <w:bookmarkStart w:id="29" w:name="_Toc485028925" w:displacedByCustomXml="next"/>
    <w:sdt>
      <w:sdtPr>
        <w:rPr>
          <w:rFonts w:hint="cs"/>
          <w:color w:val="808080"/>
          <w:cs/>
        </w:rPr>
        <w:id w:val="20896375"/>
        <w:placeholder>
          <w:docPart w:val="0CA483A534BC4CEE8C3F459CD3478896"/>
        </w:placeholder>
      </w:sdtPr>
      <w:sdtContent>
        <w:p w14:paraId="3FE593BA" w14:textId="77777777" w:rsidR="00FD6A4B" w:rsidRDefault="00D526A2" w:rsidP="00C8178D">
          <w:pPr>
            <w:pStyle w:val="HEADINGS"/>
          </w:pPr>
          <w:r w:rsidRPr="00AB755C">
            <w:rPr>
              <w:rFonts w:hint="cs"/>
              <w:cs/>
            </w:rPr>
            <w:t>สารบัญ</w:t>
          </w:r>
        </w:p>
        <w:bookmarkEnd w:id="22" w:displacedByCustomXml="next"/>
        <w:bookmarkEnd w:id="23" w:displacedByCustomXml="next"/>
        <w:bookmarkEnd w:id="24" w:displacedByCustomXml="next"/>
        <w:bookmarkEnd w:id="25" w:displacedByCustomXml="next"/>
        <w:bookmarkEnd w:id="26" w:displacedByCustomXml="next"/>
        <w:bookmarkEnd w:id="27" w:displacedByCustomXml="next"/>
      </w:sdtContent>
    </w:sdt>
    <w:bookmarkEnd w:id="28" w:displacedByCustomXml="prev"/>
    <w:bookmarkEnd w:id="29" w:displacedByCustomXml="prev"/>
    <w:p w14:paraId="65611671" w14:textId="77777777" w:rsidR="00D526A2" w:rsidRDefault="001E33C8" w:rsidP="00D526A2">
      <w:pPr>
        <w:tabs>
          <w:tab w:val="right" w:pos="8280"/>
        </w:tabs>
        <w:rPr>
          <w:b/>
          <w:bCs/>
        </w:rPr>
      </w:pPr>
      <w:r>
        <w:tab/>
      </w:r>
      <w:sdt>
        <w:sdtPr>
          <w:rPr>
            <w:rFonts w:hint="cs"/>
            <w:b/>
            <w:bCs/>
            <w:sz w:val="36"/>
            <w:szCs w:val="36"/>
            <w:cs/>
          </w:rPr>
          <w:id w:val="20896332"/>
          <w:placeholder>
            <w:docPart w:val="0CA483A534BC4CEE8C3F459CD3478896"/>
          </w:placeholder>
        </w:sdtPr>
        <w:sdtEndPr>
          <w:rPr>
            <w:rFonts w:hint="default"/>
            <w:sz w:val="32"/>
            <w:szCs w:val="32"/>
            <w:cs w:val="0"/>
          </w:rPr>
        </w:sdtEndPr>
        <w:sdtContent>
          <w:r w:rsidRPr="001E33C8">
            <w:rPr>
              <w:rFonts w:hint="cs"/>
              <w:b/>
              <w:bCs/>
              <w:sz w:val="36"/>
              <w:szCs w:val="36"/>
              <w:cs/>
            </w:rPr>
            <w:t>หน้า</w:t>
          </w:r>
        </w:sdtContent>
      </w:sdt>
    </w:p>
    <w:p w14:paraId="58A6DF04" w14:textId="77777777" w:rsidR="00E13D25" w:rsidRPr="00E13D25" w:rsidRDefault="00E13D25" w:rsidP="00D526A2">
      <w:pPr>
        <w:tabs>
          <w:tab w:val="right" w:pos="8280"/>
        </w:tabs>
      </w:pPr>
    </w:p>
    <w:sdt>
      <w:sdtPr>
        <w:rPr>
          <w:rFonts w:hint="cs"/>
          <w:b w:val="0"/>
          <w:bCs w:val="0"/>
          <w:cs/>
        </w:rPr>
        <w:id w:val="28020827"/>
        <w:placeholder>
          <w:docPart w:val="ED14AC49C91D4868866471B6B358507F"/>
        </w:placeholder>
        <w:temporary/>
        <w:showingPlcHdr/>
      </w:sdtPr>
      <w:sdtContent>
        <w:p w14:paraId="14C680DC" w14:textId="77777777" w:rsidR="00185DAE" w:rsidRDefault="00185DAE" w:rsidP="00185DAE">
          <w:pPr>
            <w:pStyle w:val="TOC1"/>
          </w:pPr>
          <w:r w:rsidRPr="009C4094">
            <w:rPr>
              <w:rStyle w:val="PlaceholderText"/>
              <w:b w:val="0"/>
              <w:bCs w:val="0"/>
              <w:cs/>
            </w:rPr>
            <w:t>[</w:t>
          </w:r>
          <w:r w:rsidRPr="009C4094">
            <w:rPr>
              <w:rStyle w:val="PlaceholderText"/>
              <w:rFonts w:hint="cs"/>
              <w:b w:val="0"/>
              <w:bCs w:val="0"/>
              <w:cs/>
            </w:rPr>
            <w:t>คลิกที่นี่สร้างสารบัญอัตโนมัติ การพิมพ์หัวข้อในเล่มต้องใช้รูปแบบอัตโนมัติด้วย</w:t>
          </w:r>
          <w:r w:rsidRPr="009C4094">
            <w:rPr>
              <w:rStyle w:val="PlaceholderText"/>
              <w:b w:val="0"/>
              <w:bCs w:val="0"/>
              <w:cs/>
            </w:rPr>
            <w:t>]</w:t>
          </w:r>
        </w:p>
      </w:sdtContent>
    </w:sdt>
    <w:p w14:paraId="1E4A3AAF" w14:textId="77777777" w:rsidR="009F30CF" w:rsidRDefault="003D03E0" w:rsidP="00313CAE">
      <w:pPr>
        <w:pStyle w:val="TOC1"/>
      </w:pPr>
      <w: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77AF3FD4" wp14:editId="19309BB5">
                <wp:simplePos x="0" y="0"/>
                <wp:positionH relativeFrom="column">
                  <wp:posOffset>2939143</wp:posOffset>
                </wp:positionH>
                <wp:positionV relativeFrom="paragraph">
                  <wp:posOffset>2802684</wp:posOffset>
                </wp:positionV>
                <wp:extent cx="2314575" cy="2028825"/>
                <wp:effectExtent l="19050" t="19050" r="28575" b="2857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575" cy="2028825"/>
                          <a:chOff x="0" y="0"/>
                          <a:chExt cx="2314575" cy="202882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6"/>
                          <a:stretch/>
                        </pic:blipFill>
                        <pic:spPr bwMode="auto">
                          <a:xfrm>
                            <a:off x="0" y="0"/>
                            <a:ext cx="2314575" cy="20288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Oval 15"/>
                        <wps:cNvSpPr/>
                        <wps:spPr>
                          <a:xfrm>
                            <a:off x="1555667" y="415636"/>
                            <a:ext cx="485140" cy="18986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0E73B" id="Group 58" o:spid="_x0000_s1026" style="position:absolute;margin-left:231.45pt;margin-top:220.7pt;width:182.25pt;height:159.75pt;z-index:251706880" coordsize="23145,20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23145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" stroked="t" strokecolor="black [3213]" strokeweight=".25pt">
                  <v:imagedata r:id="rId14" o:title="" cropleft="1197f"/>
                  <v:path arrowok="t"/>
                </v:shape>
                <v:oval id="Oval 15" o:spid="_x0000_s1028" style="position:absolute;left:15556;top:4156;width:4852;height:1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" filled="f" strokecolor="red" strokeweight="1.5pt">
                  <v:stroke joinstyle="miter"/>
                </v:oval>
              </v:group>
            </w:pict>
          </mc:Fallback>
        </mc:AlternateContent>
      </w:r>
    </w:p>
    <w:sdt>
      <w:sdtPr>
        <w:rPr>
          <w:rFonts w:hint="cs"/>
          <w:b/>
          <w:bCs/>
          <w:noProof/>
        </w:rPr>
        <w:id w:val="-682593565"/>
        <w:placeholder>
          <w:docPart w:val="558D54340AD046B1935F0E9C6A9DBDAF"/>
        </w:placeholder>
        <w:showingPlcHdr/>
      </w:sdtPr>
      <w:sdtEndPr>
        <w:rPr>
          <w:b w:val="0"/>
          <w:bCs w:val="0"/>
          <w:noProof w:val="0"/>
        </w:rPr>
      </w:sdtEndPr>
      <w:sdtContent>
        <w:p w14:paraId="20BA1F59" w14:textId="77777777" w:rsidR="005B3900" w:rsidRPr="008B5E26" w:rsidRDefault="005B3900" w:rsidP="005B3900">
          <w:pPr>
            <w:tabs>
              <w:tab w:val="right" w:pos="8280"/>
            </w:tabs>
            <w:rPr>
              <w:rStyle w:val="PlaceholderText"/>
              <w:cs/>
            </w:rPr>
          </w:pPr>
          <w:r w:rsidRPr="008B5E26">
            <w:rPr>
              <w:rStyle w:val="PlaceholderText"/>
              <w:cs/>
            </w:rPr>
            <w:t>[</w:t>
          </w:r>
          <w:r w:rsidRPr="008B5E26">
            <w:rPr>
              <w:rStyle w:val="PlaceholderText"/>
              <w:rFonts w:hint="cs"/>
              <w:cs/>
            </w:rPr>
            <w:t>วิธีการสร้างสารบัญอัตโนมัติ</w:t>
          </w:r>
        </w:p>
        <w:p w14:paraId="1F514FA8" w14:textId="77777777" w:rsidR="005B3900" w:rsidRPr="008B5E26" w:rsidRDefault="005B3900" w:rsidP="005B3900">
          <w:pPr>
            <w:numPr>
              <w:ilvl w:val="0"/>
              <w:numId w:val="13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คลิก </w:t>
          </w:r>
          <w:r w:rsidRPr="008B5E26">
            <w:rPr>
              <w:rStyle w:val="PlaceholderText"/>
            </w:rPr>
            <w:t>References</w:t>
          </w:r>
        </w:p>
        <w:p w14:paraId="0D69ADF6" w14:textId="77777777" w:rsidR="005B3900" w:rsidRPr="008B5E26" w:rsidRDefault="005B3900" w:rsidP="005B3900">
          <w:pPr>
            <w:numPr>
              <w:ilvl w:val="0"/>
              <w:numId w:val="13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คลิกที่ </w:t>
          </w:r>
          <w:r w:rsidRPr="008B5E26">
            <w:rPr>
              <w:rStyle w:val="PlaceholderText"/>
            </w:rPr>
            <w:t>Table of Contents &gt;&gt; Insert Table of Contents</w:t>
          </w:r>
          <w:r w:rsidR="00F11DEB">
            <w:rPr>
              <w:rStyle w:val="PlaceholderText"/>
              <w:rFonts w:hint="cs"/>
              <w:cs/>
            </w:rPr>
            <w:t>...</w:t>
          </w:r>
        </w:p>
        <w:p w14:paraId="2A43663F" w14:textId="77777777" w:rsidR="005B3900" w:rsidRPr="008B5E26" w:rsidRDefault="005B3900" w:rsidP="005B3900">
          <w:pPr>
            <w:numPr>
              <w:ilvl w:val="1"/>
              <w:numId w:val="20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Check box </w:t>
          </w:r>
          <w:r w:rsidRPr="008B5E26">
            <w:rPr>
              <w:rStyle w:val="PlaceholderText"/>
            </w:rPr>
            <w:sym w:font="Wingdings" w:char="F0FE"/>
          </w:r>
          <w:r w:rsidRPr="008B5E26">
            <w:rPr>
              <w:rStyle w:val="PlaceholderText"/>
            </w:rPr>
            <w:t>Show page numbers</w:t>
          </w:r>
        </w:p>
        <w:p w14:paraId="76B65B58" w14:textId="77777777" w:rsidR="005B3900" w:rsidRPr="008B5E26" w:rsidRDefault="005B3900" w:rsidP="005B3900">
          <w:pPr>
            <w:numPr>
              <w:ilvl w:val="1"/>
              <w:numId w:val="20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Check box </w:t>
          </w:r>
          <w:r w:rsidRPr="008B5E26">
            <w:rPr>
              <w:rStyle w:val="PlaceholderText"/>
            </w:rPr>
            <w:sym w:font="Wingdings" w:char="F0FE"/>
          </w:r>
          <w:r w:rsidRPr="008B5E26">
            <w:rPr>
              <w:rStyle w:val="PlaceholderText"/>
            </w:rPr>
            <w:t>Right align page numbers</w:t>
          </w:r>
        </w:p>
        <w:p w14:paraId="4CDB44B7" w14:textId="77777777" w:rsidR="005B3900" w:rsidRPr="008B5E26" w:rsidRDefault="005B3900" w:rsidP="005B3900">
          <w:pPr>
            <w:numPr>
              <w:ilvl w:val="1"/>
              <w:numId w:val="20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Check box </w:t>
          </w:r>
          <w:r w:rsidRPr="008B5E26">
            <w:rPr>
              <w:rStyle w:val="PlaceholderText"/>
            </w:rPr>
            <w:sym w:font="Wingdings" w:char="F0FE"/>
          </w:r>
          <w:r w:rsidRPr="008B5E26">
            <w:rPr>
              <w:rStyle w:val="PlaceholderText"/>
            </w:rPr>
            <w:t>Use hyperlinks instead of page numbers</w:t>
          </w:r>
        </w:p>
        <w:p w14:paraId="12E8032A" w14:textId="77777777" w:rsidR="005B3900" w:rsidRPr="008B5E26" w:rsidRDefault="005B3900" w:rsidP="005B3900">
          <w:pPr>
            <w:pStyle w:val="ListParagraph"/>
            <w:numPr>
              <w:ilvl w:val="0"/>
              <w:numId w:val="30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szCs w:val="32"/>
            </w:rPr>
            <w:t>Tab leader</w:t>
          </w:r>
          <w:r w:rsidRPr="008B5E26">
            <w:rPr>
              <w:rStyle w:val="PlaceholderText"/>
              <w:szCs w:val="32"/>
              <w:cs/>
            </w:rPr>
            <w:t xml:space="preserve">: </w:t>
          </w:r>
          <w:r w:rsidRPr="008B5E26">
            <w:rPr>
              <w:rStyle w:val="PlaceholderText"/>
              <w:rFonts w:hint="cs"/>
              <w:szCs w:val="32"/>
              <w:cs/>
            </w:rPr>
            <w:t>เลือก (</w:t>
          </w:r>
          <w:r w:rsidRPr="008B5E26">
            <w:rPr>
              <w:rStyle w:val="PlaceholderText"/>
              <w:szCs w:val="32"/>
            </w:rPr>
            <w:t>none</w:t>
          </w:r>
          <w:r w:rsidRPr="008B5E26">
            <w:rPr>
              <w:rStyle w:val="PlaceholderText"/>
              <w:szCs w:val="32"/>
              <w:cs/>
            </w:rPr>
            <w:t>)</w:t>
          </w:r>
        </w:p>
        <w:p w14:paraId="69CE1E33" w14:textId="77777777" w:rsidR="005B3900" w:rsidRDefault="005B3900" w:rsidP="005B3900">
          <w:pPr>
            <w:pStyle w:val="ListParagraph"/>
            <w:numPr>
              <w:ilvl w:val="0"/>
              <w:numId w:val="30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szCs w:val="32"/>
            </w:rPr>
            <w:t>Formats</w:t>
          </w:r>
          <w:r w:rsidRPr="008B5E26">
            <w:rPr>
              <w:rStyle w:val="PlaceholderText"/>
              <w:szCs w:val="32"/>
              <w:cs/>
            </w:rPr>
            <w:t xml:space="preserve">: เลือก </w:t>
          </w:r>
          <w:r w:rsidRPr="008B5E26">
            <w:rPr>
              <w:rStyle w:val="PlaceholderText"/>
              <w:szCs w:val="32"/>
            </w:rPr>
            <w:t>From template</w:t>
          </w:r>
        </w:p>
        <w:p w14:paraId="2369705B" w14:textId="77777777" w:rsidR="005B3900" w:rsidRPr="008B5E26" w:rsidRDefault="005B3900" w:rsidP="005B3900">
          <w:pPr>
            <w:numPr>
              <w:ilvl w:val="0"/>
              <w:numId w:val="13"/>
            </w:numPr>
            <w:tabs>
              <w:tab w:val="right" w:pos="8280"/>
            </w:tabs>
            <w:rPr>
              <w:rStyle w:val="PlaceholderText"/>
              <w:cs/>
            </w:rPr>
          </w:pPr>
          <w:r w:rsidRPr="008B5E26">
            <w:rPr>
              <w:rStyle w:val="PlaceholderText"/>
              <w:rFonts w:hint="cs"/>
              <w:cs/>
            </w:rPr>
            <w:t xml:space="preserve">คลิกปุ่ม </w:t>
          </w:r>
          <w:r w:rsidRPr="008B5E26">
            <w:rPr>
              <w:rStyle w:val="PlaceholderText"/>
            </w:rPr>
            <w:t>Options &gt;&gt;</w:t>
          </w:r>
          <w:r w:rsidRPr="008B5E26">
            <w:rPr>
              <w:rStyle w:val="PlaceholderText"/>
              <w:cs/>
            </w:rPr>
            <w:t xml:space="preserve"> </w:t>
          </w:r>
          <w:r w:rsidRPr="008B5E26">
            <w:rPr>
              <w:rStyle w:val="PlaceholderText"/>
              <w:rFonts w:hint="cs"/>
              <w:cs/>
            </w:rPr>
            <w:t xml:space="preserve">คลิกปุ่ม </w:t>
          </w:r>
          <w:r w:rsidRPr="008B5E26">
            <w:rPr>
              <w:rStyle w:val="PlaceholderText"/>
            </w:rPr>
            <w:t xml:space="preserve">Reset </w:t>
          </w:r>
          <w:r w:rsidRPr="008B5E26">
            <w:rPr>
              <w:rStyle w:val="PlaceholderText"/>
              <w:cs/>
            </w:rPr>
            <w:t xml:space="preserve">ตั้งค่า </w:t>
          </w:r>
          <w:r w:rsidRPr="008B5E26">
            <w:rPr>
              <w:rStyle w:val="PlaceholderText"/>
            </w:rPr>
            <w:t xml:space="preserve">Styles </w:t>
          </w:r>
          <w:r w:rsidRPr="008B5E26">
            <w:rPr>
              <w:rStyle w:val="PlaceholderText"/>
              <w:cs/>
            </w:rPr>
            <w:t>ดังนี้</w:t>
          </w:r>
          <w:r w:rsidRPr="008B5E26">
            <w:rPr>
              <w:rStyle w:val="PlaceholderText"/>
              <w:rFonts w:hint="cs"/>
              <w:cs/>
            </w:rPr>
            <w:t xml:space="preserve"> </w:t>
          </w:r>
        </w:p>
        <w:p w14:paraId="1F082721" w14:textId="77777777" w:rsidR="00806FF4" w:rsidRPr="008B5E26" w:rsidRDefault="00806FF4" w:rsidP="00806FF4">
          <w:pPr>
            <w:numPr>
              <w:ilvl w:val="1"/>
              <w:numId w:val="20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Appendix </w:t>
          </w:r>
          <w:r w:rsidRPr="008B5E26">
            <w:rPr>
              <w:rStyle w:val="PlaceholderText"/>
              <w:cs/>
            </w:rPr>
            <w:t xml:space="preserve">ตั้งค่า </w:t>
          </w:r>
          <w:r w:rsidRPr="008B5E26">
            <w:rPr>
              <w:rStyle w:val="PlaceholderText"/>
            </w:rPr>
            <w:t xml:space="preserve">TOC level </w:t>
          </w:r>
          <w:r w:rsidRPr="008B5E26">
            <w:rPr>
              <w:rStyle w:val="PlaceholderText"/>
              <w:cs/>
            </w:rPr>
            <w:t xml:space="preserve">เป็น </w:t>
          </w:r>
          <w:r w:rsidRPr="008B5E26">
            <w:rPr>
              <w:rStyle w:val="PlaceholderText"/>
            </w:rPr>
            <w:t>2</w:t>
          </w:r>
        </w:p>
        <w:p w14:paraId="16D1EF30" w14:textId="77777777" w:rsidR="00806FF4" w:rsidRPr="008B5E26" w:rsidRDefault="00806FF4" w:rsidP="00806FF4">
          <w:pPr>
            <w:numPr>
              <w:ilvl w:val="1"/>
              <w:numId w:val="20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>Heading 1</w:t>
          </w:r>
          <w:r w:rsidRPr="008B5E26">
            <w:rPr>
              <w:rStyle w:val="PlaceholderText"/>
              <w:cs/>
            </w:rPr>
            <w:t xml:space="preserve"> ตั้งค่า </w:t>
          </w:r>
          <w:r w:rsidRPr="008B5E26">
            <w:rPr>
              <w:rStyle w:val="PlaceholderText"/>
            </w:rPr>
            <w:t xml:space="preserve">TOC level </w:t>
          </w:r>
          <w:r w:rsidRPr="008B5E26">
            <w:rPr>
              <w:rStyle w:val="PlaceholderText"/>
              <w:cs/>
            </w:rPr>
            <w:t xml:space="preserve">เป็น </w:t>
          </w:r>
          <w:r w:rsidRPr="008B5E26">
            <w:rPr>
              <w:rStyle w:val="PlaceholderText"/>
            </w:rPr>
            <w:t>1</w:t>
          </w:r>
        </w:p>
        <w:p w14:paraId="0ED1C1E2" w14:textId="77777777" w:rsidR="00806FF4" w:rsidRPr="008B5E26" w:rsidRDefault="00806FF4" w:rsidP="00806FF4">
          <w:pPr>
            <w:numPr>
              <w:ilvl w:val="1"/>
              <w:numId w:val="20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>Heading 2</w:t>
          </w:r>
          <w:r w:rsidRPr="008B5E26">
            <w:rPr>
              <w:rStyle w:val="PlaceholderText"/>
              <w:cs/>
            </w:rPr>
            <w:t xml:space="preserve"> ตั้งค่า </w:t>
          </w:r>
          <w:r w:rsidRPr="008B5E26">
            <w:rPr>
              <w:rStyle w:val="PlaceholderText"/>
            </w:rPr>
            <w:t xml:space="preserve">TOC level </w:t>
          </w:r>
          <w:r w:rsidRPr="008B5E26">
            <w:rPr>
              <w:rStyle w:val="PlaceholderText"/>
              <w:cs/>
            </w:rPr>
            <w:t xml:space="preserve">เป็น </w:t>
          </w:r>
          <w:r w:rsidRPr="008B5E26">
            <w:rPr>
              <w:rStyle w:val="PlaceholderText"/>
            </w:rPr>
            <w:t>2</w:t>
          </w:r>
        </w:p>
        <w:p w14:paraId="2007AC7B" w14:textId="77777777" w:rsidR="00806FF4" w:rsidRPr="008B5E26" w:rsidRDefault="00806FF4" w:rsidP="00806FF4">
          <w:pPr>
            <w:numPr>
              <w:ilvl w:val="1"/>
              <w:numId w:val="20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HEADINGS </w:t>
          </w:r>
          <w:r w:rsidRPr="008B5E26">
            <w:rPr>
              <w:rStyle w:val="PlaceholderText"/>
              <w:cs/>
            </w:rPr>
            <w:t xml:space="preserve">ตั้งค่า </w:t>
          </w:r>
          <w:r w:rsidRPr="008B5E26">
            <w:rPr>
              <w:rStyle w:val="PlaceholderText"/>
            </w:rPr>
            <w:t xml:space="preserve">TOC level </w:t>
          </w:r>
          <w:r w:rsidRPr="008B5E26">
            <w:rPr>
              <w:rStyle w:val="PlaceholderText"/>
              <w:cs/>
            </w:rPr>
            <w:t xml:space="preserve">เป็น </w:t>
          </w:r>
          <w:r w:rsidRPr="008B5E26">
            <w:rPr>
              <w:rStyle w:val="PlaceholderText"/>
            </w:rPr>
            <w:t>1</w:t>
          </w:r>
        </w:p>
        <w:p w14:paraId="6170B90F" w14:textId="77777777" w:rsidR="00806FF4" w:rsidRPr="008B5E26" w:rsidRDefault="00806FF4" w:rsidP="00806FF4">
          <w:pPr>
            <w:numPr>
              <w:ilvl w:val="1"/>
              <w:numId w:val="20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>OK</w:t>
          </w:r>
        </w:p>
        <w:p w14:paraId="3C784E24" w14:textId="77777777" w:rsidR="00806FF4" w:rsidRPr="008B5E26" w:rsidRDefault="00806FF4" w:rsidP="00806FF4">
          <w:pPr>
            <w:numPr>
              <w:ilvl w:val="0"/>
              <w:numId w:val="13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คลิก </w:t>
          </w:r>
          <w:r w:rsidRPr="008B5E26">
            <w:rPr>
              <w:rStyle w:val="PlaceholderText"/>
            </w:rPr>
            <w:t>OK</w:t>
          </w:r>
        </w:p>
        <w:p w14:paraId="6E5A7ED0" w14:textId="77777777" w:rsidR="00443AE6" w:rsidRPr="00443AE6" w:rsidRDefault="00806FF4" w:rsidP="00313CAE">
          <w:pPr>
            <w:numPr>
              <w:ilvl w:val="0"/>
              <w:numId w:val="13"/>
            </w:numPr>
            <w:tabs>
              <w:tab w:val="right" w:pos="8280"/>
            </w:tabs>
            <w:rPr>
              <w:rStyle w:val="PlaceholderText"/>
              <w:color w:val="auto"/>
            </w:rPr>
          </w:pPr>
          <w:r w:rsidRPr="008B5E26">
            <w:rPr>
              <w:rStyle w:val="PlaceholderText"/>
              <w:rFonts w:hint="cs"/>
              <w:cs/>
            </w:rPr>
            <w:t>หน้าจอจะแสดงรายการสารบัญขึ้นอัตโนมัติ</w:t>
          </w:r>
          <w:r w:rsidR="00443AE6">
            <w:rPr>
              <w:rStyle w:val="PlaceholderText"/>
            </w:rPr>
            <w:t>]</w:t>
          </w:r>
        </w:p>
        <w:p w14:paraId="20BFD332" w14:textId="77777777" w:rsidR="009F30CF" w:rsidRDefault="00000000" w:rsidP="00443AE6">
          <w:pPr>
            <w:tabs>
              <w:tab w:val="right" w:pos="8280"/>
            </w:tabs>
            <w:ind w:left="720"/>
          </w:pPr>
        </w:p>
      </w:sdtContent>
    </w:sdt>
    <w:p w14:paraId="7A15F2B6" w14:textId="77777777" w:rsidR="00443AE6" w:rsidRDefault="00443AE6" w:rsidP="00313CAE">
      <w:pPr>
        <w:pStyle w:val="TOC1"/>
      </w:pPr>
      <w:r>
        <w:br w:type="page"/>
      </w:r>
    </w:p>
    <w:sdt>
      <w:sdtPr>
        <w:rPr>
          <w:szCs w:val="40"/>
        </w:rPr>
        <w:id w:val="1966995777"/>
        <w:placeholder>
          <w:docPart w:val="3213CDC5288D45F2AF9075D8A92D9859"/>
        </w:placeholder>
        <w:showingPlcHdr/>
      </w:sdtPr>
      <w:sdtContent>
        <w:p w14:paraId="370D303F" w14:textId="77777777" w:rsidR="00443AE6" w:rsidRPr="008B5E26" w:rsidRDefault="00443AE6" w:rsidP="00443AE6">
          <w:pPr>
            <w:tabs>
              <w:tab w:val="right" w:pos="8280"/>
            </w:tabs>
            <w:ind w:firstLine="360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การจัดรูปแบบเพิ่มเติมตามรูปแบบของสถาบัน เนื่องจากสารบัญอัตโนมัติที่ปรากฏยังไม่ตรงกับรูปแบบของสถาบัน ต้องปรับเปลี่ยน ดังนี้</w:t>
          </w:r>
        </w:p>
        <w:p w14:paraId="1000ABBE" w14:textId="363D9ABA" w:rsidR="00443AE6" w:rsidRPr="008B5E26" w:rsidRDefault="00443AE6" w:rsidP="00443AE6">
          <w:pPr>
            <w:numPr>
              <w:ilvl w:val="0"/>
              <w:numId w:val="31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ใส่</w:t>
          </w:r>
          <w:r w:rsidR="000A198B">
            <w:rPr>
              <w:rStyle w:val="PlaceholderText"/>
              <w:rFonts w:hint="cs"/>
              <w:cs/>
            </w:rPr>
            <w:t>ลำดับหน้าเป็นตัวอักษรภาษาไทย</w:t>
          </w:r>
          <w:r w:rsidR="00F07385">
            <w:rPr>
              <w:rStyle w:val="PlaceholderText"/>
              <w:rFonts w:hint="cs"/>
              <w:cs/>
            </w:rPr>
            <w:t xml:space="preserve"> </w:t>
          </w:r>
          <w:r w:rsidRPr="008B5E26">
            <w:rPr>
              <w:rStyle w:val="PlaceholderText"/>
              <w:rFonts w:hint="cs"/>
              <w:cs/>
            </w:rPr>
            <w:t>ที่ส่วนหน้าของวิทยานิพนธ์ เช่น บทคัดย่อ</w:t>
          </w:r>
          <w:r w:rsidRPr="008B5E26">
            <w:rPr>
              <w:rStyle w:val="PlaceholderText"/>
              <w:cs/>
            </w:rPr>
            <w:t xml:space="preserve"> </w:t>
          </w:r>
          <w:r w:rsidR="000A198B">
            <w:rPr>
              <w:rStyle w:val="PlaceholderText"/>
              <w:rFonts w:hint="cs"/>
              <w:cs/>
            </w:rPr>
            <w:t>ค</w:t>
          </w:r>
          <w:r w:rsidRPr="008B5E26">
            <w:rPr>
              <w:rStyle w:val="PlaceholderText"/>
              <w:rFonts w:hint="cs"/>
            </w:rPr>
            <w:t>,</w:t>
          </w:r>
          <w:r w:rsidRPr="008B5E26">
            <w:rPr>
              <w:rStyle w:val="PlaceholderText"/>
              <w:rFonts w:hint="cs"/>
              <w:cs/>
            </w:rPr>
            <w:t xml:space="preserve"> </w:t>
          </w:r>
          <w:r w:rsidRPr="008B5E26">
            <w:rPr>
              <w:rStyle w:val="PlaceholderText"/>
            </w:rPr>
            <w:t>ABSTRACT</w:t>
          </w:r>
          <w:r w:rsidRPr="008B5E26">
            <w:rPr>
              <w:rStyle w:val="PlaceholderText"/>
              <w:cs/>
            </w:rPr>
            <w:t xml:space="preserve"> </w:t>
          </w:r>
          <w:r w:rsidR="000A198B">
            <w:rPr>
              <w:rStyle w:val="PlaceholderText"/>
              <w:rFonts w:hint="cs"/>
              <w:cs/>
            </w:rPr>
            <w:t>ง</w:t>
          </w:r>
          <w:r w:rsidRPr="008B5E26">
            <w:rPr>
              <w:rStyle w:val="PlaceholderText"/>
              <w:rFonts w:hint="cs"/>
            </w:rPr>
            <w:t>,</w:t>
          </w:r>
          <w:r w:rsidRPr="008B5E26">
            <w:rPr>
              <w:rStyle w:val="PlaceholderText"/>
              <w:rFonts w:hint="cs"/>
              <w:cs/>
            </w:rPr>
            <w:t xml:space="preserve"> กิตติกรรมประกาศ</w:t>
          </w:r>
          <w:r w:rsidRPr="008B5E26">
            <w:rPr>
              <w:rStyle w:val="PlaceholderText"/>
              <w:cs/>
            </w:rPr>
            <w:t xml:space="preserve"> </w:t>
          </w:r>
          <w:r w:rsidR="000A198B">
            <w:rPr>
              <w:rStyle w:val="PlaceholderText"/>
              <w:rFonts w:hint="cs"/>
              <w:cs/>
            </w:rPr>
            <w:t>จ</w:t>
          </w:r>
          <w:r w:rsidRPr="008B5E26">
            <w:rPr>
              <w:rStyle w:val="PlaceholderText"/>
              <w:rFonts w:hint="cs"/>
            </w:rPr>
            <w:t>,</w:t>
          </w:r>
          <w:r w:rsidRPr="008B5E26">
            <w:rPr>
              <w:rStyle w:val="PlaceholderText"/>
              <w:rFonts w:hint="cs"/>
              <w:cs/>
            </w:rPr>
            <w:t xml:space="preserve"> สารบัญ </w:t>
          </w:r>
          <w:r w:rsidR="000A198B">
            <w:rPr>
              <w:rStyle w:val="PlaceholderText"/>
              <w:rFonts w:hint="cs"/>
              <w:cs/>
            </w:rPr>
            <w:t>ฉ</w:t>
          </w:r>
          <w:r w:rsidRPr="008B5E26">
            <w:rPr>
              <w:rStyle w:val="PlaceholderText"/>
              <w:cs/>
            </w:rPr>
            <w:t xml:space="preserve"> </w:t>
          </w:r>
          <w:r w:rsidRPr="008B5E26">
            <w:rPr>
              <w:rStyle w:val="PlaceholderText"/>
              <w:rFonts w:hint="cs"/>
              <w:cs/>
            </w:rPr>
            <w:t>...</w:t>
          </w:r>
        </w:p>
        <w:p w14:paraId="04C95D1C" w14:textId="77777777" w:rsidR="00443AE6" w:rsidRPr="008B5E26" w:rsidRDefault="00443AE6" w:rsidP="00443AE6">
          <w:pPr>
            <w:numPr>
              <w:ilvl w:val="0"/>
              <w:numId w:val="31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เว้นบรรทัดระหว่าง ส่วนแรกกับส่วนเนื้อหา โดยวาง </w:t>
          </w:r>
          <w:r w:rsidRPr="008B5E26">
            <w:rPr>
              <w:rStyle w:val="PlaceholderText"/>
            </w:rPr>
            <w:t xml:space="preserve">cursor </w:t>
          </w:r>
          <w:r w:rsidRPr="008B5E26">
            <w:rPr>
              <w:rStyle w:val="PlaceholderText"/>
              <w:rFonts w:hint="cs"/>
              <w:cs/>
            </w:rPr>
            <w:t xml:space="preserve">หน้าคำว่า บทที่ </w:t>
          </w:r>
          <w:r w:rsidRPr="008B5E26">
            <w:rPr>
              <w:rStyle w:val="PlaceholderText"/>
            </w:rPr>
            <w:t>1</w:t>
          </w:r>
          <w:r w:rsidRPr="008B5E26">
            <w:rPr>
              <w:rStyle w:val="PlaceholderText"/>
              <w:rFonts w:hint="cs"/>
              <w:cs/>
            </w:rPr>
            <w:t xml:space="preserve"> กด </w:t>
          </w:r>
          <w:r w:rsidRPr="008B5E26">
            <w:rPr>
              <w:rStyle w:val="PlaceholderText"/>
            </w:rPr>
            <w:t>Enter 1</w:t>
          </w:r>
          <w:r w:rsidRPr="008B5E26">
            <w:rPr>
              <w:rStyle w:val="PlaceholderText"/>
              <w:rFonts w:hint="cs"/>
              <w:cs/>
            </w:rPr>
            <w:t xml:space="preserve"> ครั้ง </w:t>
          </w:r>
        </w:p>
        <w:p w14:paraId="3C05C0C8" w14:textId="77777777" w:rsidR="00443AE6" w:rsidRPr="008B5E26" w:rsidRDefault="00443AE6" w:rsidP="00443AE6">
          <w:pPr>
            <w:numPr>
              <w:ilvl w:val="0"/>
              <w:numId w:val="31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จัดระยะเว้นวรรคระหว่าง เลข</w:t>
          </w:r>
          <w:r>
            <w:rPr>
              <w:rStyle w:val="PlaceholderText"/>
              <w:rFonts w:hint="cs"/>
              <w:cs/>
            </w:rPr>
            <w:t>ที่</w:t>
          </w:r>
          <w:r w:rsidRPr="008B5E26">
            <w:rPr>
              <w:rStyle w:val="PlaceholderText"/>
              <w:rFonts w:hint="cs"/>
              <w:cs/>
            </w:rPr>
            <w:t xml:space="preserve">ของบทที่กับชื่อของบทที่ โดยวาง </w:t>
          </w:r>
          <w:r w:rsidRPr="008B5E26">
            <w:rPr>
              <w:rStyle w:val="PlaceholderText"/>
            </w:rPr>
            <w:t>cursor</w:t>
          </w:r>
          <w:r w:rsidRPr="008B5E26">
            <w:rPr>
              <w:rStyle w:val="PlaceholderText"/>
              <w:rFonts w:hint="cs"/>
              <w:cs/>
            </w:rPr>
            <w:t xml:space="preserve"> ท้ายเลขบทที่ กด</w:t>
          </w:r>
          <w:r w:rsidRPr="008B5E26">
            <w:rPr>
              <w:rStyle w:val="PlaceholderText"/>
            </w:rPr>
            <w:t xml:space="preserve"> Tab </w:t>
          </w:r>
          <w:r w:rsidRPr="008B5E26">
            <w:rPr>
              <w:rStyle w:val="PlaceholderText"/>
              <w:rFonts w:hint="cs"/>
              <w:cs/>
            </w:rPr>
            <w:t>1 ครั้ง</w:t>
          </w:r>
          <w:r w:rsidRPr="008B5E26">
            <w:rPr>
              <w:rStyle w:val="PlaceholderText"/>
              <w:cs/>
            </w:rPr>
            <w:t xml:space="preserve"> </w:t>
          </w:r>
          <w:r w:rsidRPr="008B5E26">
            <w:rPr>
              <w:rStyle w:val="PlaceholderText"/>
              <w:rFonts w:hint="cs"/>
              <w:cs/>
            </w:rPr>
            <w:t>(ทำทุกบท)</w:t>
          </w:r>
        </w:p>
        <w:p w14:paraId="43C188AE" w14:textId="77777777" w:rsidR="00443AE6" w:rsidRPr="008B5E26" w:rsidRDefault="00443AE6" w:rsidP="00443AE6">
          <w:pPr>
            <w:numPr>
              <w:ilvl w:val="0"/>
              <w:numId w:val="31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เว้นบรรทัดระหว่าง ส่วนเนื้อหากับส่วนท้าย โดยวาง</w:t>
          </w:r>
          <w:r w:rsidRPr="008B5E26">
            <w:rPr>
              <w:rStyle w:val="PlaceholderText"/>
            </w:rPr>
            <w:t xml:space="preserve"> cursor</w:t>
          </w:r>
          <w:r w:rsidRPr="008B5E26">
            <w:rPr>
              <w:rStyle w:val="PlaceholderText"/>
              <w:rFonts w:hint="cs"/>
              <w:cs/>
            </w:rPr>
            <w:t xml:space="preserve"> หน้าคำว่า </w:t>
          </w:r>
          <w:r w:rsidRPr="008B5E26">
            <w:rPr>
              <w:rStyle w:val="PlaceholderText"/>
              <w:rFonts w:hint="cs"/>
              <w:b/>
              <w:bCs/>
              <w:cs/>
            </w:rPr>
            <w:t>บรรณานุกรม</w:t>
          </w:r>
          <w:r w:rsidRPr="008B5E26">
            <w:rPr>
              <w:rStyle w:val="PlaceholderText"/>
              <w:rFonts w:hint="cs"/>
              <w:cs/>
            </w:rPr>
            <w:t xml:space="preserve"> กด</w:t>
          </w:r>
          <w:r w:rsidRPr="008B5E26">
            <w:rPr>
              <w:rStyle w:val="PlaceholderText"/>
            </w:rPr>
            <w:t xml:space="preserve"> Enter 1</w:t>
          </w:r>
          <w:r w:rsidRPr="008B5E26">
            <w:rPr>
              <w:rStyle w:val="PlaceholderText"/>
              <w:rFonts w:hint="cs"/>
              <w:cs/>
            </w:rPr>
            <w:t xml:space="preserve"> ครั้ง</w:t>
          </w:r>
        </w:p>
        <w:p w14:paraId="72A554BF" w14:textId="77777777" w:rsidR="00443AE6" w:rsidRPr="008B5E26" w:rsidRDefault="00443AE6" w:rsidP="00443AE6">
          <w:pPr>
            <w:numPr>
              <w:ilvl w:val="0"/>
              <w:numId w:val="31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การปรับรูปแบบส่วน ภาคผนวก กรณีมีมากกว่า </w:t>
          </w:r>
          <w:r w:rsidRPr="008B5E26">
            <w:rPr>
              <w:rStyle w:val="PlaceholderText"/>
            </w:rPr>
            <w:t>1</w:t>
          </w:r>
          <w:r w:rsidRPr="008B5E26">
            <w:rPr>
              <w:rStyle w:val="PlaceholderText"/>
              <w:rFonts w:hint="cs"/>
              <w:cs/>
            </w:rPr>
            <w:t xml:space="preserve"> ภาคผนวก ปรับรูปแบบ ดังนี้</w:t>
          </w:r>
        </w:p>
        <w:p w14:paraId="4BB125E9" w14:textId="77777777" w:rsidR="00443AE6" w:rsidRPr="008B5E26" w:rsidRDefault="00443AE6" w:rsidP="00443AE6">
          <w:pPr>
            <w:pStyle w:val="ListParagraph"/>
            <w:numPr>
              <w:ilvl w:val="0"/>
              <w:numId w:val="32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 xml:space="preserve">วาง </w:t>
          </w:r>
          <w:r w:rsidRPr="008B5E26">
            <w:rPr>
              <w:rStyle w:val="PlaceholderText"/>
              <w:szCs w:val="32"/>
            </w:rPr>
            <w:t>cursor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 หน้าคำว่า </w:t>
          </w:r>
          <w:r w:rsidRPr="00995B9C">
            <w:rPr>
              <w:rStyle w:val="PlaceholderText"/>
              <w:rFonts w:hint="cs"/>
              <w:szCs w:val="32"/>
              <w:cs/>
            </w:rPr>
            <w:t>ภาคผนวก ก</w:t>
          </w:r>
          <w:r w:rsidRPr="00995B9C">
            <w:rPr>
              <w:rStyle w:val="PlaceholderText"/>
              <w:rFonts w:hint="cs"/>
              <w:szCs w:val="32"/>
            </w:rPr>
            <w:t>,</w:t>
          </w:r>
          <w:r w:rsidRPr="00995B9C">
            <w:rPr>
              <w:rStyle w:val="PlaceholderText"/>
              <w:rFonts w:hint="cs"/>
              <w:szCs w:val="32"/>
              <w:cs/>
            </w:rPr>
            <w:t xml:space="preserve"> ข</w:t>
          </w:r>
          <w:r w:rsidRPr="00995B9C">
            <w:rPr>
              <w:rStyle w:val="PlaceholderText"/>
              <w:rFonts w:hint="cs"/>
              <w:szCs w:val="32"/>
            </w:rPr>
            <w:t>,</w:t>
          </w:r>
          <w:r w:rsidRPr="00995B9C">
            <w:rPr>
              <w:rStyle w:val="PlaceholderText"/>
              <w:rFonts w:hint="cs"/>
              <w:szCs w:val="32"/>
              <w:cs/>
            </w:rPr>
            <w:t xml:space="preserve"> ค ...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 </w:t>
          </w:r>
        </w:p>
        <w:p w14:paraId="660845AB" w14:textId="77777777" w:rsidR="00443AE6" w:rsidRPr="008B5E26" w:rsidRDefault="00C03EEB" w:rsidP="00443AE6">
          <w:pPr>
            <w:pStyle w:val="ListParagraph"/>
            <w:numPr>
              <w:ilvl w:val="0"/>
              <w:numId w:val="32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>
            <w:rPr>
              <w:rStyle w:val="PlaceholderText"/>
              <w:rFonts w:hint="cs"/>
              <w:szCs w:val="32"/>
              <w:cs/>
            </w:rPr>
            <w:t xml:space="preserve">คลิก </w:t>
          </w:r>
          <w:r>
            <w:rPr>
              <w:rStyle w:val="PlaceholderText"/>
              <w:szCs w:val="32"/>
            </w:rPr>
            <w:t xml:space="preserve">Home &gt;&gt; </w:t>
          </w:r>
          <w:r>
            <w:rPr>
              <w:rStyle w:val="PlaceholderText"/>
              <w:rFonts w:hint="cs"/>
              <w:szCs w:val="32"/>
              <w:cs/>
            </w:rPr>
            <w:t xml:space="preserve">คลิกลูกศรที่ </w:t>
          </w:r>
          <w:r>
            <w:rPr>
              <w:rStyle w:val="PlaceholderText"/>
              <w:szCs w:val="32"/>
            </w:rPr>
            <w:t>Styles</w:t>
          </w:r>
          <w:r w:rsidR="00BF0385">
            <w:rPr>
              <w:rStyle w:val="PlaceholderText"/>
              <w:szCs w:val="32"/>
            </w:rPr>
            <w:t xml:space="preserve"> &gt;&gt; </w:t>
          </w:r>
          <w:r w:rsidR="00BF0385">
            <w:rPr>
              <w:rStyle w:val="PlaceholderText"/>
              <w:rFonts w:hint="cs"/>
              <w:szCs w:val="32"/>
              <w:cs/>
            </w:rPr>
            <w:t xml:space="preserve">จะปรากฏหน้าจอรูปแบบ </w:t>
          </w:r>
          <w:r w:rsidR="00BF0385">
            <w:rPr>
              <w:rStyle w:val="PlaceholderText"/>
              <w:szCs w:val="32"/>
            </w:rPr>
            <w:t>(Styles)</w:t>
          </w:r>
          <w:r w:rsidR="00BF0385">
            <w:rPr>
              <w:rStyle w:val="PlaceholderText"/>
              <w:rFonts w:hint="cs"/>
              <w:szCs w:val="32"/>
              <w:cs/>
            </w:rPr>
            <w:t xml:space="preserve"> </w:t>
          </w:r>
          <w:r w:rsidR="00D62BC9">
            <w:rPr>
              <w:rStyle w:val="PlaceholderText"/>
              <w:rFonts w:hint="cs"/>
              <w:szCs w:val="32"/>
              <w:cs/>
            </w:rPr>
            <w:t>ทาง</w:t>
          </w:r>
          <w:r w:rsidR="00BF0385">
            <w:rPr>
              <w:rStyle w:val="PlaceholderText"/>
              <w:rFonts w:hint="cs"/>
              <w:szCs w:val="32"/>
              <w:cs/>
            </w:rPr>
            <w:t xml:space="preserve">ขวามือ </w:t>
          </w:r>
          <w:r w:rsidR="00BF0385">
            <w:rPr>
              <w:rStyle w:val="PlaceholderText"/>
              <w:szCs w:val="32"/>
            </w:rPr>
            <w:t xml:space="preserve">&gt;&gt; </w:t>
          </w:r>
          <w:r w:rsidR="00443AE6" w:rsidRPr="008B5E26">
            <w:rPr>
              <w:rStyle w:val="PlaceholderText"/>
              <w:rFonts w:hint="cs"/>
              <w:szCs w:val="32"/>
              <w:cs/>
            </w:rPr>
            <w:t xml:space="preserve">เลือก </w:t>
          </w:r>
          <w:r w:rsidR="00443AE6" w:rsidRPr="008B5E26">
            <w:rPr>
              <w:rStyle w:val="PlaceholderText"/>
              <w:szCs w:val="32"/>
              <w:highlight w:val="yellow"/>
            </w:rPr>
            <w:t>TOC 5</w:t>
          </w:r>
        </w:p>
        <w:p w14:paraId="66658BC8" w14:textId="77777777" w:rsidR="00443AE6" w:rsidRPr="008B5E26" w:rsidRDefault="00443AE6" w:rsidP="00443AE6">
          <w:pPr>
            <w:pStyle w:val="ListParagraph"/>
            <w:numPr>
              <w:ilvl w:val="0"/>
              <w:numId w:val="32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>จัดระยะเว้นวรรคระหว่าง ลำดับของภาคผนวก</w:t>
          </w:r>
          <w:r w:rsidR="00BF0385">
            <w:rPr>
              <w:rStyle w:val="PlaceholderText"/>
              <w:szCs w:val="32"/>
            </w:rPr>
            <w:t xml:space="preserve"> </w:t>
          </w:r>
          <w:r w:rsidRPr="008B5E26">
            <w:rPr>
              <w:rStyle w:val="PlaceholderText"/>
              <w:rFonts w:hint="cs"/>
              <w:szCs w:val="32"/>
              <w:cs/>
            </w:rPr>
            <w:t>กับ</w:t>
          </w:r>
          <w:r w:rsidR="00BF0385">
            <w:rPr>
              <w:rStyle w:val="PlaceholderText"/>
              <w:szCs w:val="32"/>
            </w:rPr>
            <w:t xml:space="preserve">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ชื่อของภาคผนวก </w:t>
          </w:r>
          <w:r>
            <w:rPr>
              <w:rStyle w:val="PlaceholderText"/>
              <w:rFonts w:hint="cs"/>
              <w:szCs w:val="32"/>
              <w:cs/>
            </w:rPr>
            <w:t xml:space="preserve">โดยวาง </w:t>
          </w:r>
          <w:r>
            <w:rPr>
              <w:rStyle w:val="PlaceholderText"/>
              <w:szCs w:val="32"/>
            </w:rPr>
            <w:t xml:space="preserve">cursor </w:t>
          </w:r>
          <w:r>
            <w:rPr>
              <w:rStyle w:val="PlaceholderText"/>
              <w:rFonts w:hint="cs"/>
              <w:szCs w:val="32"/>
              <w:cs/>
            </w:rPr>
            <w:t xml:space="preserve">ท้ายคำว่า ภาคผนวก ก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8B5E26">
            <w:rPr>
              <w:rStyle w:val="PlaceholderText"/>
              <w:szCs w:val="32"/>
            </w:rPr>
            <w:t xml:space="preserve">Tab 1 </w:t>
          </w:r>
          <w:r w:rsidRPr="008B5E26">
            <w:rPr>
              <w:rStyle w:val="PlaceholderText"/>
              <w:rFonts w:hint="cs"/>
              <w:szCs w:val="32"/>
              <w:cs/>
            </w:rPr>
            <w:t>ครั้ง</w:t>
          </w:r>
          <w:r>
            <w:rPr>
              <w:rStyle w:val="PlaceholderText"/>
              <w:rFonts w:hint="cs"/>
              <w:szCs w:val="32"/>
              <w:cs/>
            </w:rPr>
            <w:t xml:space="preserve"> (ทำทุกภาคผนวก)</w:t>
          </w:r>
        </w:p>
        <w:p w14:paraId="60B06F9D" w14:textId="77777777" w:rsidR="00443AE6" w:rsidRPr="008B5E26" w:rsidRDefault="00443AE6" w:rsidP="00443AE6">
          <w:pPr>
            <w:numPr>
              <w:ilvl w:val="0"/>
              <w:numId w:val="31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การจัดรูปแบบเลขหน้าสารบัญที่เกิน 2 บรรทัด ต้อง</w:t>
          </w:r>
          <w:r>
            <w:rPr>
              <w:rStyle w:val="PlaceholderText"/>
              <w:rFonts w:hint="cs"/>
              <w:cs/>
            </w:rPr>
            <w:t>แบ่งข้อความบรรทัดแรกไปไว้บรรทัดที่สอง และ</w:t>
          </w:r>
          <w:r w:rsidRPr="008B5E26">
            <w:rPr>
              <w:rStyle w:val="PlaceholderText"/>
              <w:rFonts w:hint="cs"/>
              <w:cs/>
            </w:rPr>
            <w:t>นำเลขหน้า</w:t>
          </w:r>
          <w:r>
            <w:rPr>
              <w:rStyle w:val="PlaceholderText"/>
              <w:rFonts w:hint="cs"/>
              <w:cs/>
            </w:rPr>
            <w:t>จากบรรทัดที่สอง</w:t>
          </w:r>
          <w:r w:rsidRPr="008B5E26">
            <w:rPr>
              <w:rStyle w:val="PlaceholderText"/>
              <w:rFonts w:hint="cs"/>
              <w:cs/>
            </w:rPr>
            <w:t>ไปไว้</w:t>
          </w:r>
          <w:r w:rsidRPr="008B5E26">
            <w:rPr>
              <w:rStyle w:val="PlaceholderText"/>
              <w:rFonts w:hint="cs"/>
              <w:highlight w:val="yellow"/>
              <w:cs/>
            </w:rPr>
            <w:t>บรรทัดแรก</w:t>
          </w:r>
          <w:r w:rsidRPr="008B5E26">
            <w:rPr>
              <w:rStyle w:val="PlaceholderText"/>
              <w:rFonts w:hint="cs"/>
              <w:cs/>
            </w:rPr>
            <w:t xml:space="preserve"> โดย</w:t>
          </w:r>
        </w:p>
        <w:p w14:paraId="6BB6D2D1" w14:textId="77777777" w:rsidR="00443AE6" w:rsidRPr="008B5E26" w:rsidRDefault="00443AE6" w:rsidP="00443AE6">
          <w:pPr>
            <w:pStyle w:val="ListParagraph"/>
            <w:numPr>
              <w:ilvl w:val="0"/>
              <w:numId w:val="34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>วาง</w:t>
          </w:r>
          <w:r w:rsidRPr="008B5E26">
            <w:rPr>
              <w:rStyle w:val="PlaceholderText"/>
              <w:szCs w:val="32"/>
            </w:rPr>
            <w:t xml:space="preserve"> cursor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หน้าข้อความที่ต้องการปรับไปไว้บรรทัดที่สอง </w:t>
          </w:r>
          <w:r w:rsidRPr="008B5E26">
            <w:rPr>
              <w:rStyle w:val="PlaceholderText"/>
              <w:szCs w:val="32"/>
            </w:rPr>
            <w:t xml:space="preserve">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8B5E26">
            <w:rPr>
              <w:rStyle w:val="PlaceholderText"/>
              <w:szCs w:val="32"/>
            </w:rPr>
            <w:t>Shift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 กับ </w:t>
          </w:r>
          <w:r w:rsidRPr="008B5E26">
            <w:rPr>
              <w:rStyle w:val="PlaceholderText"/>
              <w:szCs w:val="32"/>
            </w:rPr>
            <w:t>Enter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 เพื่อให้บรรทัดแรกมีที่ว่างสำหรับใส่เลขหน้า</w:t>
          </w:r>
        </w:p>
        <w:p w14:paraId="5FC294A2" w14:textId="77777777" w:rsidR="00443AE6" w:rsidRPr="008B5E26" w:rsidRDefault="00443AE6" w:rsidP="00443AE6">
          <w:pPr>
            <w:pStyle w:val="ListParagraph"/>
            <w:numPr>
              <w:ilvl w:val="0"/>
              <w:numId w:val="34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szCs w:val="32"/>
            </w:rPr>
            <w:t xml:space="preserve">Copy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เลขหน้าที่อยู่บรรทัดที่สอง </w:t>
          </w:r>
          <w:r w:rsidRPr="008B5E26">
            <w:rPr>
              <w:rStyle w:val="PlaceholderText"/>
              <w:szCs w:val="32"/>
            </w:rPr>
            <w:t xml:space="preserve">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นำเลขหน้าไปวางท้ายบรรทัดแรก </w:t>
          </w:r>
          <w:r w:rsidRPr="008B5E26">
            <w:rPr>
              <w:rStyle w:val="PlaceholderText"/>
              <w:szCs w:val="32"/>
            </w:rPr>
            <w:t xml:space="preserve">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วาง </w:t>
          </w:r>
          <w:r w:rsidRPr="008B5E26">
            <w:rPr>
              <w:rStyle w:val="PlaceholderText"/>
              <w:szCs w:val="32"/>
            </w:rPr>
            <w:t xml:space="preserve">cursor </w:t>
          </w:r>
          <w:r w:rsidRPr="008B5E26">
            <w:rPr>
              <w:rStyle w:val="PlaceholderText"/>
              <w:rFonts w:hint="cs"/>
              <w:szCs w:val="32"/>
              <w:cs/>
            </w:rPr>
            <w:t>ท้ายข้อความบรรทัดแรก</w:t>
          </w:r>
          <w:r w:rsidRPr="008B5E26">
            <w:rPr>
              <w:rStyle w:val="PlaceholderText"/>
              <w:szCs w:val="32"/>
            </w:rPr>
            <w:t xml:space="preserve"> 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8B5E26">
            <w:rPr>
              <w:rStyle w:val="PlaceholderText"/>
              <w:szCs w:val="32"/>
            </w:rPr>
            <w:t xml:space="preserve">Tab </w:t>
          </w:r>
          <w:r w:rsidRPr="008B5E26">
            <w:rPr>
              <w:rStyle w:val="PlaceholderText"/>
              <w:rFonts w:hint="cs"/>
              <w:szCs w:val="32"/>
              <w:cs/>
            </w:rPr>
            <w:t>ให้เลขหน้าชิดขวา</w:t>
          </w:r>
        </w:p>
        <w:p w14:paraId="46CCFCAB" w14:textId="77777777" w:rsidR="00443AE6" w:rsidRPr="008B5E26" w:rsidRDefault="00443AE6" w:rsidP="00443AE6">
          <w:pPr>
            <w:numPr>
              <w:ilvl w:val="0"/>
              <w:numId w:val="31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การ </w:t>
          </w:r>
          <w:r w:rsidRPr="008B5E26">
            <w:rPr>
              <w:rStyle w:val="PlaceholderText"/>
            </w:rPr>
            <w:t xml:space="preserve">update </w:t>
          </w:r>
          <w:r w:rsidRPr="008B5E26">
            <w:rPr>
              <w:rStyle w:val="PlaceholderText"/>
              <w:rFonts w:hint="cs"/>
              <w:cs/>
            </w:rPr>
            <w:t xml:space="preserve">เลขหน้า </w:t>
          </w:r>
          <w:r w:rsidR="008F6AAA">
            <w:rPr>
              <w:rStyle w:val="PlaceholderText"/>
              <w:rFonts w:hint="cs"/>
              <w:cs/>
            </w:rPr>
            <w:t>(</w:t>
          </w:r>
          <w:r w:rsidRPr="008B5E26">
            <w:rPr>
              <w:rStyle w:val="PlaceholderText"/>
              <w:rFonts w:hint="cs"/>
              <w:cs/>
            </w:rPr>
            <w:t>กรณีเลขหน้าภายในเล่มมีการเปลี่ยนแปลง</w:t>
          </w:r>
          <w:r w:rsidR="008F6AAA">
            <w:rPr>
              <w:rStyle w:val="PlaceholderText"/>
              <w:rFonts w:hint="cs"/>
              <w:cs/>
            </w:rPr>
            <w:t>)</w:t>
          </w:r>
          <w:r w:rsidRPr="008B5E26">
            <w:rPr>
              <w:rStyle w:val="PlaceholderText"/>
              <w:rFonts w:hint="cs"/>
              <w:cs/>
            </w:rPr>
            <w:t xml:space="preserve"> </w:t>
          </w:r>
        </w:p>
        <w:p w14:paraId="41060297" w14:textId="77777777" w:rsidR="00443AE6" w:rsidRPr="008B5E26" w:rsidRDefault="00443AE6" w:rsidP="00443AE6">
          <w:pPr>
            <w:pStyle w:val="ListParagraph"/>
            <w:numPr>
              <w:ilvl w:val="0"/>
              <w:numId w:val="33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szCs w:val="32"/>
              <w:cs/>
            </w:rPr>
            <w:t xml:space="preserve">คลิก </w:t>
          </w:r>
          <w:r w:rsidRPr="008B5E26">
            <w:rPr>
              <w:rStyle w:val="PlaceholderText"/>
              <w:szCs w:val="32"/>
            </w:rPr>
            <w:t>References</w:t>
          </w:r>
        </w:p>
        <w:p w14:paraId="1E9E25DC" w14:textId="77777777" w:rsidR="00443AE6" w:rsidRDefault="00443AE6" w:rsidP="00443AE6">
          <w:pPr>
            <w:pStyle w:val="ListParagraph"/>
            <w:numPr>
              <w:ilvl w:val="0"/>
              <w:numId w:val="33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8B5E26">
            <w:rPr>
              <w:rStyle w:val="PlaceholderText"/>
              <w:szCs w:val="32"/>
            </w:rPr>
            <w:t>Update Table</w:t>
          </w:r>
        </w:p>
        <w:p w14:paraId="341F3BF2" w14:textId="77777777" w:rsidR="00443AE6" w:rsidRPr="008B5E26" w:rsidRDefault="00443AE6" w:rsidP="00443AE6">
          <w:pPr>
            <w:pStyle w:val="ListParagraph"/>
            <w:numPr>
              <w:ilvl w:val="0"/>
              <w:numId w:val="33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8B5E26">
            <w:rPr>
              <w:rStyle w:val="PlaceholderText"/>
              <w:szCs w:val="32"/>
            </w:rPr>
            <w:t>Update page numbers only</w:t>
          </w:r>
        </w:p>
        <w:p w14:paraId="2D4B7048" w14:textId="77777777" w:rsidR="00443AE6" w:rsidRPr="00443AE6" w:rsidRDefault="00443AE6" w:rsidP="00443AE6">
          <w:pPr>
            <w:pStyle w:val="ListParagraph"/>
            <w:numPr>
              <w:ilvl w:val="0"/>
              <w:numId w:val="33"/>
            </w:numPr>
            <w:tabs>
              <w:tab w:val="right" w:pos="8280"/>
            </w:tabs>
            <w:ind w:left="1080"/>
            <w:rPr>
              <w:rStyle w:val="PlaceholderText"/>
              <w:color w:val="auto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8B5E26">
            <w:rPr>
              <w:rStyle w:val="PlaceholderText"/>
              <w:szCs w:val="32"/>
            </w:rPr>
            <w:t>OK</w:t>
          </w:r>
          <w:r w:rsidRPr="008B5E26">
            <w:rPr>
              <w:rStyle w:val="PlaceholderText"/>
              <w:szCs w:val="32"/>
              <w:cs/>
            </w:rPr>
            <w:t>]</w:t>
          </w:r>
        </w:p>
        <w:p w14:paraId="421F4AEE" w14:textId="77777777" w:rsidR="00443AE6" w:rsidRDefault="00000000" w:rsidP="00443AE6">
          <w:pPr>
            <w:pStyle w:val="ListParagraph"/>
            <w:tabs>
              <w:tab w:val="right" w:pos="8280"/>
            </w:tabs>
            <w:ind w:left="1080"/>
          </w:pPr>
        </w:p>
      </w:sdtContent>
    </w:sdt>
    <w:p w14:paraId="458A5EF5" w14:textId="77777777" w:rsidR="00220DCC" w:rsidRPr="008B5E26" w:rsidRDefault="00443AE6" w:rsidP="002F4AE8">
      <w:pPr>
        <w:rPr>
          <w:rStyle w:val="PlaceholderTex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78D2339C" wp14:editId="3312E51A">
                <wp:simplePos x="0" y="0"/>
                <wp:positionH relativeFrom="margin">
                  <wp:posOffset>2838450</wp:posOffset>
                </wp:positionH>
                <wp:positionV relativeFrom="paragraph">
                  <wp:posOffset>-1264920</wp:posOffset>
                </wp:positionV>
                <wp:extent cx="2583815" cy="1057275"/>
                <wp:effectExtent l="0" t="0" r="6985" b="9525"/>
                <wp:wrapSquare wrapText="bothSides"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815" cy="1057275"/>
                          <a:chOff x="0" y="0"/>
                          <a:chExt cx="2583815" cy="1057275"/>
                        </a:xfrm>
                      </wpg:grpSpPr>
                      <pic:pic xmlns:pic="http://schemas.openxmlformats.org/drawingml/2006/picture">
                        <pic:nvPicPr>
                          <pic:cNvPr id="5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r="75430" b="83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1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5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1757548" y="190005"/>
                            <a:ext cx="790575" cy="20002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A096E" id="Group 56" o:spid="_x0000_s1026" style="position:absolute;margin-left:223.5pt;margin-top:-99.6pt;width:203.45pt;height:83.25pt;z-index:251703808;mso-position-horizontal-relative:margin" coordsize="25838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">
                <v:shape id="Picture 1" o:spid="_x0000_s1027" type="#_x0000_t75" style="position:absolute;width:25838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">
                  <v:imagedata r:id="rId16" o:title="" cropbottom="55015f" cropright="49434f"/>
                </v:shape>
                <v:oval id="Oval 55" o:spid="_x0000_s1028" style="position:absolute;left:17575;top:1900;width:790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" filled="f" strokecolor="#c00000" strokeweight="1.5pt"/>
                <w10:wrap type="square" anchorx="margin"/>
              </v:group>
            </w:pict>
          </mc:Fallback>
        </mc:AlternateContent>
      </w:r>
    </w:p>
    <w:p w14:paraId="6869B651" w14:textId="77777777" w:rsidR="00220DCC" w:rsidRDefault="00220DCC" w:rsidP="00734441">
      <w:pPr>
        <w:tabs>
          <w:tab w:val="right" w:pos="8280"/>
        </w:tabs>
        <w:rPr>
          <w:rStyle w:val="PlaceholderText"/>
        </w:rPr>
      </w:pPr>
    </w:p>
    <w:sdt>
      <w:sdtPr>
        <w:rPr>
          <w:b/>
          <w:bCs/>
          <w:color w:val="808080"/>
        </w:rPr>
        <w:id w:val="849227534"/>
        <w:placeholder>
          <w:docPart w:val="B1BD27F4A66A4056A3B17815CD39152F"/>
        </w:placeholder>
        <w:showingPlcHdr/>
      </w:sdtPr>
      <w:sdtContent>
        <w:p w14:paraId="3A842F0C" w14:textId="77777777" w:rsidR="009F469F" w:rsidRDefault="009F469F" w:rsidP="009F469F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76EBF2FB" wp14:editId="54D56D89">
                <wp:extent cx="179647" cy="172994"/>
                <wp:effectExtent l="19050" t="0" r="0" b="0"/>
                <wp:docPr id="2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7C0DAF3B" w14:textId="77777777" w:rsidR="009F469F" w:rsidRDefault="009F469F" w:rsidP="009F469F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-2105867236"/>
        <w:placeholder>
          <w:docPart w:val="72DD93F616A5452EA82DF7E11A2095F3"/>
        </w:placeholder>
        <w:showingPlcHdr/>
      </w:sdtPr>
      <w:sdtContent>
        <w:p w14:paraId="34085C67" w14:textId="77777777" w:rsidR="009F469F" w:rsidRDefault="009F469F" w:rsidP="009F469F">
          <w:pPr>
            <w:jc w:val="center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="00416150">
            <w:rPr>
              <w:rStyle w:val="PlaceholderText"/>
              <w:rFonts w:hint="cs"/>
              <w:sz w:val="30"/>
              <w:szCs w:val="30"/>
              <w:cs/>
            </w:rPr>
            <w:t>โปรดระมัดระวั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416150">
            <w:rPr>
              <w:rStyle w:val="PlaceholderText"/>
              <w:rFonts w:hint="cs"/>
              <w:sz w:val="30"/>
              <w:szCs w:val="30"/>
              <w:cs/>
            </w:rPr>
            <w:t>ง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="00063FC3" w:rsidRPr="000D3015">
            <w:rPr>
              <w:rStyle w:val="PlaceholderText"/>
              <w:rFonts w:hint="cs"/>
              <w:sz w:val="30"/>
              <w:szCs w:val="30"/>
              <w:cs/>
            </w:rPr>
            <w:t>ท้ายของแต่ละส่วน/บทที่</w:t>
          </w:r>
          <w:r w:rsidR="00672291"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416150"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3FCD9989" w14:textId="77777777" w:rsidR="009F469F" w:rsidRDefault="009F469F" w:rsidP="00D551AB"/>
    <w:p w14:paraId="4D87E680" w14:textId="77777777" w:rsidR="00C05BF3" w:rsidRDefault="00C05BF3" w:rsidP="00D551AB"/>
    <w:p w14:paraId="71A28C25" w14:textId="77777777" w:rsidR="00C05BF3" w:rsidRDefault="00C05BF3" w:rsidP="00D551AB"/>
    <w:p w14:paraId="03E76ADF" w14:textId="77777777" w:rsidR="00AB755C" w:rsidRDefault="00AB755C" w:rsidP="00D526A2">
      <w:pPr>
        <w:tabs>
          <w:tab w:val="right" w:pos="8280"/>
        </w:tabs>
      </w:pPr>
    </w:p>
    <w:p w14:paraId="5FFB9133" w14:textId="77777777" w:rsidR="00443AE6" w:rsidRDefault="00443AE6" w:rsidP="00D526A2">
      <w:pPr>
        <w:tabs>
          <w:tab w:val="right" w:pos="8280"/>
        </w:tabs>
        <w:rPr>
          <w:cs/>
        </w:rPr>
        <w:sectPr w:rsidR="00443AE6" w:rsidSect="00093789">
          <w:pgSz w:w="11906" w:h="16838" w:code="9"/>
          <w:pgMar w:top="2160" w:right="1440" w:bottom="1440" w:left="2160" w:header="1440" w:footer="706" w:gutter="0"/>
          <w:pgNumType w:fmt="thaiLetters"/>
          <w:cols w:space="708"/>
          <w:titlePg/>
          <w:docGrid w:linePitch="435"/>
        </w:sectPr>
      </w:pPr>
    </w:p>
    <w:bookmarkStart w:id="30" w:name="_Toc395102503" w:displacedByCustomXml="next"/>
    <w:bookmarkStart w:id="31" w:name="_Toc390864769" w:displacedByCustomXml="next"/>
    <w:bookmarkStart w:id="32" w:name="_Toc389648408" w:displacedByCustomXml="next"/>
    <w:bookmarkStart w:id="33" w:name="_Toc386013428" w:displacedByCustomXml="next"/>
    <w:bookmarkStart w:id="34" w:name="_Toc386011520" w:displacedByCustomXml="next"/>
    <w:bookmarkStart w:id="35" w:name="_Toc385780550" w:displacedByCustomXml="next"/>
    <w:bookmarkStart w:id="36" w:name="_Toc485030614" w:displacedByCustomXml="next"/>
    <w:bookmarkStart w:id="37" w:name="_Toc485028926" w:displacedByCustomXml="next"/>
    <w:sdt>
      <w:sdtPr>
        <w:rPr>
          <w:rFonts w:hint="cs"/>
          <w:color w:val="808080"/>
          <w:cs/>
        </w:rPr>
        <w:id w:val="20896376"/>
        <w:placeholder>
          <w:docPart w:val="0CA483A534BC4CEE8C3F459CD3478896"/>
        </w:placeholder>
        <w:temporary/>
      </w:sdtPr>
      <w:sdtContent>
        <w:p w14:paraId="50FE4777" w14:textId="77777777" w:rsidR="00AB755C" w:rsidRDefault="00AB755C" w:rsidP="00C8178D">
          <w:pPr>
            <w:pStyle w:val="HEADINGS"/>
            <w:rPr>
              <w:cs/>
            </w:rPr>
          </w:pPr>
          <w:r>
            <w:rPr>
              <w:rFonts w:hint="cs"/>
              <w:cs/>
            </w:rPr>
            <w:t>สารบัญตาราง</w:t>
          </w:r>
        </w:p>
        <w:bookmarkEnd w:id="30" w:displacedByCustomXml="next"/>
        <w:bookmarkEnd w:id="31" w:displacedByCustomXml="next"/>
        <w:bookmarkEnd w:id="32" w:displacedByCustomXml="next"/>
        <w:bookmarkEnd w:id="33" w:displacedByCustomXml="next"/>
        <w:bookmarkEnd w:id="34" w:displacedByCustomXml="next"/>
        <w:bookmarkEnd w:id="35" w:displacedByCustomXml="next"/>
      </w:sdtContent>
    </w:sdt>
    <w:bookmarkEnd w:id="36" w:displacedByCustomXml="prev"/>
    <w:bookmarkEnd w:id="37" w:displacedByCustomXml="prev"/>
    <w:p w14:paraId="46087653" w14:textId="1B1F9179" w:rsidR="001E33C8" w:rsidRDefault="001E33C8" w:rsidP="001E33C8">
      <w:pPr>
        <w:tabs>
          <w:tab w:val="right" w:pos="8280"/>
        </w:tabs>
        <w:rPr>
          <w:b/>
          <w:bCs/>
          <w:sz w:val="36"/>
          <w:szCs w:val="36"/>
        </w:rPr>
      </w:pPr>
      <w:r w:rsidRPr="001E33C8">
        <w:rPr>
          <w:b/>
          <w:bCs/>
          <w:sz w:val="36"/>
          <w:szCs w:val="36"/>
          <w:cs/>
        </w:rPr>
        <w:tab/>
      </w:r>
      <w:sdt>
        <w:sdtPr>
          <w:rPr>
            <w:rFonts w:hint="cs"/>
            <w:b/>
            <w:bCs/>
            <w:sz w:val="36"/>
            <w:szCs w:val="36"/>
            <w:cs/>
          </w:rPr>
          <w:id w:val="20896334"/>
          <w:placeholder>
            <w:docPart w:val="0CA483A534BC4CEE8C3F459CD3478896"/>
          </w:placeholder>
        </w:sdtPr>
        <w:sdtEndPr>
          <w:rPr>
            <w:rFonts w:hint="default"/>
            <w:cs w:val="0"/>
          </w:rPr>
        </w:sdtEndPr>
        <w:sdtContent>
          <w:r w:rsidRPr="001E33C8">
            <w:rPr>
              <w:rFonts w:hint="cs"/>
              <w:b/>
              <w:bCs/>
              <w:sz w:val="36"/>
              <w:szCs w:val="36"/>
              <w:cs/>
            </w:rPr>
            <w:t>หน้า</w:t>
          </w:r>
        </w:sdtContent>
      </w:sdt>
    </w:p>
    <w:p w14:paraId="4DB01CAD" w14:textId="77777777" w:rsidR="003C5885" w:rsidRPr="003C5885" w:rsidRDefault="003C5885" w:rsidP="001E33C8">
      <w:pPr>
        <w:tabs>
          <w:tab w:val="right" w:pos="8280"/>
        </w:tabs>
      </w:pPr>
    </w:p>
    <w:sdt>
      <w:sdtPr>
        <w:id w:val="24226006"/>
        <w:placeholder>
          <w:docPart w:val="178DFDEA2F4448F49BB95C33F518B323"/>
        </w:placeholder>
        <w:temporary/>
        <w:showingPlcHdr/>
      </w:sdtPr>
      <w:sdtContent>
        <w:p w14:paraId="78490078" w14:textId="77777777" w:rsidR="000717DB" w:rsidRDefault="00BB5833" w:rsidP="00DB6087">
          <w:pPr>
            <w:pStyle w:val="TOC6"/>
            <w:ind w:hanging="1152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 xml:space="preserve">คลิกที่นี่สร้างสารบัญตารางอัตโนมัติ </w:t>
          </w:r>
          <w:r w:rsidRPr="00CC2830">
            <w:rPr>
              <w:rStyle w:val="PlaceholderText"/>
              <w:rFonts w:hint="cs"/>
              <w:highlight w:val="yellow"/>
              <w:cs/>
            </w:rPr>
            <w:t>การพิมพ์ชื่อตารางในเล่มต้องใช้รูปแบบอัตโนมัติด้วย</w:t>
          </w:r>
          <w:r>
            <w:rPr>
              <w:rStyle w:val="PlaceholderText"/>
              <w:cs/>
            </w:rPr>
            <w:t>]</w:t>
          </w:r>
        </w:p>
      </w:sdtContent>
    </w:sdt>
    <w:p w14:paraId="23A403D1" w14:textId="77777777" w:rsidR="0055553F" w:rsidRPr="00850E27" w:rsidRDefault="000A3689" w:rsidP="008120D2">
      <w:pPr>
        <w:pStyle w:val="TOC6"/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1AD7FF68" wp14:editId="6B6DFC11">
            <wp:simplePos x="0" y="0"/>
            <wp:positionH relativeFrom="margin">
              <wp:posOffset>2698115</wp:posOffset>
            </wp:positionH>
            <wp:positionV relativeFrom="margin">
              <wp:posOffset>3232150</wp:posOffset>
            </wp:positionV>
            <wp:extent cx="2635250" cy="2381250"/>
            <wp:effectExtent l="19050" t="19050" r="12700" b="190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2"/>
                    <a:stretch/>
                  </pic:blipFill>
                  <pic:spPr bwMode="auto">
                    <a:xfrm>
                      <a:off x="0" y="0"/>
                      <a:ext cx="2635250" cy="2381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id w:val="4370416"/>
        <w:placeholder>
          <w:docPart w:val="9982D63FDF044A39A8B8284406997B33"/>
        </w:placeholder>
        <w:temporary/>
        <w:showingPlcHdr/>
      </w:sdtPr>
      <w:sdtContent>
        <w:p w14:paraId="66332517" w14:textId="77777777" w:rsidR="00753F98" w:rsidRDefault="00753F98" w:rsidP="00753F98">
          <w:pPr>
            <w:tabs>
              <w:tab w:val="right" w:pos="8280"/>
            </w:tabs>
            <w:rPr>
              <w:rStyle w:val="PlaceholderText"/>
              <w:cs/>
            </w:rPr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วิธีการสร้างสารบัญตารางอัตโนมัติ</w:t>
          </w:r>
        </w:p>
        <w:p w14:paraId="5322DE16" w14:textId="77777777" w:rsidR="00753F98" w:rsidRPr="00EB2B78" w:rsidRDefault="00753F98" w:rsidP="00753F98">
          <w:pPr>
            <w:numPr>
              <w:ilvl w:val="0"/>
              <w:numId w:val="24"/>
            </w:numPr>
            <w:tabs>
              <w:tab w:val="right" w:pos="8280"/>
            </w:tabs>
            <w:rPr>
              <w:rStyle w:val="PlaceholderText"/>
            </w:rPr>
          </w:pPr>
          <w:r w:rsidRPr="00EB2B78">
            <w:rPr>
              <w:rStyle w:val="PlaceholderText"/>
              <w:rFonts w:hint="cs"/>
              <w:cs/>
            </w:rPr>
            <w:t xml:space="preserve">คลิก </w:t>
          </w:r>
          <w:r w:rsidRPr="00EB2B78">
            <w:rPr>
              <w:rStyle w:val="PlaceholderText"/>
            </w:rPr>
            <w:t>References</w:t>
          </w:r>
        </w:p>
        <w:p w14:paraId="7BAEE00F" w14:textId="77777777" w:rsidR="00753F98" w:rsidRDefault="00753F98" w:rsidP="00753F98">
          <w:pPr>
            <w:numPr>
              <w:ilvl w:val="0"/>
              <w:numId w:val="24"/>
            </w:numPr>
            <w:tabs>
              <w:tab w:val="right" w:pos="8280"/>
            </w:tabs>
            <w:rPr>
              <w:rStyle w:val="PlaceholderText"/>
            </w:rPr>
          </w:pPr>
          <w:r w:rsidRPr="00EB2B78">
            <w:rPr>
              <w:rStyle w:val="PlaceholderText"/>
              <w:rFonts w:hint="cs"/>
              <w:cs/>
            </w:rPr>
            <w:t xml:space="preserve">คลิก </w:t>
          </w:r>
          <w:r w:rsidRPr="00EB2B78">
            <w:rPr>
              <w:rStyle w:val="PlaceholderText"/>
            </w:rPr>
            <w:t xml:space="preserve">Insert Table of </w:t>
          </w:r>
          <w:r>
            <w:rPr>
              <w:rStyle w:val="PlaceholderText"/>
            </w:rPr>
            <w:t>Figures</w:t>
          </w:r>
        </w:p>
        <w:p w14:paraId="7ED69921" w14:textId="77777777" w:rsidR="000E1B92" w:rsidRDefault="00753F98" w:rsidP="000E1B92">
          <w:pPr>
            <w:pStyle w:val="ListParagraph"/>
            <w:numPr>
              <w:ilvl w:val="1"/>
              <w:numId w:val="37"/>
            </w:numPr>
            <w:tabs>
              <w:tab w:val="right" w:pos="8280"/>
            </w:tabs>
            <w:ind w:left="1080"/>
            <w:rPr>
              <w:rStyle w:val="PlaceholderText"/>
            </w:rPr>
          </w:pPr>
          <w:r>
            <w:rPr>
              <w:rStyle w:val="PlaceholderText"/>
            </w:rPr>
            <w:t xml:space="preserve">Check box </w:t>
          </w:r>
          <w:r>
            <w:rPr>
              <w:rStyle w:val="PlaceholderText"/>
            </w:rPr>
            <w:sym w:font="Wingdings" w:char="F0FE"/>
          </w:r>
          <w:r>
            <w:rPr>
              <w:rStyle w:val="PlaceholderText"/>
              <w:cs/>
            </w:rPr>
            <w:t xml:space="preserve"> </w:t>
          </w:r>
          <w:r w:rsidRPr="00EB2B78">
            <w:rPr>
              <w:rStyle w:val="PlaceholderText"/>
            </w:rPr>
            <w:t>Show page numbers</w:t>
          </w:r>
        </w:p>
        <w:p w14:paraId="09BD8698" w14:textId="77777777" w:rsidR="000E1B92" w:rsidRDefault="00753F98" w:rsidP="000E1B92">
          <w:pPr>
            <w:pStyle w:val="ListParagraph"/>
            <w:numPr>
              <w:ilvl w:val="1"/>
              <w:numId w:val="37"/>
            </w:numPr>
            <w:tabs>
              <w:tab w:val="right" w:pos="8280"/>
            </w:tabs>
            <w:ind w:left="1080"/>
            <w:rPr>
              <w:rStyle w:val="PlaceholderText"/>
            </w:rPr>
          </w:pPr>
          <w:r>
            <w:rPr>
              <w:rStyle w:val="PlaceholderText"/>
            </w:rPr>
            <w:t xml:space="preserve">Check box </w:t>
          </w:r>
          <w:r>
            <w:rPr>
              <w:rStyle w:val="PlaceholderText"/>
            </w:rPr>
            <w:sym w:font="Wingdings" w:char="F0FE"/>
          </w:r>
          <w:r>
            <w:rPr>
              <w:rStyle w:val="PlaceholderText"/>
              <w:cs/>
            </w:rPr>
            <w:t xml:space="preserve"> </w:t>
          </w:r>
          <w:r w:rsidRPr="00EB2B78">
            <w:rPr>
              <w:rStyle w:val="PlaceholderText"/>
            </w:rPr>
            <w:t>Right align page numbers</w:t>
          </w:r>
        </w:p>
        <w:p w14:paraId="46E13595" w14:textId="77777777" w:rsidR="000E1B92" w:rsidRDefault="00753F98" w:rsidP="000E1B92">
          <w:pPr>
            <w:pStyle w:val="ListParagraph"/>
            <w:numPr>
              <w:ilvl w:val="1"/>
              <w:numId w:val="37"/>
            </w:numPr>
            <w:tabs>
              <w:tab w:val="right" w:pos="8280"/>
            </w:tabs>
            <w:ind w:left="1080"/>
            <w:rPr>
              <w:rStyle w:val="PlaceholderText"/>
            </w:rPr>
          </w:pPr>
          <w:r>
            <w:rPr>
              <w:rStyle w:val="PlaceholderText"/>
            </w:rPr>
            <w:t xml:space="preserve">Check box </w:t>
          </w:r>
          <w:r>
            <w:rPr>
              <w:rStyle w:val="PlaceholderText"/>
            </w:rPr>
            <w:sym w:font="Wingdings" w:char="F0FE"/>
          </w:r>
          <w:r>
            <w:rPr>
              <w:rStyle w:val="PlaceholderText"/>
              <w:cs/>
            </w:rPr>
            <w:t xml:space="preserve"> </w:t>
          </w:r>
          <w:r w:rsidRPr="00EB2B78">
            <w:rPr>
              <w:rStyle w:val="PlaceholderText"/>
            </w:rPr>
            <w:t>Use hyperlinks instead of page numbers</w:t>
          </w:r>
        </w:p>
        <w:p w14:paraId="48D17017" w14:textId="77777777" w:rsidR="000E1B92" w:rsidRPr="000A3689" w:rsidRDefault="00753F98" w:rsidP="000E1B92">
          <w:pPr>
            <w:pStyle w:val="ListParagraph"/>
            <w:numPr>
              <w:ilvl w:val="1"/>
              <w:numId w:val="37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0A3689">
            <w:rPr>
              <w:rStyle w:val="PlaceholderText"/>
              <w:szCs w:val="32"/>
            </w:rPr>
            <w:t>Tab leader</w:t>
          </w:r>
          <w:r w:rsidRPr="000A3689">
            <w:rPr>
              <w:rStyle w:val="PlaceholderText"/>
              <w:szCs w:val="32"/>
              <w:cs/>
            </w:rPr>
            <w:t xml:space="preserve">: </w:t>
          </w:r>
          <w:r w:rsidRPr="000A3689">
            <w:rPr>
              <w:rStyle w:val="PlaceholderText"/>
              <w:rFonts w:hint="cs"/>
              <w:szCs w:val="32"/>
              <w:cs/>
            </w:rPr>
            <w:t>เลือก (</w:t>
          </w:r>
          <w:r w:rsidRPr="000A3689">
            <w:rPr>
              <w:rStyle w:val="PlaceholderText"/>
              <w:szCs w:val="32"/>
            </w:rPr>
            <w:t>none</w:t>
          </w:r>
          <w:r w:rsidRPr="000A3689">
            <w:rPr>
              <w:rStyle w:val="PlaceholderText"/>
              <w:szCs w:val="32"/>
              <w:cs/>
            </w:rPr>
            <w:t>)</w:t>
          </w:r>
        </w:p>
        <w:p w14:paraId="25C60FD4" w14:textId="77777777" w:rsidR="000E1B92" w:rsidRPr="000A3689" w:rsidRDefault="00753F98" w:rsidP="000E1B92">
          <w:pPr>
            <w:pStyle w:val="ListParagraph"/>
            <w:numPr>
              <w:ilvl w:val="1"/>
              <w:numId w:val="37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0A3689">
            <w:rPr>
              <w:rStyle w:val="PlaceholderText"/>
              <w:szCs w:val="32"/>
            </w:rPr>
            <w:t>Formats</w:t>
          </w:r>
          <w:r w:rsidRPr="000A3689">
            <w:rPr>
              <w:rStyle w:val="PlaceholderText"/>
              <w:szCs w:val="32"/>
              <w:cs/>
            </w:rPr>
            <w:t xml:space="preserve">: เลือก </w:t>
          </w:r>
          <w:r w:rsidRPr="000A3689">
            <w:rPr>
              <w:rStyle w:val="PlaceholderText"/>
              <w:szCs w:val="32"/>
            </w:rPr>
            <w:t>From template</w:t>
          </w:r>
        </w:p>
        <w:p w14:paraId="3A59F9F4" w14:textId="77777777" w:rsidR="000E1B92" w:rsidRPr="000A3689" w:rsidRDefault="00753F98" w:rsidP="000E1B92">
          <w:pPr>
            <w:pStyle w:val="ListParagraph"/>
            <w:numPr>
              <w:ilvl w:val="1"/>
              <w:numId w:val="37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0A3689">
            <w:rPr>
              <w:rStyle w:val="PlaceholderText"/>
              <w:szCs w:val="32"/>
            </w:rPr>
            <w:t>Caption label</w:t>
          </w:r>
          <w:r w:rsidRPr="000A3689">
            <w:rPr>
              <w:rStyle w:val="PlaceholderText"/>
              <w:szCs w:val="32"/>
              <w:cs/>
            </w:rPr>
            <w:t>: เลือก ตารางที่</w:t>
          </w:r>
        </w:p>
        <w:p w14:paraId="28D6D97D" w14:textId="77777777" w:rsidR="000E1B92" w:rsidRDefault="00753F98" w:rsidP="000E1B92">
          <w:pPr>
            <w:pStyle w:val="ListParagraph"/>
            <w:numPr>
              <w:ilvl w:val="1"/>
              <w:numId w:val="37"/>
            </w:numPr>
            <w:tabs>
              <w:tab w:val="right" w:pos="8280"/>
            </w:tabs>
            <w:ind w:left="1080"/>
            <w:rPr>
              <w:rStyle w:val="PlaceholderText"/>
            </w:rPr>
          </w:pPr>
          <w:r>
            <w:rPr>
              <w:rStyle w:val="PlaceholderText"/>
            </w:rPr>
            <w:t xml:space="preserve">Check box </w:t>
          </w:r>
          <w:r>
            <w:rPr>
              <w:rStyle w:val="PlaceholderText"/>
            </w:rPr>
            <w:sym w:font="Wingdings" w:char="F0FE"/>
          </w:r>
          <w:r>
            <w:rPr>
              <w:rStyle w:val="PlaceholderText"/>
              <w:cs/>
            </w:rPr>
            <w:t xml:space="preserve"> </w:t>
          </w:r>
          <w:r w:rsidRPr="007455C2">
            <w:rPr>
              <w:rStyle w:val="PlaceholderText"/>
            </w:rPr>
            <w:t>Include label and number</w:t>
          </w:r>
        </w:p>
        <w:p w14:paraId="55624DB3" w14:textId="77777777" w:rsidR="00753F98" w:rsidRDefault="000E1B92" w:rsidP="000E1B92">
          <w:pPr>
            <w:pStyle w:val="ListParagraph"/>
            <w:numPr>
              <w:ilvl w:val="1"/>
              <w:numId w:val="37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0E1B92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="00753F98" w:rsidRPr="007455C2">
            <w:rPr>
              <w:rStyle w:val="PlaceholderText"/>
            </w:rPr>
            <w:t>OK</w:t>
          </w:r>
        </w:p>
        <w:p w14:paraId="374BBC32" w14:textId="77777777" w:rsidR="007455C2" w:rsidRPr="002677BC" w:rsidRDefault="00F03AC7" w:rsidP="00753F98">
          <w:pPr>
            <w:numPr>
              <w:ilvl w:val="0"/>
              <w:numId w:val="24"/>
            </w:numPr>
            <w:tabs>
              <w:tab w:val="right" w:pos="8280"/>
            </w:tabs>
            <w:rPr>
              <w:color w:val="808080"/>
            </w:rPr>
          </w:pPr>
          <w:r>
            <w:rPr>
              <w:rStyle w:val="PlaceholderText"/>
              <w:rFonts w:hint="cs"/>
              <w:cs/>
            </w:rPr>
            <w:t>หน้าจอจะแสดงรายการสารบัญตารางขึ้นอัตโนมัติ</w:t>
          </w:r>
          <w:r w:rsidR="00753F98">
            <w:rPr>
              <w:rStyle w:val="PlaceholderText"/>
              <w:cs/>
            </w:rPr>
            <w:t>]</w:t>
          </w:r>
        </w:p>
      </w:sdtContent>
    </w:sdt>
    <w:p w14:paraId="6F7FA0C7" w14:textId="77777777" w:rsidR="002677BC" w:rsidRDefault="002677BC" w:rsidP="005B2B0C">
      <w:pPr>
        <w:spacing w:after="160" w:line="259" w:lineRule="auto"/>
        <w:ind w:firstLine="720"/>
      </w:pPr>
      <w:r>
        <w:rPr>
          <w:cs/>
        </w:rPr>
        <w:br w:type="page"/>
      </w:r>
    </w:p>
    <w:sdt>
      <w:sdtPr>
        <w:rPr>
          <w:szCs w:val="40"/>
        </w:rPr>
        <w:id w:val="-297067708"/>
        <w:placeholder>
          <w:docPart w:val="84447D4033AE424B929636D351E0144E"/>
        </w:placeholder>
        <w:temporary/>
        <w:showingPlcHdr/>
      </w:sdtPr>
      <w:sdtContent>
        <w:p w14:paraId="0E47F199" w14:textId="77777777" w:rsidR="00AD101F" w:rsidRPr="00D70290" w:rsidRDefault="00AD101F" w:rsidP="008120D2">
          <w:pPr>
            <w:pStyle w:val="TOC6"/>
            <w:rPr>
              <w:rStyle w:val="PlaceholderText"/>
            </w:rPr>
          </w:pPr>
          <w:r w:rsidRPr="00D70290">
            <w:rPr>
              <w:rStyle w:val="PlaceholderText"/>
              <w:cs/>
            </w:rPr>
            <w:t>[</w:t>
          </w:r>
          <w:r w:rsidRPr="00D70290">
            <w:rPr>
              <w:rStyle w:val="PlaceholderText"/>
              <w:rFonts w:hint="cs"/>
              <w:cs/>
            </w:rPr>
            <w:t>การจัดรูปแบบเพิ่มเติมตามรูปแบบของสถาบัน เนื่องจากสารบัญตารางอัตโนมัติที่ปรากฏยังไม่ตรงกับรูปแบบของสถาบัน ต้องปรับเปลี่ยน ดังนี้</w:t>
          </w:r>
        </w:p>
        <w:p w14:paraId="790C456F" w14:textId="77777777" w:rsidR="00E8718C" w:rsidRPr="00D70290" w:rsidRDefault="00E8718C" w:rsidP="008120D2">
          <w:pPr>
            <w:numPr>
              <w:ilvl w:val="0"/>
              <w:numId w:val="36"/>
            </w:numPr>
            <w:tabs>
              <w:tab w:val="right" w:pos="8280"/>
            </w:tabs>
            <w:ind w:left="720"/>
            <w:rPr>
              <w:rStyle w:val="PlaceholderText"/>
            </w:rPr>
          </w:pPr>
          <w:r w:rsidRPr="00D70290">
            <w:rPr>
              <w:rStyle w:val="PlaceholderText"/>
              <w:rFonts w:hint="cs"/>
              <w:cs/>
            </w:rPr>
            <w:t>เลือก</w:t>
          </w:r>
          <w:r w:rsidR="00984227" w:rsidRPr="00D70290">
            <w:rPr>
              <w:rStyle w:val="PlaceholderText"/>
              <w:rFonts w:hint="cs"/>
              <w:cs/>
            </w:rPr>
            <w:t>รายการชื่อตารางทั้งหมด</w:t>
          </w:r>
          <w:r w:rsidRPr="00D70290">
            <w:rPr>
              <w:rStyle w:val="PlaceholderText"/>
              <w:rFonts w:hint="cs"/>
              <w:cs/>
            </w:rPr>
            <w:t xml:space="preserve"> </w:t>
          </w:r>
          <w:r w:rsidRPr="00D70290">
            <w:rPr>
              <w:rStyle w:val="PlaceholderText"/>
            </w:rPr>
            <w:t>&gt;&gt;</w:t>
          </w:r>
          <w:r w:rsidRPr="00D70290">
            <w:rPr>
              <w:rStyle w:val="PlaceholderText"/>
              <w:rFonts w:hint="cs"/>
              <w:cs/>
            </w:rPr>
            <w:t xml:space="preserve"> </w:t>
          </w:r>
          <w:r w:rsidR="00D62BC9">
            <w:rPr>
              <w:rStyle w:val="PlaceholderText"/>
              <w:rFonts w:hint="cs"/>
              <w:cs/>
            </w:rPr>
            <w:t xml:space="preserve">คลิก </w:t>
          </w:r>
          <w:r w:rsidR="00D62BC9">
            <w:rPr>
              <w:rStyle w:val="PlaceholderText"/>
            </w:rPr>
            <w:t xml:space="preserve">Home &gt;&gt; </w:t>
          </w:r>
          <w:r w:rsidRPr="00D70290">
            <w:rPr>
              <w:rStyle w:val="PlaceholderText"/>
              <w:rFonts w:hint="cs"/>
              <w:cs/>
            </w:rPr>
            <w:t xml:space="preserve">คลิกลูกศรที่ </w:t>
          </w:r>
          <w:r w:rsidRPr="00D70290">
            <w:rPr>
              <w:rStyle w:val="PlaceholderText"/>
            </w:rPr>
            <w:t>Styles &gt;&gt;</w:t>
          </w:r>
          <w:r w:rsidRPr="00D70290">
            <w:rPr>
              <w:rStyle w:val="PlaceholderText"/>
              <w:rFonts w:hint="cs"/>
              <w:cs/>
            </w:rPr>
            <w:t xml:space="preserve">เลือก </w:t>
          </w:r>
          <w:r w:rsidRPr="00D70290">
            <w:rPr>
              <w:rStyle w:val="PlaceholderText"/>
              <w:highlight w:val="yellow"/>
            </w:rPr>
            <w:t>TOC 6</w:t>
          </w:r>
        </w:p>
        <w:p w14:paraId="66D09EC5" w14:textId="77777777" w:rsidR="00984227" w:rsidRPr="00D70290" w:rsidRDefault="00984227" w:rsidP="008120D2">
          <w:pPr>
            <w:numPr>
              <w:ilvl w:val="0"/>
              <w:numId w:val="36"/>
            </w:numPr>
            <w:tabs>
              <w:tab w:val="right" w:pos="8280"/>
            </w:tabs>
            <w:ind w:left="720"/>
            <w:rPr>
              <w:rStyle w:val="PlaceholderText"/>
            </w:rPr>
          </w:pPr>
          <w:r w:rsidRPr="00D70290">
            <w:rPr>
              <w:rStyle w:val="PlaceholderText"/>
              <w:rFonts w:hint="cs"/>
              <w:cs/>
            </w:rPr>
            <w:t>ลบคำว่า ตารางที่</w:t>
          </w:r>
        </w:p>
        <w:p w14:paraId="6C67D7AF" w14:textId="77777777" w:rsidR="008F36BF" w:rsidRPr="00D70290" w:rsidRDefault="008120D2" w:rsidP="008120D2">
          <w:pPr>
            <w:numPr>
              <w:ilvl w:val="0"/>
              <w:numId w:val="36"/>
            </w:numPr>
            <w:tabs>
              <w:tab w:val="right" w:pos="8280"/>
            </w:tabs>
            <w:ind w:left="720"/>
            <w:rPr>
              <w:rStyle w:val="PlaceholderText"/>
            </w:rPr>
          </w:pPr>
          <w:r w:rsidRPr="00D70290">
            <w:rPr>
              <w:rStyle w:val="PlaceholderText"/>
              <w:rFonts w:hint="cs"/>
              <w:cs/>
            </w:rPr>
            <w:t>การ</w:t>
          </w:r>
          <w:r w:rsidR="007516A0" w:rsidRPr="00D70290">
            <w:rPr>
              <w:rStyle w:val="PlaceholderText"/>
              <w:rFonts w:hint="cs"/>
              <w:cs/>
            </w:rPr>
            <w:t>จัดรูปแบบเลขหน้า</w:t>
          </w:r>
          <w:r w:rsidR="00E8718C" w:rsidRPr="00D70290">
            <w:rPr>
              <w:rStyle w:val="PlaceholderText"/>
              <w:rFonts w:hint="cs"/>
              <w:cs/>
            </w:rPr>
            <w:t>ชื่อตาราง</w:t>
          </w:r>
          <w:r w:rsidR="00984227" w:rsidRPr="00D70290">
            <w:rPr>
              <w:rStyle w:val="PlaceholderText"/>
              <w:rFonts w:hint="cs"/>
              <w:cs/>
            </w:rPr>
            <w:t>ที่</w:t>
          </w:r>
          <w:r w:rsidR="00E8718C" w:rsidRPr="00D70290">
            <w:rPr>
              <w:rStyle w:val="PlaceholderText"/>
              <w:rFonts w:hint="cs"/>
              <w:cs/>
            </w:rPr>
            <w:t>เกิน 2 บรรทัด ต้อง</w:t>
          </w:r>
          <w:r w:rsidR="000A3689" w:rsidRPr="00D70290">
            <w:rPr>
              <w:rStyle w:val="PlaceholderText"/>
              <w:rFonts w:hint="cs"/>
              <w:cs/>
            </w:rPr>
            <w:t>แบ่งข้อความบรรทัดแรกไปไว้บรรทัดที่สอง และนำเลขหน้าจากบรรทัดที่สอง</w:t>
          </w:r>
          <w:r w:rsidR="00E8718C" w:rsidRPr="00D70290">
            <w:rPr>
              <w:rStyle w:val="PlaceholderText"/>
              <w:rFonts w:hint="cs"/>
              <w:cs/>
            </w:rPr>
            <w:t>ไปไว้</w:t>
          </w:r>
          <w:r w:rsidR="00E8718C" w:rsidRPr="00D70290">
            <w:rPr>
              <w:rStyle w:val="PlaceholderText"/>
              <w:rFonts w:hint="cs"/>
              <w:highlight w:val="yellow"/>
              <w:cs/>
            </w:rPr>
            <w:t>บรรทัดแรก</w:t>
          </w:r>
          <w:r w:rsidR="00E8718C" w:rsidRPr="00D70290">
            <w:rPr>
              <w:rStyle w:val="PlaceholderText"/>
              <w:rFonts w:hint="cs"/>
              <w:cs/>
            </w:rPr>
            <w:t xml:space="preserve"> </w:t>
          </w:r>
          <w:r w:rsidR="0058411E" w:rsidRPr="00D70290">
            <w:rPr>
              <w:rStyle w:val="PlaceholderText"/>
              <w:rFonts w:hint="cs"/>
              <w:cs/>
            </w:rPr>
            <w:t>โดย</w:t>
          </w:r>
        </w:p>
        <w:p w14:paraId="66CA58E5" w14:textId="77777777" w:rsidR="0058411E" w:rsidRPr="00D70290" w:rsidRDefault="00E8718C" w:rsidP="008120D2">
          <w:pPr>
            <w:pStyle w:val="ListParagraph"/>
            <w:numPr>
              <w:ilvl w:val="0"/>
              <w:numId w:val="38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>วาง</w:t>
          </w:r>
          <w:r w:rsidR="0058411E" w:rsidRPr="00D70290">
            <w:rPr>
              <w:rStyle w:val="PlaceholderText"/>
              <w:rFonts w:hint="cs"/>
              <w:szCs w:val="32"/>
              <w:cs/>
            </w:rPr>
            <w:t xml:space="preserve"> </w:t>
          </w:r>
          <w:r w:rsidR="0058411E" w:rsidRPr="00D70290">
            <w:rPr>
              <w:rStyle w:val="PlaceholderText"/>
              <w:szCs w:val="32"/>
            </w:rPr>
            <w:t xml:space="preserve">cursor </w:t>
          </w:r>
          <w:r w:rsidRPr="00D70290">
            <w:rPr>
              <w:rStyle w:val="PlaceholderText"/>
              <w:rFonts w:hint="cs"/>
              <w:szCs w:val="32"/>
              <w:cs/>
            </w:rPr>
            <w:t>หน้าข้อความ</w:t>
          </w:r>
          <w:r w:rsidR="0058411E" w:rsidRPr="00D70290">
            <w:rPr>
              <w:rStyle w:val="PlaceholderText"/>
              <w:rFonts w:hint="cs"/>
              <w:szCs w:val="32"/>
              <w:cs/>
            </w:rPr>
            <w:t>ที่ต้องการปรับไปไว้บรรทัดที่สอง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 </w:t>
          </w:r>
          <w:r w:rsidR="0058411E" w:rsidRPr="00D70290">
            <w:rPr>
              <w:rStyle w:val="PlaceholderText"/>
              <w:szCs w:val="32"/>
            </w:rPr>
            <w:t xml:space="preserve">&gt;&gt; 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D70290">
            <w:rPr>
              <w:rStyle w:val="PlaceholderText"/>
              <w:szCs w:val="32"/>
            </w:rPr>
            <w:t>Shift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 กับ </w:t>
          </w:r>
          <w:r w:rsidRPr="00D70290">
            <w:rPr>
              <w:rStyle w:val="PlaceholderText"/>
              <w:szCs w:val="32"/>
            </w:rPr>
            <w:t>Enter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 เพื่อให้บรรทัดแรกมีที่ว่างสำหรับใส่เลขหน้า</w:t>
          </w:r>
        </w:p>
        <w:p w14:paraId="7BC14100" w14:textId="77777777" w:rsidR="00E8718C" w:rsidRPr="00D70290" w:rsidRDefault="00E8718C" w:rsidP="008120D2">
          <w:pPr>
            <w:pStyle w:val="ListParagraph"/>
            <w:numPr>
              <w:ilvl w:val="0"/>
              <w:numId w:val="38"/>
            </w:numPr>
            <w:tabs>
              <w:tab w:val="right" w:pos="8280"/>
            </w:tabs>
            <w:ind w:left="1080"/>
            <w:rPr>
              <w:rStyle w:val="PlaceholderText"/>
              <w:szCs w:val="32"/>
              <w:cs/>
            </w:rPr>
          </w:pPr>
          <w:r w:rsidRPr="00D70290">
            <w:rPr>
              <w:rStyle w:val="PlaceholderText"/>
              <w:szCs w:val="32"/>
            </w:rPr>
            <w:t xml:space="preserve">Copy 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เลขหน้าที่อยู่บรรทัดที่สอง </w:t>
          </w:r>
          <w:r w:rsidR="002677BC" w:rsidRPr="00D70290">
            <w:rPr>
              <w:rStyle w:val="PlaceholderText"/>
              <w:szCs w:val="32"/>
            </w:rPr>
            <w:t xml:space="preserve">&gt;&gt; </w:t>
          </w:r>
          <w:r w:rsidR="002677BC" w:rsidRPr="00D70290">
            <w:rPr>
              <w:rStyle w:val="PlaceholderText"/>
              <w:rFonts w:hint="cs"/>
              <w:szCs w:val="32"/>
              <w:cs/>
            </w:rPr>
            <w:t>นำเลขหน้าไป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วางท้ายบรรทัดแรก </w:t>
          </w:r>
          <w:r w:rsidR="002677BC" w:rsidRPr="00D70290">
            <w:rPr>
              <w:rStyle w:val="PlaceholderText"/>
              <w:szCs w:val="32"/>
            </w:rPr>
            <w:t xml:space="preserve">&gt;&gt; </w:t>
          </w:r>
          <w:r w:rsidR="007516A0" w:rsidRPr="00D70290">
            <w:rPr>
              <w:rStyle w:val="PlaceholderText"/>
              <w:rFonts w:hint="cs"/>
              <w:szCs w:val="32"/>
              <w:cs/>
            </w:rPr>
            <w:t xml:space="preserve">วาง </w:t>
          </w:r>
          <w:r w:rsidR="007516A0" w:rsidRPr="00D70290">
            <w:rPr>
              <w:rStyle w:val="PlaceholderText"/>
              <w:szCs w:val="32"/>
            </w:rPr>
            <w:t xml:space="preserve">cursor </w:t>
          </w:r>
          <w:r w:rsidR="002677BC" w:rsidRPr="00D70290">
            <w:rPr>
              <w:rStyle w:val="PlaceholderText"/>
              <w:rFonts w:hint="cs"/>
              <w:szCs w:val="32"/>
              <w:cs/>
            </w:rPr>
            <w:t>ท้ายข้อความบรรทัดแรก</w:t>
          </w:r>
          <w:r w:rsidR="002677BC" w:rsidRPr="00D70290">
            <w:rPr>
              <w:rStyle w:val="PlaceholderText"/>
              <w:szCs w:val="32"/>
            </w:rPr>
            <w:t xml:space="preserve"> &gt;&gt; 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D70290">
            <w:rPr>
              <w:rStyle w:val="PlaceholderText"/>
              <w:szCs w:val="32"/>
            </w:rPr>
            <w:t xml:space="preserve">Tab </w:t>
          </w:r>
          <w:r w:rsidRPr="00D70290">
            <w:rPr>
              <w:rStyle w:val="PlaceholderText"/>
              <w:rFonts w:hint="cs"/>
              <w:szCs w:val="32"/>
              <w:cs/>
            </w:rPr>
            <w:t>ให้เลขหน้าชิดขวา</w:t>
          </w:r>
        </w:p>
        <w:p w14:paraId="3FE787D9" w14:textId="77777777" w:rsidR="00842CED" w:rsidRPr="00D70290" w:rsidRDefault="0058411E" w:rsidP="008120D2">
          <w:pPr>
            <w:numPr>
              <w:ilvl w:val="0"/>
              <w:numId w:val="36"/>
            </w:numPr>
            <w:tabs>
              <w:tab w:val="right" w:pos="8280"/>
            </w:tabs>
            <w:ind w:left="720"/>
            <w:rPr>
              <w:rStyle w:val="PlaceholderText"/>
              <w:color w:val="auto"/>
            </w:rPr>
          </w:pPr>
          <w:r w:rsidRPr="00D70290">
            <w:rPr>
              <w:rStyle w:val="PlaceholderText"/>
              <w:rFonts w:hint="cs"/>
              <w:cs/>
            </w:rPr>
            <w:t xml:space="preserve">การ </w:t>
          </w:r>
          <w:r w:rsidRPr="00D70290">
            <w:rPr>
              <w:rStyle w:val="PlaceholderText"/>
            </w:rPr>
            <w:t xml:space="preserve">update </w:t>
          </w:r>
          <w:r w:rsidRPr="00D70290">
            <w:rPr>
              <w:rStyle w:val="PlaceholderText"/>
              <w:rFonts w:hint="cs"/>
              <w:cs/>
            </w:rPr>
            <w:t xml:space="preserve">เลขหน้า </w:t>
          </w:r>
          <w:r w:rsidR="007516A0" w:rsidRPr="00D70290">
            <w:rPr>
              <w:rStyle w:val="PlaceholderText"/>
              <w:cs/>
            </w:rPr>
            <w:t>(</w:t>
          </w:r>
          <w:r w:rsidRPr="00D70290">
            <w:rPr>
              <w:rStyle w:val="PlaceholderText"/>
              <w:rFonts w:hint="cs"/>
              <w:cs/>
            </w:rPr>
            <w:t>กรณีเลขหน้าภายในเล่มมีการเปลี่ยนแปลง</w:t>
          </w:r>
          <w:r w:rsidR="007516A0" w:rsidRPr="00D70290">
            <w:rPr>
              <w:rStyle w:val="PlaceholderText"/>
              <w:cs/>
            </w:rPr>
            <w:t>)</w:t>
          </w:r>
        </w:p>
        <w:p w14:paraId="30536A92" w14:textId="77777777" w:rsidR="00842CED" w:rsidRPr="00D70290" w:rsidRDefault="007516A0" w:rsidP="00842CED">
          <w:pPr>
            <w:pStyle w:val="ListParagraph"/>
            <w:numPr>
              <w:ilvl w:val="0"/>
              <w:numId w:val="38"/>
            </w:numPr>
            <w:tabs>
              <w:tab w:val="right" w:pos="8280"/>
            </w:tabs>
            <w:ind w:left="1080"/>
            <w:rPr>
              <w:rStyle w:val="PlaceholderText"/>
              <w:color w:val="auto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>ค</w:t>
          </w:r>
          <w:r w:rsidR="00E8718C" w:rsidRPr="00D70290">
            <w:rPr>
              <w:rStyle w:val="PlaceholderText"/>
              <w:szCs w:val="32"/>
              <w:cs/>
            </w:rPr>
            <w:t xml:space="preserve">ลิก </w:t>
          </w:r>
          <w:r w:rsidRPr="00D70290">
            <w:rPr>
              <w:rStyle w:val="PlaceholderText"/>
              <w:szCs w:val="32"/>
            </w:rPr>
            <w:t>References</w:t>
          </w:r>
        </w:p>
        <w:p w14:paraId="0B2C3B9C" w14:textId="77777777" w:rsidR="00842CED" w:rsidRPr="00D70290" w:rsidRDefault="007516A0" w:rsidP="00842CED">
          <w:pPr>
            <w:pStyle w:val="ListParagraph"/>
            <w:numPr>
              <w:ilvl w:val="0"/>
              <w:numId w:val="38"/>
            </w:numPr>
            <w:tabs>
              <w:tab w:val="right" w:pos="8280"/>
            </w:tabs>
            <w:ind w:left="1080"/>
            <w:rPr>
              <w:rStyle w:val="PlaceholderText"/>
              <w:color w:val="auto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="00E8718C" w:rsidRPr="00D70290">
            <w:rPr>
              <w:rStyle w:val="PlaceholderText"/>
              <w:szCs w:val="32"/>
            </w:rPr>
            <w:t>Update Table</w:t>
          </w:r>
        </w:p>
        <w:p w14:paraId="3AF7779C" w14:textId="77777777" w:rsidR="00842CED" w:rsidRPr="00D70290" w:rsidRDefault="007516A0" w:rsidP="00842CED">
          <w:pPr>
            <w:pStyle w:val="ListParagraph"/>
            <w:numPr>
              <w:ilvl w:val="0"/>
              <w:numId w:val="38"/>
            </w:numPr>
            <w:tabs>
              <w:tab w:val="right" w:pos="8280"/>
            </w:tabs>
            <w:ind w:left="1080"/>
            <w:rPr>
              <w:rStyle w:val="PlaceholderText"/>
              <w:color w:val="auto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="00E8718C" w:rsidRPr="00D70290">
            <w:rPr>
              <w:rStyle w:val="PlaceholderText"/>
              <w:szCs w:val="32"/>
            </w:rPr>
            <w:t>Update page numbers only</w:t>
          </w:r>
        </w:p>
        <w:p w14:paraId="42B46E65" w14:textId="77777777" w:rsidR="00AD101F" w:rsidRDefault="007516A0" w:rsidP="00842CED">
          <w:pPr>
            <w:pStyle w:val="ListParagraph"/>
            <w:numPr>
              <w:ilvl w:val="0"/>
              <w:numId w:val="38"/>
            </w:numPr>
            <w:tabs>
              <w:tab w:val="right" w:pos="8280"/>
            </w:tabs>
            <w:ind w:left="1080"/>
          </w:pPr>
          <w:r w:rsidRPr="00842CED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D70290">
            <w:rPr>
              <w:rStyle w:val="PlaceholderText"/>
              <w:szCs w:val="32"/>
            </w:rPr>
            <w:t>OK</w:t>
          </w:r>
          <w:r w:rsidR="00AD101F" w:rsidRPr="00842CED">
            <w:rPr>
              <w:rStyle w:val="PlaceholderText"/>
              <w:szCs w:val="32"/>
              <w:cs/>
            </w:rPr>
            <w:t>]</w:t>
          </w:r>
        </w:p>
      </w:sdtContent>
    </w:sdt>
    <w:p w14:paraId="1EFBE08D" w14:textId="77777777" w:rsidR="00AD101F" w:rsidRDefault="003D03E0" w:rsidP="00AD101F"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756BF65C" wp14:editId="49D70DB3">
                <wp:simplePos x="0" y="0"/>
                <wp:positionH relativeFrom="margin">
                  <wp:posOffset>427355</wp:posOffset>
                </wp:positionH>
                <wp:positionV relativeFrom="margin">
                  <wp:posOffset>4137660</wp:posOffset>
                </wp:positionV>
                <wp:extent cx="4552950" cy="1181100"/>
                <wp:effectExtent l="0" t="0" r="0" b="0"/>
                <wp:wrapSquare wrapText="bothSides"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950" cy="1181100"/>
                          <a:chOff x="0" y="0"/>
                          <a:chExt cx="4552950" cy="1181100"/>
                        </a:xfrm>
                      </wpg:grpSpPr>
                      <wpg:grpSp>
                        <wpg:cNvPr id="49" name="Group 49"/>
                        <wpg:cNvGrpSpPr/>
                        <wpg:grpSpPr>
                          <a:xfrm>
                            <a:off x="0" y="0"/>
                            <a:ext cx="1915160" cy="836930"/>
                            <a:chOff x="0" y="0"/>
                            <a:chExt cx="1915160" cy="83693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 descr="C:\Users\ref\Desktop\cap tabl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5160" cy="836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" name="Oval 2"/>
                          <wps:cNvSpPr/>
                          <wps:spPr>
                            <a:xfrm>
                              <a:off x="419100" y="228600"/>
                              <a:ext cx="1054938" cy="263347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" name="Group 50"/>
                        <wpg:cNvGrpSpPr/>
                        <wpg:grpSpPr>
                          <a:xfrm>
                            <a:off x="2190750" y="0"/>
                            <a:ext cx="2362200" cy="1181100"/>
                            <a:chOff x="0" y="0"/>
                            <a:chExt cx="2362200" cy="118110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C:\Users\ref\Desktop\update num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62200" cy="118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" name="Oval 12"/>
                          <wps:cNvSpPr/>
                          <wps:spPr>
                            <a:xfrm>
                              <a:off x="157162" y="461962"/>
                              <a:ext cx="1417955" cy="25717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61AD79" id="Group 59" o:spid="_x0000_s1026" style="position:absolute;margin-left:33.65pt;margin-top:325.8pt;width:358.5pt;height:93pt;z-index:251668992;mso-position-horizontal-relative:margin;mso-position-vertical-relative:margin" coordsize="45529,11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">
                <v:group id="Group 49" o:spid="_x0000_s1027" style="position:absolute;width:19151;height:8369" coordsize="19151,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Picture 3" o:spid="_x0000_s1028" type="#_x0000_t75" style="position:absolute;width:19151;height:8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">
                    <v:imagedata r:id="rId20" o:title="cap table"/>
                  </v:shape>
                  <v:oval id="Oval 2" o:spid="_x0000_s1029" style="position:absolute;left:4191;top:2286;width:10549;height:2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" filled="f" strokecolor="red" strokeweight="1.5pt">
                    <v:stroke joinstyle="miter"/>
                  </v:oval>
                </v:group>
                <v:group id="Group 50" o:spid="_x0000_s1030" style="position:absolute;left:21907;width:23622;height:11811" coordsize="23622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Picture 4" o:spid="_x0000_s1031" type="#_x0000_t75" style="position:absolute;width:2362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">
                    <v:imagedata r:id="rId21" o:title="update num"/>
                  </v:shape>
                  <v:oval id="Oval 12" o:spid="_x0000_s1032" style="position:absolute;left:1571;top:4619;width:14180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" filled="f" strokecolor="red" strokeweight="1.5pt">
                    <v:stroke joinstyle="miter"/>
                  </v:oval>
                </v:group>
                <w10:wrap type="square" anchorx="margin" anchory="margin"/>
              </v:group>
            </w:pict>
          </mc:Fallback>
        </mc:AlternateContent>
      </w:r>
    </w:p>
    <w:p w14:paraId="3FE23C1E" w14:textId="77777777" w:rsidR="00A5482A" w:rsidRDefault="00A5482A" w:rsidP="00AD101F"/>
    <w:p w14:paraId="65291BE5" w14:textId="77777777" w:rsidR="004C11B4" w:rsidRDefault="004C11B4" w:rsidP="00AD101F"/>
    <w:p w14:paraId="75200797" w14:textId="77777777" w:rsidR="004C11B4" w:rsidRDefault="004C11B4" w:rsidP="00AD101F"/>
    <w:p w14:paraId="68D01F2B" w14:textId="77777777" w:rsidR="004C11B4" w:rsidRDefault="004C11B4" w:rsidP="00AD101F"/>
    <w:p w14:paraId="1348A371" w14:textId="77777777" w:rsidR="002677BC" w:rsidRDefault="002677BC" w:rsidP="00AD101F"/>
    <w:p w14:paraId="64B2F253" w14:textId="77777777" w:rsidR="002677BC" w:rsidRPr="00AD101F" w:rsidRDefault="002677BC" w:rsidP="00AD101F"/>
    <w:sdt>
      <w:sdtPr>
        <w:rPr>
          <w:b/>
          <w:bCs/>
          <w:color w:val="808080"/>
        </w:rPr>
        <w:id w:val="-29344920"/>
        <w:placeholder>
          <w:docPart w:val="807EB33CDA4049099B04E202DA78ADA3"/>
        </w:placeholder>
        <w:showingPlcHdr/>
      </w:sdtPr>
      <w:sdtContent>
        <w:p w14:paraId="400756E9" w14:textId="77777777" w:rsidR="009F469F" w:rsidRDefault="009F469F" w:rsidP="009F469F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5A35639E" wp14:editId="4D3B8B33">
                <wp:extent cx="179647" cy="172994"/>
                <wp:effectExtent l="19050" t="0" r="0" b="0"/>
                <wp:docPr id="2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749DECAD" w14:textId="77777777" w:rsidR="009F469F" w:rsidRDefault="009F469F" w:rsidP="009F469F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1419137018"/>
        <w:placeholder>
          <w:docPart w:val="2878BBAC8E4E4AF58529956F8A5593C0"/>
        </w:placeholder>
        <w:showingPlcHdr/>
      </w:sdtPr>
      <w:sdtContent>
        <w:p w14:paraId="698DA65A" w14:textId="77777777" w:rsidR="001E33C8" w:rsidRDefault="009F469F" w:rsidP="009F469F">
          <w:pPr>
            <w:jc w:val="center"/>
            <w:rPr>
              <w:sz w:val="36"/>
              <w:szCs w:val="36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7A33AE1F" w14:textId="77777777" w:rsidR="009F469F" w:rsidRDefault="009F469F" w:rsidP="009F3C71">
      <w:pPr>
        <w:rPr>
          <w:sz w:val="36"/>
          <w:szCs w:val="36"/>
        </w:rPr>
      </w:pPr>
    </w:p>
    <w:p w14:paraId="2BABDCE4" w14:textId="77777777" w:rsidR="009F469F" w:rsidRPr="00B33E5C" w:rsidRDefault="009F469F" w:rsidP="009F3C71">
      <w:pPr>
        <w:rPr>
          <w:sz w:val="36"/>
          <w:szCs w:val="36"/>
          <w:cs/>
        </w:rPr>
        <w:sectPr w:rsidR="009F469F" w:rsidRPr="00B33E5C" w:rsidSect="00093789">
          <w:pgSz w:w="11906" w:h="16838" w:code="9"/>
          <w:pgMar w:top="2160" w:right="1440" w:bottom="1440" w:left="2160" w:header="1440" w:footer="706" w:gutter="0"/>
          <w:pgNumType w:fmt="thaiLetters"/>
          <w:cols w:space="708"/>
          <w:titlePg/>
          <w:docGrid w:linePitch="435"/>
        </w:sectPr>
      </w:pPr>
    </w:p>
    <w:bookmarkStart w:id="38" w:name="_Toc395102504" w:displacedByCustomXml="next"/>
    <w:bookmarkStart w:id="39" w:name="_Toc390864770" w:displacedByCustomXml="next"/>
    <w:bookmarkStart w:id="40" w:name="_Toc389648409" w:displacedByCustomXml="next"/>
    <w:bookmarkStart w:id="41" w:name="_Toc386013429" w:displacedByCustomXml="next"/>
    <w:bookmarkStart w:id="42" w:name="_Toc386011521" w:displacedByCustomXml="next"/>
    <w:bookmarkStart w:id="43" w:name="_Toc385780551" w:displacedByCustomXml="next"/>
    <w:bookmarkStart w:id="44" w:name="_Toc485030615" w:displacedByCustomXml="next"/>
    <w:bookmarkStart w:id="45" w:name="_Toc485028927" w:displacedByCustomXml="next"/>
    <w:sdt>
      <w:sdtPr>
        <w:rPr>
          <w:rFonts w:hint="cs"/>
          <w:color w:val="808080"/>
          <w:cs/>
        </w:rPr>
        <w:id w:val="20896377"/>
        <w:placeholder>
          <w:docPart w:val="0CA483A534BC4CEE8C3F459CD3478896"/>
        </w:placeholder>
        <w:temporary/>
      </w:sdtPr>
      <w:sdtContent>
        <w:p w14:paraId="7B45D397" w14:textId="77777777" w:rsidR="00FD6A4B" w:rsidRDefault="00E53398" w:rsidP="00C8178D">
          <w:pPr>
            <w:pStyle w:val="HEADINGS"/>
          </w:pPr>
          <w:r w:rsidRPr="00AB755C">
            <w:rPr>
              <w:rFonts w:hint="cs"/>
              <w:cs/>
            </w:rPr>
            <w:t>ส</w:t>
          </w:r>
          <w:r>
            <w:rPr>
              <w:rFonts w:hint="cs"/>
              <w:cs/>
            </w:rPr>
            <w:t>ารบัญภาพ</w:t>
          </w:r>
        </w:p>
        <w:bookmarkEnd w:id="38" w:displacedByCustomXml="next"/>
        <w:bookmarkEnd w:id="39" w:displacedByCustomXml="next"/>
        <w:bookmarkEnd w:id="40" w:displacedByCustomXml="next"/>
        <w:bookmarkEnd w:id="41" w:displacedByCustomXml="next"/>
        <w:bookmarkEnd w:id="42" w:displacedByCustomXml="next"/>
        <w:bookmarkEnd w:id="43" w:displacedByCustomXml="next"/>
      </w:sdtContent>
    </w:sdt>
    <w:bookmarkEnd w:id="44" w:displacedByCustomXml="prev"/>
    <w:bookmarkEnd w:id="45" w:displacedByCustomXml="prev"/>
    <w:p w14:paraId="40D353F9" w14:textId="3DB3FEC8" w:rsidR="001E33C8" w:rsidRDefault="0063195A" w:rsidP="001E33C8">
      <w:pPr>
        <w:tabs>
          <w:tab w:val="right" w:pos="8280"/>
        </w:tabs>
        <w:rPr>
          <w:b/>
          <w:bCs/>
          <w:sz w:val="36"/>
          <w:szCs w:val="36"/>
        </w:rPr>
      </w:pPr>
      <w:r w:rsidRPr="0063195A">
        <w:rPr>
          <w:b/>
          <w:bCs/>
          <w:sz w:val="36"/>
          <w:szCs w:val="36"/>
          <w:cs/>
        </w:rPr>
        <w:tab/>
      </w:r>
      <w:sdt>
        <w:sdtPr>
          <w:rPr>
            <w:rFonts w:hint="cs"/>
            <w:b/>
            <w:bCs/>
            <w:sz w:val="36"/>
            <w:szCs w:val="36"/>
            <w:cs/>
          </w:rPr>
          <w:id w:val="20896336"/>
          <w:placeholder>
            <w:docPart w:val="0CA483A534BC4CEE8C3F459CD3478896"/>
          </w:placeholder>
          <w:temporary/>
        </w:sdtPr>
        <w:sdtEndPr>
          <w:rPr>
            <w:rFonts w:hint="default"/>
            <w:cs w:val="0"/>
          </w:rPr>
        </w:sdtEndPr>
        <w:sdtContent>
          <w:r w:rsidRPr="0063195A">
            <w:rPr>
              <w:rFonts w:hint="cs"/>
              <w:b/>
              <w:bCs/>
              <w:sz w:val="36"/>
              <w:szCs w:val="36"/>
              <w:cs/>
            </w:rPr>
            <w:t>หน้า</w:t>
          </w:r>
        </w:sdtContent>
      </w:sdt>
    </w:p>
    <w:p w14:paraId="064944B6" w14:textId="77777777" w:rsidR="0063195A" w:rsidRDefault="0063195A" w:rsidP="001E33C8">
      <w:pPr>
        <w:tabs>
          <w:tab w:val="right" w:pos="8280"/>
        </w:tabs>
      </w:pPr>
    </w:p>
    <w:sdt>
      <w:sdtPr>
        <w:id w:val="24226041"/>
        <w:placeholder>
          <w:docPart w:val="A070645FF7C14C02A057B67A64B6E507"/>
        </w:placeholder>
        <w:temporary/>
        <w:showingPlcHdr/>
      </w:sdtPr>
      <w:sdtContent>
        <w:p w14:paraId="43DDB802" w14:textId="77777777" w:rsidR="008079B1" w:rsidRDefault="00BB5833" w:rsidP="00FB265C">
          <w:pPr>
            <w:pStyle w:val="TOC6"/>
            <w:ind w:hanging="1152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คลิกที่นี่สร้างสารบัญภาพอัตโนมัติ การพิมพ์ชื่อภาพในเล่มต้องใช้รูปแบบอัตโนมัติด้วย</w:t>
          </w:r>
          <w:r>
            <w:rPr>
              <w:rStyle w:val="PlaceholderText"/>
              <w:cs/>
            </w:rPr>
            <w:t>]</w:t>
          </w:r>
        </w:p>
      </w:sdtContent>
    </w:sdt>
    <w:p w14:paraId="2BE8FFEA" w14:textId="77777777" w:rsidR="00342750" w:rsidRDefault="00342750" w:rsidP="008120D2">
      <w:pPr>
        <w:pStyle w:val="TOC6"/>
      </w:pPr>
    </w:p>
    <w:sdt>
      <w:sdtPr>
        <w:id w:val="2519201"/>
        <w:placeholder>
          <w:docPart w:val="D5B909BDD4B2404BAB02BF2E6C55D904"/>
        </w:placeholder>
        <w:temporary/>
        <w:showingPlcHdr/>
      </w:sdtPr>
      <w:sdtContent>
        <w:p w14:paraId="24AE9006" w14:textId="77777777" w:rsidR="007845AA" w:rsidRPr="007845AA" w:rsidRDefault="007845AA" w:rsidP="008120D2">
          <w:pPr>
            <w:pStyle w:val="TOC6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วิธีการสร้างสารบัญภาพอัตโนมัติเหมือนกับการสร้างสารบัญตารางอัตโนมัติ</w:t>
          </w:r>
          <w:r>
            <w:rPr>
              <w:rStyle w:val="PlaceholderText"/>
              <w:cs/>
            </w:rPr>
            <w:t>]</w:t>
          </w:r>
        </w:p>
      </w:sdtContent>
    </w:sdt>
    <w:p w14:paraId="57D7EBC1" w14:textId="77777777" w:rsidR="00137F16" w:rsidRDefault="00137F16" w:rsidP="00137F16">
      <w:pPr>
        <w:ind w:firstLine="720"/>
      </w:pPr>
    </w:p>
    <w:p w14:paraId="117C2016" w14:textId="77777777" w:rsidR="00D551AB" w:rsidRDefault="00D551AB" w:rsidP="00137F16">
      <w:pPr>
        <w:ind w:firstLine="720"/>
      </w:pPr>
    </w:p>
    <w:sdt>
      <w:sdtPr>
        <w:rPr>
          <w:b/>
          <w:bCs/>
          <w:color w:val="808080"/>
        </w:rPr>
        <w:id w:val="-1998485422"/>
        <w:placeholder>
          <w:docPart w:val="360888776300438D97CF9340D2749314"/>
        </w:placeholder>
        <w:showingPlcHdr/>
      </w:sdtPr>
      <w:sdtContent>
        <w:p w14:paraId="61E79EB8" w14:textId="77777777" w:rsidR="009F469F" w:rsidRDefault="009F469F" w:rsidP="009F469F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00580576" wp14:editId="4BD642DA">
                <wp:extent cx="179647" cy="172994"/>
                <wp:effectExtent l="19050" t="0" r="0" b="0"/>
                <wp:docPr id="2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0DC0D190" w14:textId="77777777" w:rsidR="009F469F" w:rsidRDefault="009F469F" w:rsidP="009F469F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449508139"/>
        <w:placeholder>
          <w:docPart w:val="25AAA5E348A84D88B2D19892D6B78C1E"/>
        </w:placeholder>
        <w:showingPlcHdr/>
      </w:sdtPr>
      <w:sdtContent>
        <w:p w14:paraId="39343730" w14:textId="77777777" w:rsidR="009F469F" w:rsidRDefault="009F469F" w:rsidP="009F469F">
          <w:pPr>
            <w:jc w:val="center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2335F6EB" w14:textId="77777777" w:rsidR="00D551AB" w:rsidRPr="00D551AB" w:rsidRDefault="00D551AB" w:rsidP="00137F16">
      <w:pPr>
        <w:ind w:firstLine="720"/>
      </w:pPr>
    </w:p>
    <w:p w14:paraId="684E5DF9" w14:textId="77777777" w:rsidR="00137F16" w:rsidRPr="0022078A" w:rsidRDefault="00137F16" w:rsidP="00137F16">
      <w:pPr>
        <w:ind w:firstLine="720"/>
        <w:rPr>
          <w:cs/>
        </w:rPr>
        <w:sectPr w:rsidR="00137F16" w:rsidRPr="0022078A" w:rsidSect="00093789">
          <w:pgSz w:w="11906" w:h="16838" w:code="9"/>
          <w:pgMar w:top="2160" w:right="1440" w:bottom="1440" w:left="2160" w:header="1440" w:footer="706" w:gutter="0"/>
          <w:pgNumType w:fmt="thaiLetters"/>
          <w:cols w:space="708"/>
          <w:titlePg/>
          <w:docGrid w:linePitch="435"/>
        </w:sectPr>
      </w:pPr>
    </w:p>
    <w:p w14:paraId="21781A09" w14:textId="77777777" w:rsidR="007A7EC5" w:rsidRDefault="007A7EC5" w:rsidP="00C8178D">
      <w:pPr>
        <w:pStyle w:val="HEADINGS"/>
      </w:pPr>
      <w:bookmarkStart w:id="46" w:name="_Toc386011522"/>
      <w:bookmarkStart w:id="47" w:name="_Toc386013430"/>
      <w:bookmarkStart w:id="48" w:name="_Toc389648410"/>
      <w:bookmarkStart w:id="49" w:name="_Toc390864771"/>
      <w:bookmarkStart w:id="50" w:name="_Toc395102505"/>
      <w:bookmarkStart w:id="51" w:name="_Toc485028928"/>
      <w:bookmarkStart w:id="52" w:name="_Toc485030616"/>
      <w:r w:rsidRPr="007A7EC5">
        <w:rPr>
          <w:rFonts w:hint="cs"/>
          <w:cs/>
        </w:rPr>
        <w:lastRenderedPageBreak/>
        <w:t>สัญลักษณ์และคำย่อ</w:t>
      </w:r>
      <w:bookmarkEnd w:id="46"/>
      <w:bookmarkEnd w:id="47"/>
      <w:bookmarkEnd w:id="48"/>
      <w:bookmarkEnd w:id="49"/>
      <w:bookmarkEnd w:id="50"/>
      <w:bookmarkEnd w:id="51"/>
      <w:bookmarkEnd w:id="52"/>
    </w:p>
    <w:p w14:paraId="178B996C" w14:textId="77777777" w:rsidR="00342750" w:rsidRPr="00D072BA" w:rsidRDefault="00342750" w:rsidP="00342750">
      <w:pPr>
        <w:tabs>
          <w:tab w:val="left" w:pos="4320"/>
        </w:tabs>
        <w:rPr>
          <w:b/>
          <w:bCs/>
          <w:sz w:val="36"/>
          <w:szCs w:val="36"/>
        </w:rPr>
      </w:pPr>
      <w:r w:rsidRPr="00D072BA">
        <w:rPr>
          <w:rFonts w:hint="cs"/>
          <w:b/>
          <w:bCs/>
          <w:sz w:val="36"/>
          <w:szCs w:val="36"/>
          <w:cs/>
        </w:rPr>
        <w:t>สัญลักษณ์</w:t>
      </w:r>
      <w:r w:rsidRPr="00D072BA">
        <w:rPr>
          <w:rFonts w:hint="cs"/>
          <w:b/>
          <w:bCs/>
          <w:sz w:val="36"/>
          <w:szCs w:val="36"/>
          <w:cs/>
        </w:rPr>
        <w:tab/>
        <w:t>ความหมาย</w:t>
      </w:r>
    </w:p>
    <w:p w14:paraId="61898904" w14:textId="77777777" w:rsidR="00342750" w:rsidRPr="00D072BA" w:rsidRDefault="00342750" w:rsidP="00D072BA">
      <w:pPr>
        <w:tabs>
          <w:tab w:val="left" w:pos="720"/>
          <w:tab w:val="left" w:pos="4320"/>
        </w:tabs>
        <w:ind w:left="4320" w:hanging="4320"/>
      </w:pPr>
    </w:p>
    <w:p w14:paraId="745A54E9" w14:textId="77777777" w:rsidR="00D072BA" w:rsidRDefault="005F4DB3" w:rsidP="00D072BA">
      <w:pPr>
        <w:tabs>
          <w:tab w:val="left" w:pos="720"/>
          <w:tab w:val="left" w:pos="4320"/>
        </w:tabs>
        <w:ind w:left="4320" w:hanging="4320"/>
      </w:pPr>
      <w:r>
        <w:tab/>
      </w:r>
      <w:sdt>
        <w:sdtPr>
          <w:id w:val="11218260"/>
          <w:placeholder>
            <w:docPart w:val="EDB013D4FD064E5A856322B82B092395"/>
          </w:placeholder>
          <w:temporary/>
          <w:showingPlcHdr/>
          <w:text/>
        </w:sdtPr>
        <w:sdtContent>
          <w:r w:rsidR="000F58FA"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พิมพ์ที่นี่</w:t>
          </w:r>
          <w:r w:rsidR="000F58FA">
            <w:rPr>
              <w:rStyle w:val="PlaceholderText"/>
              <w:cs/>
            </w:rPr>
            <w:t>]</w:t>
          </w:r>
        </w:sdtContent>
      </w:sdt>
      <w:r>
        <w:tab/>
      </w:r>
      <w:sdt>
        <w:sdtPr>
          <w:id w:val="11218275"/>
          <w:placeholder>
            <w:docPart w:val="EC6ACC367DF44FA890332A8AFE599679"/>
          </w:placeholder>
          <w:temporary/>
          <w:showingPlcHdr/>
          <w:text/>
        </w:sdtPr>
        <w:sdtContent>
          <w:r w:rsidR="000F58FA">
            <w:rPr>
              <w:rStyle w:val="PlaceholderText"/>
              <w:cs/>
            </w:rPr>
            <w:t>[</w:t>
          </w:r>
          <w:r w:rsidR="0010330F">
            <w:rPr>
              <w:rStyle w:val="PlaceholderText"/>
              <w:rFonts w:hint="cs"/>
              <w:cs/>
            </w:rPr>
            <w:t>พิมพ์ที่นี่</w:t>
          </w:r>
          <w:r w:rsidR="000F58FA">
            <w:rPr>
              <w:rStyle w:val="PlaceholderText"/>
              <w:cs/>
            </w:rPr>
            <w:t>]</w:t>
          </w:r>
        </w:sdtContent>
      </w:sdt>
    </w:p>
    <w:p w14:paraId="48787584" w14:textId="77777777" w:rsidR="00D072BA" w:rsidRDefault="00D072BA" w:rsidP="00D072BA">
      <w:pPr>
        <w:tabs>
          <w:tab w:val="left" w:pos="720"/>
          <w:tab w:val="left" w:pos="4320"/>
        </w:tabs>
        <w:ind w:left="4320" w:hanging="4320"/>
        <w:rPr>
          <w:b/>
          <w:bCs/>
          <w:sz w:val="36"/>
          <w:szCs w:val="36"/>
        </w:rPr>
      </w:pPr>
      <w:r w:rsidRPr="00D072BA">
        <w:rPr>
          <w:rFonts w:hint="cs"/>
          <w:b/>
          <w:bCs/>
          <w:sz w:val="36"/>
          <w:szCs w:val="36"/>
          <w:cs/>
        </w:rPr>
        <w:t>คำย่อ</w:t>
      </w:r>
    </w:p>
    <w:p w14:paraId="504120FE" w14:textId="77777777" w:rsidR="00D072BA" w:rsidRDefault="00D072BA" w:rsidP="00D072BA">
      <w:pPr>
        <w:tabs>
          <w:tab w:val="left" w:pos="720"/>
          <w:tab w:val="left" w:pos="4320"/>
        </w:tabs>
        <w:ind w:left="4320" w:hanging="4320"/>
      </w:pPr>
    </w:p>
    <w:p w14:paraId="6D9B9A85" w14:textId="77777777" w:rsidR="00D072BA" w:rsidRDefault="005F4DB3" w:rsidP="00D072BA">
      <w:pPr>
        <w:tabs>
          <w:tab w:val="left" w:pos="720"/>
          <w:tab w:val="left" w:pos="4320"/>
        </w:tabs>
        <w:ind w:left="4320" w:hanging="4320"/>
      </w:pPr>
      <w:r>
        <w:rPr>
          <w:rFonts w:hint="cs"/>
          <w:cs/>
        </w:rPr>
        <w:tab/>
      </w:r>
      <w:sdt>
        <w:sdtPr>
          <w:id w:val="11218302"/>
          <w:placeholder>
            <w:docPart w:val="7884A45502904055B347686EC0259641"/>
          </w:placeholder>
          <w:temporary/>
          <w:showingPlcHdr/>
          <w:text/>
        </w:sdtPr>
        <w:sdtContent>
          <w:r w:rsidR="000F58FA">
            <w:rPr>
              <w:rStyle w:val="PlaceholderText"/>
              <w:cs/>
            </w:rPr>
            <w:t>[</w:t>
          </w:r>
          <w:r w:rsidR="0010330F">
            <w:rPr>
              <w:rStyle w:val="PlaceholderText"/>
              <w:rFonts w:hint="cs"/>
              <w:cs/>
            </w:rPr>
            <w:t>พิมพ์ที่นี่</w:t>
          </w:r>
          <w:r w:rsidR="000F58FA">
            <w:rPr>
              <w:rStyle w:val="PlaceholderText"/>
              <w:cs/>
            </w:rPr>
            <w:t>]</w:t>
          </w:r>
        </w:sdtContent>
      </w:sdt>
      <w:r w:rsidR="0010330F">
        <w:rPr>
          <w:rFonts w:hint="cs"/>
          <w:cs/>
        </w:rPr>
        <w:tab/>
      </w:r>
      <w:sdt>
        <w:sdtPr>
          <w:id w:val="11218301"/>
          <w:placeholder>
            <w:docPart w:val="03F645C103544B32BA8ACB3BFC791835"/>
          </w:placeholder>
          <w:temporary/>
          <w:showingPlcHdr/>
          <w:text/>
        </w:sdtPr>
        <w:sdtContent>
          <w:r w:rsidR="000F58FA">
            <w:rPr>
              <w:rStyle w:val="PlaceholderText"/>
              <w:cs/>
            </w:rPr>
            <w:t>[</w:t>
          </w:r>
          <w:r w:rsidR="0010330F">
            <w:rPr>
              <w:rStyle w:val="PlaceholderText"/>
              <w:rFonts w:hint="cs"/>
              <w:cs/>
            </w:rPr>
            <w:t>พิมพ์ที่นี่</w:t>
          </w:r>
          <w:r w:rsidR="000F58FA">
            <w:rPr>
              <w:rStyle w:val="PlaceholderText"/>
              <w:cs/>
            </w:rPr>
            <w:t>]</w:t>
          </w:r>
        </w:sdtContent>
      </w:sdt>
    </w:p>
    <w:p w14:paraId="0583CFE3" w14:textId="77777777" w:rsidR="00D551AB" w:rsidRDefault="00D551AB" w:rsidP="00D072BA">
      <w:pPr>
        <w:tabs>
          <w:tab w:val="left" w:pos="720"/>
          <w:tab w:val="left" w:pos="4320"/>
        </w:tabs>
        <w:ind w:left="4320" w:hanging="4320"/>
      </w:pPr>
    </w:p>
    <w:p w14:paraId="2CCAFCC6" w14:textId="77777777" w:rsidR="00D551AB" w:rsidRDefault="00D551AB" w:rsidP="00D072BA">
      <w:pPr>
        <w:tabs>
          <w:tab w:val="left" w:pos="720"/>
          <w:tab w:val="left" w:pos="4320"/>
        </w:tabs>
        <w:ind w:left="4320" w:hanging="4320"/>
      </w:pPr>
    </w:p>
    <w:sdt>
      <w:sdtPr>
        <w:rPr>
          <w:b/>
          <w:bCs/>
          <w:color w:val="808080"/>
        </w:rPr>
        <w:id w:val="494461692"/>
        <w:placeholder>
          <w:docPart w:val="909E5DB12DC14992A71402086B7EF548"/>
        </w:placeholder>
        <w:showingPlcHdr/>
      </w:sdtPr>
      <w:sdtContent>
        <w:p w14:paraId="02501272" w14:textId="77777777" w:rsidR="009F469F" w:rsidRDefault="009F469F" w:rsidP="009F469F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75CF8DDE" wp14:editId="368282B9">
                <wp:extent cx="179647" cy="172994"/>
                <wp:effectExtent l="19050" t="0" r="0" b="0"/>
                <wp:docPr id="2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54E06313" w14:textId="77777777" w:rsidR="009F469F" w:rsidRDefault="009F469F" w:rsidP="009F469F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1415355495"/>
        <w:placeholder>
          <w:docPart w:val="D83CA4E8817C45A9A9087050425A3537"/>
        </w:placeholder>
        <w:showingPlcHdr/>
      </w:sdtPr>
      <w:sdtContent>
        <w:p w14:paraId="3F45AA91" w14:textId="77777777" w:rsidR="00D551AB" w:rsidRDefault="009F469F" w:rsidP="009F469F">
          <w:pPr>
            <w:jc w:val="center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6EAD6546" w14:textId="77777777" w:rsidR="009F469F" w:rsidRPr="00D551AB" w:rsidRDefault="009F469F" w:rsidP="00D072BA">
      <w:pPr>
        <w:tabs>
          <w:tab w:val="left" w:pos="720"/>
          <w:tab w:val="left" w:pos="4320"/>
        </w:tabs>
        <w:ind w:left="4320" w:hanging="4320"/>
        <w:rPr>
          <w:cs/>
        </w:rPr>
      </w:pPr>
    </w:p>
    <w:p w14:paraId="0D131E27" w14:textId="77777777" w:rsidR="004B2F78" w:rsidRDefault="004B2F78" w:rsidP="004B2F78">
      <w:pPr>
        <w:rPr>
          <w:cs/>
        </w:rPr>
        <w:sectPr w:rsidR="004B2F78" w:rsidSect="00093789">
          <w:pgSz w:w="11906" w:h="16838" w:code="9"/>
          <w:pgMar w:top="2160" w:right="1440" w:bottom="1440" w:left="2160" w:header="1440" w:footer="706" w:gutter="0"/>
          <w:pgNumType w:fmt="thaiLetters"/>
          <w:cols w:space="708"/>
          <w:titlePg/>
          <w:docGrid w:linePitch="435"/>
        </w:sectPr>
      </w:pPr>
    </w:p>
    <w:p w14:paraId="31786B0D" w14:textId="77777777" w:rsidR="00E53398" w:rsidRDefault="004B2F78" w:rsidP="0023288D">
      <w:pPr>
        <w:pStyle w:val="Heading1"/>
      </w:pPr>
      <w:r>
        <w:lastRenderedPageBreak/>
        <w:br/>
      </w:r>
      <w:r>
        <w:br/>
      </w:r>
      <w:bookmarkStart w:id="53" w:name="_Toc485028929"/>
      <w:bookmarkStart w:id="54" w:name="_Toc485030617"/>
      <w:sdt>
        <w:sdtPr>
          <w:id w:val="257330891"/>
          <w:placeholder>
            <w:docPart w:val="1783EC127EE5469780F031B1B3F17190"/>
          </w:placeholder>
          <w:temporary/>
          <w:showingPlcHdr/>
        </w:sdtPr>
        <w:sdtContent>
          <w:r w:rsidRPr="002F4AE8">
            <w:rPr>
              <w:rStyle w:val="PlaceholderText"/>
              <w:cs/>
            </w:rPr>
            <w:t>[พิมพ์ข้อความที่นี่]</w:t>
          </w:r>
        </w:sdtContent>
      </w:sdt>
      <w:bookmarkEnd w:id="53"/>
      <w:bookmarkEnd w:id="54"/>
    </w:p>
    <w:p w14:paraId="73AFA3FE" w14:textId="77777777" w:rsidR="00DE16F4" w:rsidRDefault="00DE16F4" w:rsidP="006E1D3D">
      <w:pPr>
        <w:pStyle w:val="Heading2"/>
      </w:pPr>
      <w:bookmarkStart w:id="55" w:name="_Toc395102264"/>
      <w:bookmarkStart w:id="56" w:name="_Toc395102507"/>
      <w:bookmarkStart w:id="57" w:name="_Toc485028930"/>
      <w:bookmarkStart w:id="58" w:name="_Toc485030618"/>
      <w:r>
        <w:t>Heading 2</w:t>
      </w:r>
      <w:bookmarkEnd w:id="55"/>
      <w:bookmarkEnd w:id="56"/>
      <w:bookmarkEnd w:id="57"/>
      <w:bookmarkEnd w:id="58"/>
    </w:p>
    <w:p w14:paraId="3433320C" w14:textId="77777777" w:rsidR="00CD638E" w:rsidRPr="00CD638E" w:rsidRDefault="00CD638E" w:rsidP="00650CFF">
      <w:pPr>
        <w:tabs>
          <w:tab w:val="left" w:pos="6697"/>
        </w:tabs>
      </w:pPr>
    </w:p>
    <w:p w14:paraId="2B13CA0E" w14:textId="77777777" w:rsidR="00DE16F4" w:rsidRDefault="00DE16F4" w:rsidP="00D0048F">
      <w:pPr>
        <w:pStyle w:val="Heading3"/>
      </w:pPr>
      <w:bookmarkStart w:id="59" w:name="_Toc485028931"/>
      <w:bookmarkStart w:id="60" w:name="_Toc485030619"/>
      <w:r>
        <w:t>Heading 3</w:t>
      </w:r>
      <w:bookmarkEnd w:id="59"/>
      <w:bookmarkEnd w:id="60"/>
    </w:p>
    <w:sdt>
      <w:sdtPr>
        <w:id w:val="4370457"/>
        <w:placeholder>
          <w:docPart w:val="F44B802B58CA4D8897B9D2D354F72D73"/>
        </w:placeholder>
        <w:temporary/>
        <w:showingPlcHdr/>
      </w:sdtPr>
      <w:sdtContent>
        <w:p w14:paraId="313B50CE" w14:textId="77777777" w:rsidR="00753F98" w:rsidRDefault="00753F98" w:rsidP="00D70290">
          <w:pPr>
            <w:ind w:firstLine="360"/>
            <w:rPr>
              <w:rStyle w:val="PlaceholderText"/>
            </w:rPr>
          </w:pPr>
          <w:r>
            <w:rPr>
              <w:rStyle w:val="PlaceholderText"/>
              <w:cs/>
            </w:rPr>
            <w:t>[</w:t>
          </w:r>
          <w:r w:rsidR="00FB2505">
            <w:rPr>
              <w:rStyle w:val="PlaceholderText"/>
              <w:rFonts w:hint="cs"/>
              <w:cs/>
            </w:rPr>
            <w:t xml:space="preserve">ใน </w:t>
          </w:r>
          <w:r w:rsidR="00FB2505">
            <w:rPr>
              <w:rStyle w:val="PlaceholderText"/>
            </w:rPr>
            <w:t xml:space="preserve">Template </w:t>
          </w:r>
          <w:r w:rsidR="00FB2505">
            <w:rPr>
              <w:rStyle w:val="PlaceholderText"/>
              <w:rFonts w:hint="cs"/>
              <w:cs/>
            </w:rPr>
            <w:t>นี้</w:t>
          </w:r>
          <w:r w:rsidR="004310DE">
            <w:rPr>
              <w:rStyle w:val="PlaceholderText"/>
              <w:rFonts w:hint="cs"/>
              <w:cs/>
            </w:rPr>
            <w:t xml:space="preserve">ใช้ </w:t>
          </w:r>
          <w:r w:rsidR="004310DE">
            <w:rPr>
              <w:rStyle w:val="PlaceholderText"/>
            </w:rPr>
            <w:t xml:space="preserve">Styles </w:t>
          </w:r>
          <w:r w:rsidR="004310DE">
            <w:rPr>
              <w:rStyle w:val="PlaceholderText"/>
              <w:rFonts w:hint="cs"/>
              <w:cs/>
            </w:rPr>
            <w:t>เพื่อ</w:t>
          </w:r>
          <w:r w:rsidR="001819C0">
            <w:rPr>
              <w:rStyle w:val="PlaceholderText"/>
              <w:rFonts w:hint="cs"/>
              <w:cs/>
            </w:rPr>
            <w:t>ใช้</w:t>
          </w:r>
          <w:r w:rsidR="004310DE">
            <w:rPr>
              <w:rStyle w:val="PlaceholderText"/>
              <w:rFonts w:hint="cs"/>
              <w:cs/>
            </w:rPr>
            <w:t xml:space="preserve">ทำสารบัญอัตโนมัติ </w:t>
          </w:r>
          <w:r w:rsidR="00FB2505">
            <w:rPr>
              <w:rStyle w:val="PlaceholderText"/>
              <w:rFonts w:hint="cs"/>
              <w:cs/>
            </w:rPr>
            <w:t>ตั้งค่า</w:t>
          </w:r>
          <w:r w:rsidR="004310DE">
            <w:rPr>
              <w:rStyle w:val="PlaceholderText"/>
              <w:rFonts w:hint="cs"/>
              <w:cs/>
            </w:rPr>
            <w:t>ไว้</w:t>
          </w:r>
          <w:r w:rsidR="00FB2505">
            <w:rPr>
              <w:rStyle w:val="PlaceholderText"/>
              <w:rFonts w:hint="cs"/>
              <w:cs/>
            </w:rPr>
            <w:t xml:space="preserve"> ดังนี้</w:t>
          </w:r>
        </w:p>
        <w:p w14:paraId="4B97C0E2" w14:textId="77777777" w:rsidR="00FB2505" w:rsidRPr="00D70290" w:rsidRDefault="00FB2505" w:rsidP="00D70290">
          <w:pPr>
            <w:pStyle w:val="ListParagraph"/>
            <w:numPr>
              <w:ilvl w:val="0"/>
              <w:numId w:val="45"/>
            </w:numPr>
            <w:ind w:left="72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ส่วนหน้าและส่วนท้ายของวิทยานิพนธ์ ได้แก่ หน้าบทคัดย่อ หน้า </w:t>
          </w:r>
          <w:r w:rsidRPr="00D70290">
            <w:rPr>
              <w:rStyle w:val="PlaceholderText"/>
              <w:szCs w:val="32"/>
            </w:rPr>
            <w:t xml:space="preserve">ABSTRACT </w:t>
          </w:r>
          <w:r w:rsidRPr="00D70290">
            <w:rPr>
              <w:rStyle w:val="PlaceholderText"/>
              <w:rFonts w:hint="cs"/>
              <w:szCs w:val="32"/>
              <w:cs/>
            </w:rPr>
            <w:t>หน้ากิตติกรรมประกาศ หน้าสารบัญ</w:t>
          </w:r>
          <w:r w:rsidRPr="00D70290">
            <w:rPr>
              <w:rStyle w:val="PlaceholderText"/>
              <w:szCs w:val="32"/>
              <w:cs/>
            </w:rPr>
            <w:t xml:space="preserve"> </w:t>
          </w:r>
          <w:r w:rsidRPr="00D70290">
            <w:rPr>
              <w:rStyle w:val="PlaceholderText"/>
              <w:rFonts w:hint="cs"/>
              <w:szCs w:val="32"/>
              <w:cs/>
            </w:rPr>
            <w:t>หน้าบรรณานุกรม หน้าภาคผนวกที่มีภาคผนวกเดียว</w:t>
          </w:r>
          <w:r w:rsidR="004310DE" w:rsidRPr="00D70290">
            <w:rPr>
              <w:rStyle w:val="PlaceholderText"/>
              <w:rFonts w:hint="cs"/>
              <w:szCs w:val="32"/>
              <w:cs/>
            </w:rPr>
            <w:t xml:space="preserve"> 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และหน้าประวัติผู้เขียน ใช้ </w:t>
          </w:r>
          <w:r w:rsidRPr="00D70290">
            <w:rPr>
              <w:rStyle w:val="PlaceholderText"/>
              <w:szCs w:val="32"/>
            </w:rPr>
            <w:t xml:space="preserve">Styles </w:t>
          </w:r>
          <w:r w:rsidRPr="00D70290">
            <w:rPr>
              <w:rStyle w:val="PlaceholderText"/>
              <w:b/>
              <w:bCs/>
              <w:szCs w:val="32"/>
            </w:rPr>
            <w:t>HEADINGS</w:t>
          </w:r>
        </w:p>
        <w:p w14:paraId="17CF73F9" w14:textId="77777777" w:rsidR="004310DE" w:rsidRPr="00D70290" w:rsidRDefault="00D21954" w:rsidP="00D70290">
          <w:pPr>
            <w:pStyle w:val="ListParagraph"/>
            <w:numPr>
              <w:ilvl w:val="0"/>
              <w:numId w:val="45"/>
            </w:numPr>
            <w:ind w:left="72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หน้าภาคผนวกที่มีมากกว่า 1 </w:t>
          </w:r>
          <w:r w:rsidR="00D46F71">
            <w:rPr>
              <w:rStyle w:val="PlaceholderText"/>
              <w:rFonts w:hint="cs"/>
              <w:szCs w:val="32"/>
              <w:cs/>
            </w:rPr>
            <w:t>ภาคผนวก</w:t>
          </w:r>
        </w:p>
        <w:p w14:paraId="0CA0D115" w14:textId="77777777" w:rsidR="00D21954" w:rsidRPr="00D70290" w:rsidRDefault="004310DE" w:rsidP="00D70290">
          <w:pPr>
            <w:pStyle w:val="ListParagraph"/>
            <w:numPr>
              <w:ilvl w:val="0"/>
              <w:numId w:val="46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>หน้า</w:t>
          </w:r>
          <w:r w:rsidR="00D21954" w:rsidRPr="00D70290">
            <w:rPr>
              <w:rStyle w:val="PlaceholderText"/>
              <w:rFonts w:hint="cs"/>
              <w:szCs w:val="32"/>
              <w:cs/>
            </w:rPr>
            <w:t xml:space="preserve">นำภาคผนวกใช้ </w:t>
          </w:r>
          <w:r w:rsidR="00D21954" w:rsidRPr="00D70290">
            <w:rPr>
              <w:rStyle w:val="PlaceholderText"/>
              <w:szCs w:val="32"/>
            </w:rPr>
            <w:t xml:space="preserve">Styles </w:t>
          </w:r>
          <w:r w:rsidR="00D21954" w:rsidRPr="00D70290">
            <w:rPr>
              <w:rStyle w:val="PlaceholderText"/>
              <w:b/>
              <w:bCs/>
              <w:szCs w:val="32"/>
            </w:rPr>
            <w:t>APPENDICES</w:t>
          </w:r>
        </w:p>
        <w:p w14:paraId="1081B9E5" w14:textId="77777777" w:rsidR="00D21954" w:rsidRPr="00D70290" w:rsidRDefault="00D21954" w:rsidP="00D70290">
          <w:pPr>
            <w:pStyle w:val="ListParagraph"/>
            <w:numPr>
              <w:ilvl w:val="0"/>
              <w:numId w:val="46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หน้าภาคผนวก ก, ข, ค ... ใช้ </w:t>
          </w:r>
          <w:r w:rsidRPr="00D70290">
            <w:rPr>
              <w:rStyle w:val="PlaceholderText"/>
              <w:szCs w:val="32"/>
            </w:rPr>
            <w:t xml:space="preserve">Styles </w:t>
          </w:r>
          <w:r w:rsidRPr="00D70290">
            <w:rPr>
              <w:rStyle w:val="PlaceholderText"/>
              <w:b/>
              <w:bCs/>
              <w:szCs w:val="32"/>
            </w:rPr>
            <w:t>Appendix</w:t>
          </w:r>
        </w:p>
        <w:p w14:paraId="5BC5408F" w14:textId="77777777" w:rsidR="0038168E" w:rsidRPr="00D70290" w:rsidRDefault="0038168E" w:rsidP="00D70290">
          <w:pPr>
            <w:pStyle w:val="ListParagraph"/>
            <w:numPr>
              <w:ilvl w:val="0"/>
              <w:numId w:val="45"/>
            </w:numPr>
            <w:ind w:left="72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การพิมพ์ </w:t>
          </w:r>
          <w:r w:rsidRPr="00D70290">
            <w:rPr>
              <w:rStyle w:val="PlaceholderText"/>
              <w:szCs w:val="32"/>
              <w:cs/>
            </w:rPr>
            <w:t xml:space="preserve">บทที่ ใช้ </w:t>
          </w:r>
          <w:r w:rsidR="00D46F71">
            <w:rPr>
              <w:rStyle w:val="PlaceholderText"/>
              <w:szCs w:val="32"/>
            </w:rPr>
            <w:t xml:space="preserve">Styles </w:t>
          </w:r>
          <w:r w:rsidRPr="00D70290">
            <w:rPr>
              <w:rStyle w:val="PlaceholderText"/>
              <w:b/>
              <w:bCs/>
              <w:szCs w:val="32"/>
            </w:rPr>
            <w:t>Heading 1</w:t>
          </w:r>
          <w:r w:rsidRPr="00D70290">
            <w:rPr>
              <w:rStyle w:val="PlaceholderText"/>
              <w:szCs w:val="32"/>
              <w:cs/>
            </w:rPr>
            <w:t xml:space="preserve"> เม</w:t>
          </w:r>
          <w:r w:rsidR="00104E41" w:rsidRPr="00D70290">
            <w:rPr>
              <w:rStyle w:val="PlaceholderText"/>
              <w:szCs w:val="32"/>
              <w:cs/>
            </w:rPr>
            <w:t>ื่อคลิกแล้วจะปรากฏ</w:t>
          </w:r>
          <w:r w:rsidR="009D54DD" w:rsidRPr="00D70290">
            <w:rPr>
              <w:rStyle w:val="PlaceholderText"/>
              <w:rFonts w:hint="cs"/>
              <w:szCs w:val="32"/>
              <w:cs/>
            </w:rPr>
            <w:t>คำว่า</w:t>
          </w:r>
          <w:r w:rsidR="00104E41" w:rsidRPr="00D70290">
            <w:rPr>
              <w:rStyle w:val="PlaceholderText"/>
              <w:szCs w:val="32"/>
              <w:cs/>
            </w:rPr>
            <w:t xml:space="preserve"> บทที่</w:t>
          </w:r>
          <w:r w:rsidRPr="00D70290">
            <w:rPr>
              <w:rStyle w:val="PlaceholderText"/>
              <w:szCs w:val="32"/>
              <w:cs/>
            </w:rPr>
            <w:t xml:space="preserve">และลำดับที่ของบทโดยไม่ต้องพิมพ์ กด </w:t>
          </w:r>
          <w:r w:rsidRPr="00D70290">
            <w:rPr>
              <w:rStyle w:val="PlaceholderText"/>
              <w:szCs w:val="32"/>
            </w:rPr>
            <w:t xml:space="preserve">Shift </w:t>
          </w:r>
          <w:r w:rsidRPr="00D70290">
            <w:rPr>
              <w:rStyle w:val="PlaceholderText"/>
              <w:szCs w:val="32"/>
              <w:cs/>
            </w:rPr>
            <w:t>ค้างไว้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 </w:t>
          </w:r>
          <w:r w:rsidRPr="00D70290">
            <w:rPr>
              <w:rStyle w:val="PlaceholderText"/>
              <w:szCs w:val="32"/>
              <w:cs/>
            </w:rPr>
            <w:t xml:space="preserve">กด </w:t>
          </w:r>
          <w:r w:rsidRPr="00D70290">
            <w:rPr>
              <w:rStyle w:val="PlaceholderText"/>
              <w:szCs w:val="32"/>
            </w:rPr>
            <w:t>Enter 2</w:t>
          </w:r>
          <w:r w:rsidRPr="00D70290">
            <w:rPr>
              <w:rStyle w:val="PlaceholderText"/>
              <w:szCs w:val="32"/>
              <w:cs/>
            </w:rPr>
            <w:t xml:space="preserve"> ครั้งแล้วพิมพ์ชื่อของบท</w:t>
          </w:r>
        </w:p>
        <w:p w14:paraId="394A9AE5" w14:textId="77777777" w:rsidR="00FB2505" w:rsidRPr="00D70290" w:rsidRDefault="0038168E" w:rsidP="00D70290">
          <w:pPr>
            <w:pStyle w:val="ListParagraph"/>
            <w:numPr>
              <w:ilvl w:val="0"/>
              <w:numId w:val="45"/>
            </w:numPr>
            <w:ind w:left="720"/>
            <w:rPr>
              <w:rStyle w:val="PlaceholderText"/>
              <w:szCs w:val="32"/>
              <w:cs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>การพิมพ์หัวข้อใน</w:t>
          </w:r>
          <w:r w:rsidR="00FB2505" w:rsidRPr="00D70290">
            <w:rPr>
              <w:rStyle w:val="PlaceholderText"/>
              <w:rFonts w:hint="cs"/>
              <w:szCs w:val="32"/>
              <w:cs/>
            </w:rPr>
            <w:t>ส่วน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เนื้อหาของวิทยานิพนธ์ </w:t>
          </w:r>
          <w:r w:rsidR="00D21954" w:rsidRPr="00D70290">
            <w:rPr>
              <w:rStyle w:val="PlaceholderText"/>
              <w:rFonts w:hint="cs"/>
              <w:szCs w:val="32"/>
              <w:cs/>
            </w:rPr>
            <w:t xml:space="preserve">ใช้ </w:t>
          </w:r>
          <w:r w:rsidR="00D46F71">
            <w:rPr>
              <w:rStyle w:val="PlaceholderText"/>
              <w:szCs w:val="32"/>
            </w:rPr>
            <w:t xml:space="preserve">Styles </w:t>
          </w:r>
          <w:r w:rsidR="00D21954" w:rsidRPr="00D70290">
            <w:rPr>
              <w:rStyle w:val="PlaceholderText"/>
              <w:b/>
              <w:bCs/>
              <w:szCs w:val="32"/>
            </w:rPr>
            <w:t>Heading 2, 3, 4, 5, 6</w:t>
          </w:r>
          <w:r w:rsidR="00D21954" w:rsidRPr="00D70290">
            <w:rPr>
              <w:rStyle w:val="PlaceholderText"/>
              <w:szCs w:val="32"/>
              <w:cs/>
            </w:rPr>
            <w:t xml:space="preserve"> </w:t>
          </w:r>
          <w:r w:rsidR="00D21954" w:rsidRPr="00D70290">
            <w:rPr>
              <w:rStyle w:val="PlaceholderText"/>
              <w:rFonts w:hint="cs"/>
              <w:szCs w:val="32"/>
              <w:cs/>
            </w:rPr>
            <w:t>ตามลำดับหัวข้อ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 ดังนี้</w:t>
          </w:r>
        </w:p>
        <w:p w14:paraId="7E252113" w14:textId="77777777" w:rsidR="0038168E" w:rsidRPr="00D70290" w:rsidRDefault="0038168E" w:rsidP="00D70290">
          <w:pPr>
            <w:pStyle w:val="ListParagraph"/>
            <w:numPr>
              <w:ilvl w:val="0"/>
              <w:numId w:val="47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 xml:space="preserve">หัวข้อ 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 xml:space="preserve">x </w:t>
          </w:r>
          <w:r w:rsidRPr="00D70290">
            <w:rPr>
              <w:rStyle w:val="PlaceholderText"/>
              <w:szCs w:val="32"/>
              <w:cs/>
            </w:rPr>
            <w:t xml:space="preserve">ใช้ </w:t>
          </w:r>
          <w:r w:rsidRPr="00D70290">
            <w:rPr>
              <w:rStyle w:val="PlaceholderText"/>
              <w:szCs w:val="32"/>
            </w:rPr>
            <w:t>Heading 2</w:t>
          </w:r>
        </w:p>
        <w:p w14:paraId="7172C698" w14:textId="77777777" w:rsidR="0038168E" w:rsidRPr="00D70290" w:rsidRDefault="0038168E" w:rsidP="00D70290">
          <w:pPr>
            <w:pStyle w:val="ListParagraph"/>
            <w:numPr>
              <w:ilvl w:val="0"/>
              <w:numId w:val="47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 xml:space="preserve">หัวข้อ 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 xml:space="preserve">x </w:t>
          </w:r>
          <w:r w:rsidRPr="00D70290">
            <w:rPr>
              <w:rStyle w:val="PlaceholderText"/>
              <w:szCs w:val="32"/>
              <w:cs/>
            </w:rPr>
            <w:t xml:space="preserve">ใช้ </w:t>
          </w:r>
          <w:r w:rsidRPr="00D70290">
            <w:rPr>
              <w:rStyle w:val="PlaceholderText"/>
              <w:szCs w:val="32"/>
            </w:rPr>
            <w:t>Heading 3</w:t>
          </w:r>
        </w:p>
        <w:p w14:paraId="5B399640" w14:textId="77777777" w:rsidR="0038168E" w:rsidRPr="00D70290" w:rsidRDefault="0038168E" w:rsidP="00D70290">
          <w:pPr>
            <w:pStyle w:val="ListParagraph"/>
            <w:numPr>
              <w:ilvl w:val="0"/>
              <w:numId w:val="47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 xml:space="preserve">หัวข้อ 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 xml:space="preserve">x </w:t>
          </w:r>
          <w:r w:rsidRPr="00D70290">
            <w:rPr>
              <w:rStyle w:val="PlaceholderText"/>
              <w:szCs w:val="32"/>
              <w:cs/>
            </w:rPr>
            <w:t xml:space="preserve">ใช้ </w:t>
          </w:r>
          <w:r w:rsidRPr="00D70290">
            <w:rPr>
              <w:rStyle w:val="PlaceholderText"/>
              <w:szCs w:val="32"/>
            </w:rPr>
            <w:t>Heading 4</w:t>
          </w:r>
        </w:p>
        <w:p w14:paraId="4B45F7C8" w14:textId="77777777" w:rsidR="0038168E" w:rsidRPr="00D70290" w:rsidRDefault="0038168E" w:rsidP="00D70290">
          <w:pPr>
            <w:pStyle w:val="ListParagraph"/>
            <w:numPr>
              <w:ilvl w:val="0"/>
              <w:numId w:val="47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 xml:space="preserve">หัวข้อ 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 xml:space="preserve">) ใช้ </w:t>
          </w:r>
          <w:r w:rsidRPr="00D70290">
            <w:rPr>
              <w:rStyle w:val="PlaceholderText"/>
              <w:szCs w:val="32"/>
            </w:rPr>
            <w:t>Heading 5</w:t>
          </w:r>
        </w:p>
        <w:p w14:paraId="563F8806" w14:textId="77777777" w:rsidR="0038168E" w:rsidRPr="00D70290" w:rsidRDefault="0038168E" w:rsidP="00D70290">
          <w:pPr>
            <w:pStyle w:val="ListParagraph"/>
            <w:numPr>
              <w:ilvl w:val="0"/>
              <w:numId w:val="47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>หัวข้อ (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 xml:space="preserve">) ใช้ </w:t>
          </w:r>
          <w:r w:rsidRPr="00D70290">
            <w:rPr>
              <w:rStyle w:val="PlaceholderText"/>
              <w:szCs w:val="32"/>
            </w:rPr>
            <w:t>Heading 6</w:t>
          </w:r>
        </w:p>
        <w:p w14:paraId="5E523C3F" w14:textId="77777777" w:rsidR="001B7AF0" w:rsidRDefault="00104E41" w:rsidP="00451A6F">
          <w:pPr>
            <w:ind w:firstLine="720"/>
            <w:rPr>
              <w:rStyle w:val="PlaceholderText"/>
            </w:rPr>
          </w:pPr>
          <w:r>
            <w:rPr>
              <w:rStyle w:val="PlaceholderText"/>
              <w:rFonts w:hint="cs"/>
              <w:cs/>
            </w:rPr>
            <w:t>(</w:t>
          </w:r>
          <w:r w:rsidR="008D1EBA">
            <w:rPr>
              <w:rStyle w:val="PlaceholderText"/>
              <w:rFonts w:hint="cs"/>
              <w:cs/>
            </w:rPr>
            <w:t>เนื้อหา</w:t>
          </w:r>
          <w:r>
            <w:rPr>
              <w:rStyle w:val="PlaceholderText"/>
              <w:rFonts w:hint="cs"/>
              <w:cs/>
            </w:rPr>
            <w:t>ที่มีลำดับ</w:t>
          </w:r>
          <w:r w:rsidR="00C2669F">
            <w:rPr>
              <w:rStyle w:val="PlaceholderText"/>
              <w:rFonts w:hint="cs"/>
              <w:cs/>
            </w:rPr>
            <w:t>ข้อ</w:t>
          </w:r>
          <w:r>
            <w:rPr>
              <w:rStyle w:val="PlaceholderText"/>
              <w:rFonts w:hint="cs"/>
              <w:cs/>
            </w:rPr>
            <w:t>ซ้อนกันหลายลำดับ สามารถทำ</w:t>
          </w:r>
          <w:r w:rsidR="008D1EBA">
            <w:rPr>
              <w:rStyle w:val="PlaceholderText"/>
              <w:rFonts w:hint="cs"/>
              <w:cs/>
            </w:rPr>
            <w:t>เพิ่มได้</w:t>
          </w:r>
          <w:r>
            <w:rPr>
              <w:rStyle w:val="PlaceholderText"/>
              <w:rFonts w:hint="cs"/>
              <w:cs/>
            </w:rPr>
            <w:t>ด</w:t>
          </w:r>
          <w:r w:rsidR="008D1EBA">
            <w:rPr>
              <w:rStyle w:val="PlaceholderText"/>
              <w:rFonts w:hint="cs"/>
              <w:cs/>
            </w:rPr>
            <w:t>้วยตนเอง</w:t>
          </w:r>
          <w:r w:rsidR="008D1EBA">
            <w:rPr>
              <w:rStyle w:val="PlaceholderText"/>
              <w:cs/>
            </w:rPr>
            <w:t>)</w:t>
          </w:r>
        </w:p>
        <w:p w14:paraId="13DE3693" w14:textId="77777777" w:rsidR="001B7AF0" w:rsidRDefault="001B7AF0" w:rsidP="00451A6F">
          <w:pPr>
            <w:ind w:firstLine="720"/>
            <w:rPr>
              <w:rStyle w:val="PlaceholderText"/>
            </w:rPr>
          </w:pPr>
        </w:p>
        <w:p w14:paraId="4EE05847" w14:textId="77777777" w:rsidR="001B7AF0" w:rsidRDefault="001B7AF0" w:rsidP="00451A6F">
          <w:pPr>
            <w:ind w:firstLine="720"/>
            <w:rPr>
              <w:rStyle w:val="PlaceholderText"/>
            </w:rPr>
          </w:pPr>
        </w:p>
        <w:p w14:paraId="0FA78273" w14:textId="77777777" w:rsidR="001B7AF0" w:rsidRDefault="001B7AF0" w:rsidP="00451A6F">
          <w:pPr>
            <w:ind w:firstLine="720"/>
            <w:rPr>
              <w:rStyle w:val="PlaceholderText"/>
            </w:rPr>
          </w:pPr>
        </w:p>
        <w:p w14:paraId="28442369" w14:textId="77777777" w:rsidR="001B7AF0" w:rsidRDefault="008F6AAA" w:rsidP="008F6AAA">
          <w:pPr>
            <w:jc w:val="center"/>
            <w:rPr>
              <w:rStyle w:val="PlaceholderText"/>
            </w:rPr>
          </w:pPr>
          <w:r>
            <w:rPr>
              <w:rStyle w:val="PlaceholderText"/>
              <w:rFonts w:hint="cs"/>
              <w:cs/>
            </w:rPr>
            <w:lastRenderedPageBreak/>
            <w:t>วิธี</w:t>
          </w:r>
          <w:r w:rsidR="004310DE">
            <w:rPr>
              <w:rStyle w:val="PlaceholderText"/>
              <w:rFonts w:hint="cs"/>
              <w:cs/>
            </w:rPr>
            <w:t xml:space="preserve">การใช้ </w:t>
          </w:r>
          <w:r w:rsidR="004310DE">
            <w:rPr>
              <w:rStyle w:val="PlaceholderText"/>
            </w:rPr>
            <w:t xml:space="preserve">Styles </w:t>
          </w:r>
          <w:r>
            <w:rPr>
              <w:rStyle w:val="PlaceholderText"/>
              <w:rFonts w:hint="cs"/>
              <w:cs/>
            </w:rPr>
            <w:t>ทำดังนี้</w:t>
          </w:r>
          <w:r>
            <w:rPr>
              <w:rStyle w:val="PlaceholderText"/>
              <w:rFonts w:hint="cs"/>
              <w:cs/>
            </w:rPr>
            <w:br/>
          </w:r>
          <w:r w:rsidR="003E1D66">
            <w:rPr>
              <w:rStyle w:val="PlaceholderText"/>
              <w:rFonts w:hint="cs"/>
              <w:cs/>
            </w:rPr>
            <w:t xml:space="preserve">วาง </w:t>
          </w:r>
          <w:r w:rsidR="003E1D66">
            <w:rPr>
              <w:rStyle w:val="PlaceholderText"/>
            </w:rPr>
            <w:t xml:space="preserve">cursor </w:t>
          </w:r>
          <w:r w:rsidR="00FB2505">
            <w:rPr>
              <w:rStyle w:val="PlaceholderText"/>
              <w:rFonts w:hint="cs"/>
              <w:cs/>
            </w:rPr>
            <w:t>ตรงตำแหน่งที่ต้องการ</w:t>
          </w:r>
          <w:r w:rsidR="008D1EBA">
            <w:rPr>
              <w:rStyle w:val="PlaceholderText"/>
              <w:rFonts w:hint="cs"/>
              <w:cs/>
            </w:rPr>
            <w:t xml:space="preserve"> </w:t>
          </w:r>
          <w:r>
            <w:rPr>
              <w:rStyle w:val="PlaceholderText"/>
            </w:rPr>
            <w:t xml:space="preserve">&gt;&gt; </w:t>
          </w:r>
          <w:r>
            <w:rPr>
              <w:rStyle w:val="PlaceholderText"/>
              <w:rFonts w:hint="cs"/>
              <w:cs/>
            </w:rPr>
            <w:t>คลิก</w:t>
          </w:r>
          <w:r w:rsidR="00753F98">
            <w:rPr>
              <w:rStyle w:val="PlaceholderText"/>
            </w:rPr>
            <w:t xml:space="preserve"> Home</w:t>
          </w:r>
          <w:r w:rsidR="009647C7">
            <w:rPr>
              <w:rStyle w:val="PlaceholderText"/>
            </w:rPr>
            <w:t xml:space="preserve"> &gt;</w:t>
          </w:r>
          <w:r w:rsidR="00813F8A">
            <w:rPr>
              <w:rStyle w:val="PlaceholderText"/>
            </w:rPr>
            <w:t>&gt;</w:t>
          </w:r>
          <w:r w:rsidR="009647C7">
            <w:rPr>
              <w:rStyle w:val="PlaceholderText"/>
              <w:cs/>
            </w:rPr>
            <w:t xml:space="preserve"> </w:t>
          </w:r>
          <w:r w:rsidR="00753F98">
            <w:rPr>
              <w:rStyle w:val="PlaceholderText"/>
              <w:rFonts w:hint="cs"/>
              <w:cs/>
            </w:rPr>
            <w:t>คลิกลูกศร</w:t>
          </w:r>
          <w:r>
            <w:rPr>
              <w:rStyle w:val="PlaceholderText"/>
              <w:rFonts w:hint="cs"/>
              <w:cs/>
            </w:rPr>
            <w:t>ที่</w:t>
          </w:r>
          <w:r w:rsidR="00753F98">
            <w:rPr>
              <w:rStyle w:val="PlaceholderText"/>
              <w:rFonts w:hint="cs"/>
              <w:cs/>
            </w:rPr>
            <w:t xml:space="preserve"> </w:t>
          </w:r>
          <w:r>
            <w:rPr>
              <w:rStyle w:val="PlaceholderText"/>
            </w:rPr>
            <w:t xml:space="preserve">Styles </w:t>
          </w:r>
          <w:r w:rsidR="00E61DFC">
            <w:rPr>
              <w:rStyle w:val="PlaceholderText"/>
            </w:rPr>
            <w:t xml:space="preserve">&gt;&gt; </w:t>
          </w:r>
          <w:r w:rsidR="00753F98">
            <w:rPr>
              <w:rStyle w:val="PlaceholderText"/>
              <w:rFonts w:hint="cs"/>
              <w:cs/>
            </w:rPr>
            <w:t xml:space="preserve">เลือก </w:t>
          </w:r>
          <w:r w:rsidR="00753F98">
            <w:rPr>
              <w:rStyle w:val="PlaceholderText"/>
            </w:rPr>
            <w:t xml:space="preserve">Styles </w:t>
          </w:r>
          <w:r w:rsidR="00753F98">
            <w:rPr>
              <w:rStyle w:val="PlaceholderText"/>
              <w:rFonts w:hint="cs"/>
              <w:cs/>
            </w:rPr>
            <w:t>ที่ต้องการใช้</w:t>
          </w:r>
        </w:p>
        <w:p w14:paraId="590F3E5F" w14:textId="77777777" w:rsidR="004E2A15" w:rsidRDefault="004E2A15" w:rsidP="00CA58BE">
          <w:pPr>
            <w:ind w:firstLine="1080"/>
            <w:rPr>
              <w:rStyle w:val="PlaceholderText"/>
            </w:rPr>
          </w:pPr>
        </w:p>
        <w:p w14:paraId="38D8AA70" w14:textId="77777777" w:rsidR="00BA3301" w:rsidRPr="00BF737C" w:rsidRDefault="00AC7C7D" w:rsidP="00BF737C">
          <w:pPr>
            <w:jc w:val="center"/>
            <w:rPr>
              <w:color w:val="808080"/>
            </w:rPr>
          </w:pPr>
          <w:r>
            <w:rPr>
              <w:noProof/>
              <w:color w:val="808080"/>
            </w:rPr>
            <w:drawing>
              <wp:inline distT="0" distB="0" distL="0" distR="0" wp14:anchorId="47DDBD76" wp14:editId="20BA31EF">
                <wp:extent cx="2832186" cy="3091329"/>
                <wp:effectExtent l="19050" t="19050" r="25400" b="13970"/>
                <wp:docPr id="7" name="Picture 7" descr="C:\Users\ref\Desktop\hea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ef\Desktop\hea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45967" cy="310637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 w:rsidR="00831135">
            <w:rPr>
              <w:rStyle w:val="PlaceholderText"/>
              <w:cs/>
            </w:rPr>
            <w:t>]</w:t>
          </w:r>
        </w:p>
      </w:sdtContent>
    </w:sdt>
    <w:p w14:paraId="6B0F620D" w14:textId="77777777" w:rsidR="00BF27B7" w:rsidRDefault="00BF737C" w:rsidP="006F4B16">
      <w:r>
        <w:rPr>
          <w:noProof/>
          <w:color w:val="80808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1A5E0A" wp14:editId="689672A8">
                <wp:simplePos x="0" y="0"/>
                <wp:positionH relativeFrom="column">
                  <wp:posOffset>3190875</wp:posOffset>
                </wp:positionH>
                <wp:positionV relativeFrom="paragraph">
                  <wp:posOffset>-2723515</wp:posOffset>
                </wp:positionV>
                <wp:extent cx="190500" cy="180975"/>
                <wp:effectExtent l="0" t="0" r="19050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C4BC7C" id="Oval 1" o:spid="_x0000_s1026" style="position:absolute;margin-left:251.25pt;margin-top:-214.45pt;width:15pt;height:14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" filled="f" strokecolor="red" strokeweight="1.5pt">
                <v:stroke joinstyle="miter"/>
              </v:oval>
            </w:pict>
          </mc:Fallback>
        </mc:AlternateContent>
      </w:r>
    </w:p>
    <w:p w14:paraId="483184FB" w14:textId="77777777" w:rsidR="00E201A7" w:rsidRDefault="00E201A7" w:rsidP="0030101E"/>
    <w:sdt>
      <w:sdtPr>
        <w:rPr>
          <w:b/>
          <w:bCs/>
          <w:color w:val="808080"/>
        </w:rPr>
        <w:id w:val="-1261597132"/>
        <w:placeholder>
          <w:docPart w:val="5EC622DF7B844190B23DB5D726CCCFFD"/>
        </w:placeholder>
        <w:showingPlcHdr/>
      </w:sdtPr>
      <w:sdtContent>
        <w:p w14:paraId="2EC77F8E" w14:textId="77777777" w:rsidR="009F469F" w:rsidRDefault="009F469F" w:rsidP="009F469F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6EB98CBE" wp14:editId="5F593C93">
                <wp:extent cx="179647" cy="172994"/>
                <wp:effectExtent l="19050" t="0" r="0" b="0"/>
                <wp:docPr id="2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3675336B" w14:textId="77777777" w:rsidR="009F469F" w:rsidRDefault="009F469F" w:rsidP="009F469F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-1375452225"/>
        <w:placeholder>
          <w:docPart w:val="90658D9A96764019ACF96624F6A30AAC"/>
        </w:placeholder>
        <w:showingPlcHdr/>
      </w:sdtPr>
      <w:sdtContent>
        <w:p w14:paraId="494258A0" w14:textId="77777777" w:rsidR="009F469F" w:rsidRDefault="009F469F" w:rsidP="009F469F">
          <w:pPr>
            <w:jc w:val="center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114EDA47" w14:textId="77777777" w:rsidR="009F469F" w:rsidRDefault="009F469F" w:rsidP="0030101E"/>
    <w:p w14:paraId="19189BB4" w14:textId="77777777" w:rsidR="00D41664" w:rsidRDefault="00D41664" w:rsidP="006F46AF">
      <w:pPr>
        <w:rPr>
          <w:cs/>
        </w:rPr>
        <w:sectPr w:rsidR="00D41664" w:rsidSect="00A05DE5">
          <w:headerReference w:type="default" r:id="rId23"/>
          <w:headerReference w:type="first" r:id="rId24"/>
          <w:pgSz w:w="11906" w:h="16838" w:code="9"/>
          <w:pgMar w:top="2160" w:right="1440" w:bottom="1440" w:left="2160" w:header="1440" w:footer="706" w:gutter="0"/>
          <w:pgNumType w:start="1"/>
          <w:cols w:space="708"/>
          <w:titlePg/>
          <w:docGrid w:linePitch="435"/>
        </w:sectPr>
      </w:pPr>
    </w:p>
    <w:p w14:paraId="601A0DEC" w14:textId="77777777" w:rsidR="00C91D16" w:rsidRDefault="00D41664" w:rsidP="0023288D">
      <w:pPr>
        <w:pStyle w:val="Heading1"/>
      </w:pPr>
      <w:r>
        <w:rPr>
          <w:cs/>
        </w:rPr>
        <w:lastRenderedPageBreak/>
        <w:br/>
      </w:r>
      <w:r>
        <w:rPr>
          <w:rFonts w:hint="cs"/>
          <w:cs/>
        </w:rPr>
        <w:br/>
      </w:r>
      <w:bookmarkStart w:id="61" w:name="_Toc395102265"/>
      <w:bookmarkStart w:id="62" w:name="_Toc395102508"/>
      <w:bookmarkStart w:id="63" w:name="_Toc485028932"/>
      <w:bookmarkStart w:id="64" w:name="_Toc485030622"/>
      <w:sdt>
        <w:sdtPr>
          <w:id w:val="4372388"/>
          <w:placeholder>
            <w:docPart w:val="C2C25EA4C2274613BBFF34D51D05616A"/>
          </w:placeholder>
          <w:temporary/>
          <w:showingPlcHdr/>
        </w:sdtPr>
        <w:sdtContent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sdtContent>
      </w:sdt>
      <w:bookmarkEnd w:id="61"/>
      <w:bookmarkEnd w:id="62"/>
      <w:bookmarkEnd w:id="63"/>
      <w:bookmarkEnd w:id="64"/>
    </w:p>
    <w:p w14:paraId="62950627" w14:textId="77777777" w:rsidR="00D41664" w:rsidRDefault="00DE16F4" w:rsidP="00AA4E4F">
      <w:pPr>
        <w:pStyle w:val="Heading2"/>
      </w:pPr>
      <w:bookmarkStart w:id="65" w:name="_Toc395102266"/>
      <w:bookmarkStart w:id="66" w:name="_Toc395102509"/>
      <w:bookmarkStart w:id="67" w:name="_Toc485028933"/>
      <w:bookmarkStart w:id="68" w:name="_Toc485030623"/>
      <w:r>
        <w:t>Heading 2</w:t>
      </w:r>
      <w:bookmarkEnd w:id="65"/>
      <w:bookmarkEnd w:id="66"/>
      <w:bookmarkEnd w:id="67"/>
      <w:bookmarkEnd w:id="68"/>
    </w:p>
    <w:p w14:paraId="0A19E3D5" w14:textId="77777777" w:rsidR="00CC7BC6" w:rsidRPr="00CC7BC6" w:rsidRDefault="00CC7BC6" w:rsidP="00CC7BC6"/>
    <w:bookmarkStart w:id="69" w:name="_Toc485028934"/>
    <w:bookmarkStart w:id="70" w:name="_Toc485030624"/>
    <w:p w14:paraId="1E4617CE" w14:textId="77777777" w:rsidR="00DE16F4" w:rsidRDefault="00D735EB" w:rsidP="00AA4E4F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D75AE70" wp14:editId="26B1F321">
                <wp:simplePos x="0" y="0"/>
                <wp:positionH relativeFrom="column">
                  <wp:posOffset>457200</wp:posOffset>
                </wp:positionH>
                <wp:positionV relativeFrom="paragraph">
                  <wp:posOffset>3644739</wp:posOffset>
                </wp:positionV>
                <wp:extent cx="907083" cy="333839"/>
                <wp:effectExtent l="0" t="0" r="26670" b="2857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083" cy="33383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084164" id="Oval 61" o:spid="_x0000_s1026" style="position:absolute;margin-left:36pt;margin-top:287pt;width:71.4pt;height:26.3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" filled="f" strokecolor="red" strokeweight="1.5pt">
                <v:stroke joinstyle="miter"/>
              </v:oval>
            </w:pict>
          </mc:Fallback>
        </mc:AlternateContent>
      </w:r>
      <w:r w:rsidR="00DE16F4">
        <w:t>Heading 3</w:t>
      </w:r>
      <w:bookmarkEnd w:id="69"/>
      <w:bookmarkEnd w:id="70"/>
    </w:p>
    <w:sdt>
      <w:sdtPr>
        <w:rPr>
          <w:sz w:val="30"/>
          <w:szCs w:val="30"/>
        </w:rPr>
        <w:id w:val="19867919"/>
        <w:placeholder>
          <w:docPart w:val="8E81D892EE6E46B1AE45ECFB1216382E"/>
        </w:placeholder>
        <w:temporary/>
        <w:showingPlcHdr/>
      </w:sdtPr>
      <w:sdtContent>
        <w:p w14:paraId="020C00DF" w14:textId="77777777" w:rsidR="001A75AF" w:rsidRPr="00C4533A" w:rsidRDefault="00157C92" w:rsidP="00D70290">
          <w:pPr>
            <w:ind w:firstLine="360"/>
            <w:rPr>
              <w:rStyle w:val="PlaceholderText"/>
              <w:sz w:val="28"/>
              <w:szCs w:val="28"/>
            </w:rPr>
          </w:pPr>
          <w:r w:rsidRPr="00FF5653">
            <w:rPr>
              <w:rStyle w:val="PlaceholderText"/>
              <w:sz w:val="30"/>
              <w:szCs w:val="30"/>
              <w:cs/>
            </w:rPr>
            <w:t>[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การพิมพ์ชื่อตาราง</w:t>
          </w:r>
          <w:r w:rsidR="00E61DFC" w:rsidRPr="00C4533A">
            <w:rPr>
              <w:rStyle w:val="PlaceholderText"/>
              <w:rFonts w:hint="cs"/>
              <w:sz w:val="28"/>
              <w:szCs w:val="28"/>
              <w:cs/>
            </w:rPr>
            <w:t>หรือชื่อ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ภาพ เพื่อนำไปสร้างสารบัญ</w:t>
          </w:r>
          <w:r w:rsidR="00E61DFC" w:rsidRPr="00C4533A">
            <w:rPr>
              <w:rStyle w:val="PlaceholderText"/>
              <w:rFonts w:hint="cs"/>
              <w:sz w:val="28"/>
              <w:szCs w:val="28"/>
              <w:cs/>
            </w:rPr>
            <w:t>ตารางหรือสารบัญภาพ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อัตโนมัติ</w:t>
          </w:r>
        </w:p>
        <w:p w14:paraId="218A25FC" w14:textId="77777777" w:rsidR="00157C92" w:rsidRPr="00C4533A" w:rsidRDefault="00157C92" w:rsidP="00A945E1">
          <w:pPr>
            <w:pStyle w:val="ListParagraph"/>
            <w:numPr>
              <w:ilvl w:val="1"/>
              <w:numId w:val="40"/>
            </w:numPr>
            <w:spacing w:before="120"/>
            <w:ind w:left="72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>วาง</w:t>
          </w:r>
          <w:r w:rsidR="009D54DD" w:rsidRPr="00C4533A">
            <w:rPr>
              <w:rStyle w:val="PlaceholderText"/>
              <w:sz w:val="28"/>
              <w:szCs w:val="28"/>
            </w:rPr>
            <w:t xml:space="preserve"> c</w:t>
          </w:r>
          <w:r w:rsidRPr="00C4533A">
            <w:rPr>
              <w:rStyle w:val="PlaceholderText"/>
              <w:sz w:val="28"/>
              <w:szCs w:val="28"/>
            </w:rPr>
            <w:t>ursor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BF0E39">
            <w:rPr>
              <w:rStyle w:val="PlaceholderText"/>
              <w:rFonts w:hint="cs"/>
              <w:sz w:val="28"/>
              <w:szCs w:val="28"/>
              <w:highlight w:val="yellow"/>
              <w:cs/>
            </w:rPr>
            <w:t>ด้านบนตาราง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หรือ </w:t>
          </w:r>
          <w:r w:rsidRPr="00BF0E39">
            <w:rPr>
              <w:rStyle w:val="PlaceholderText"/>
              <w:rFonts w:hint="cs"/>
              <w:sz w:val="28"/>
              <w:szCs w:val="28"/>
              <w:highlight w:val="yellow"/>
              <w:cs/>
            </w:rPr>
            <w:t>ด้านล่างของภาพ</w:t>
          </w:r>
          <w:r w:rsidR="005C03B9"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(ยังไม่ต้องจัดรูปแบบ)</w:t>
          </w:r>
        </w:p>
        <w:p w14:paraId="4BDFE627" w14:textId="77777777" w:rsidR="00D70290" w:rsidRPr="00C4533A" w:rsidRDefault="00157C92" w:rsidP="00344621">
          <w:pPr>
            <w:pStyle w:val="ListParagraph"/>
            <w:numPr>
              <w:ilvl w:val="1"/>
              <w:numId w:val="40"/>
            </w:numPr>
            <w:ind w:left="720"/>
            <w:rPr>
              <w:rStyle w:val="PlaceholderText"/>
              <w:b/>
              <w:bCs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References</w:t>
          </w:r>
        </w:p>
        <w:p w14:paraId="678D3A16" w14:textId="77777777" w:rsidR="00157C92" w:rsidRPr="00C4533A" w:rsidRDefault="00157C92" w:rsidP="00344621">
          <w:pPr>
            <w:pStyle w:val="ListParagraph"/>
            <w:numPr>
              <w:ilvl w:val="1"/>
              <w:numId w:val="40"/>
            </w:numPr>
            <w:ind w:left="720"/>
            <w:rPr>
              <w:rStyle w:val="PlaceholderText"/>
              <w:b/>
              <w:bCs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Insert Caption</w:t>
          </w:r>
        </w:p>
        <w:p w14:paraId="2FFA489E" w14:textId="77777777" w:rsidR="00157C92" w:rsidRPr="00C4533A" w:rsidRDefault="001233A1" w:rsidP="00344621">
          <w:pPr>
            <w:pStyle w:val="ListParagraph"/>
            <w:numPr>
              <w:ilvl w:val="1"/>
              <w:numId w:val="40"/>
            </w:numPr>
            <w:ind w:left="720"/>
            <w:rPr>
              <w:rStyle w:val="PlaceholderText"/>
              <w:b/>
              <w:bCs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>คลิก</w:t>
          </w:r>
          <w:r w:rsidR="00157C92"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ปุ่ม </w:t>
          </w:r>
          <w:r w:rsidR="00157C92" w:rsidRPr="00C4533A">
            <w:rPr>
              <w:rStyle w:val="PlaceholderText"/>
              <w:sz w:val="28"/>
              <w:szCs w:val="28"/>
            </w:rPr>
            <w:t>New Label</w:t>
          </w:r>
        </w:p>
        <w:p w14:paraId="2FC09B15" w14:textId="77777777" w:rsidR="00157C92" w:rsidRPr="00C4533A" w:rsidRDefault="00157C92" w:rsidP="00D70290">
          <w:pPr>
            <w:pStyle w:val="ListParagraph"/>
            <w:numPr>
              <w:ilvl w:val="0"/>
              <w:numId w:val="48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 xml:space="preserve">ในช่อง </w:t>
          </w:r>
          <w:r w:rsidRPr="00C4533A">
            <w:rPr>
              <w:rStyle w:val="PlaceholderText"/>
              <w:sz w:val="28"/>
              <w:szCs w:val="28"/>
            </w:rPr>
            <w:t xml:space="preserve">Label 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พิมพ์คำว่า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ตาราง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ที่ หรือ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ภาพ</w:t>
          </w:r>
          <w:r w:rsidRPr="00C4533A">
            <w:rPr>
              <w:rStyle w:val="PlaceholderText"/>
              <w:sz w:val="28"/>
              <w:szCs w:val="28"/>
              <w:cs/>
            </w:rPr>
            <w:t>ที่</w:t>
          </w:r>
        </w:p>
        <w:p w14:paraId="0B0A4BA0" w14:textId="77777777" w:rsidR="00157C92" w:rsidRPr="00C4533A" w:rsidRDefault="00157C92" w:rsidP="00D70290">
          <w:pPr>
            <w:pStyle w:val="ListParagraph"/>
            <w:numPr>
              <w:ilvl w:val="0"/>
              <w:numId w:val="48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คลิกเครื่องหมาย </w:t>
          </w:r>
          <w:r w:rsidRPr="00C4533A">
            <w:rPr>
              <w:rStyle w:val="PlaceholderText"/>
              <w:rFonts w:hint="cs"/>
              <w:sz w:val="28"/>
              <w:szCs w:val="28"/>
            </w:rPr>
            <w:sym w:font="Wingdings 2" w:char="F050"/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ออกจาก </w:t>
          </w:r>
          <w:r w:rsidRPr="00C4533A">
            <w:rPr>
              <w:rStyle w:val="PlaceholderText"/>
              <w:sz w:val="28"/>
              <w:szCs w:val="28"/>
            </w:rPr>
            <w:t xml:space="preserve">box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</w:rPr>
            <w:sym w:font="Wingdings 2" w:char="F0A3"/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sz w:val="28"/>
              <w:szCs w:val="28"/>
            </w:rPr>
            <w:t>Exclude label from caption</w:t>
          </w:r>
        </w:p>
        <w:p w14:paraId="2503E82F" w14:textId="77777777" w:rsidR="00157C92" w:rsidRDefault="00157C92" w:rsidP="00D70290">
          <w:pPr>
            <w:pStyle w:val="ListParagraph"/>
            <w:numPr>
              <w:ilvl w:val="0"/>
              <w:numId w:val="48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OK</w:t>
          </w:r>
        </w:p>
        <w:p w14:paraId="21EF0940" w14:textId="77777777" w:rsidR="00C4533A" w:rsidRPr="00C4533A" w:rsidRDefault="00C4533A" w:rsidP="00C4533A">
          <w:pPr>
            <w:pStyle w:val="ListParagraph"/>
            <w:rPr>
              <w:rStyle w:val="PlaceholderText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13C8F6F5" wp14:editId="1FB6D0CD">
                <wp:extent cx="4343400" cy="2010345"/>
                <wp:effectExtent l="0" t="0" r="0" b="952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43400" cy="201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A429C3D" w14:textId="77777777" w:rsidR="00157C92" w:rsidRPr="00D70290" w:rsidRDefault="00157C92" w:rsidP="00A945E1">
          <w:pPr>
            <w:pStyle w:val="ListParagraph"/>
            <w:numPr>
              <w:ilvl w:val="1"/>
              <w:numId w:val="40"/>
            </w:numPr>
            <w:spacing w:before="120"/>
            <w:ind w:left="720"/>
            <w:rPr>
              <w:rStyle w:val="PlaceholderText"/>
              <w:sz w:val="30"/>
              <w:szCs w:val="30"/>
            </w:rPr>
          </w:pPr>
          <w:r w:rsidRPr="00A945E1">
            <w:rPr>
              <w:rStyle w:val="PlaceholderText"/>
              <w:sz w:val="28"/>
              <w:szCs w:val="28"/>
              <w:cs/>
            </w:rPr>
            <w:t>คลิก</w:t>
          </w:r>
          <w:r w:rsidRPr="00FF5653">
            <w:rPr>
              <w:rStyle w:val="PlaceholderText"/>
              <w:sz w:val="30"/>
              <w:szCs w:val="30"/>
              <w:cs/>
            </w:rPr>
            <w:t xml:space="preserve">ปุ่ม </w:t>
          </w:r>
          <w:r w:rsidRPr="00D70290">
            <w:rPr>
              <w:rStyle w:val="PlaceholderText"/>
              <w:sz w:val="30"/>
              <w:szCs w:val="30"/>
            </w:rPr>
            <w:t>Numbering</w:t>
          </w:r>
        </w:p>
        <w:p w14:paraId="1870AEA6" w14:textId="77777777" w:rsidR="00157C92" w:rsidRPr="00C4533A" w:rsidRDefault="00157C92" w:rsidP="00D70290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</w:rPr>
            <w:t xml:space="preserve">Check box </w:t>
          </w:r>
          <w:r w:rsidRPr="00C4533A">
            <w:rPr>
              <w:rStyle w:val="PlaceholderText"/>
              <w:sz w:val="28"/>
              <w:szCs w:val="28"/>
            </w:rPr>
            <w:sym w:font="Wingdings" w:char="F0FE"/>
          </w:r>
          <w:r w:rsidRPr="00C4533A">
            <w:rPr>
              <w:rStyle w:val="PlaceholderText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sz w:val="28"/>
              <w:szCs w:val="28"/>
            </w:rPr>
            <w:t>Include chapter number</w:t>
          </w:r>
        </w:p>
        <w:p w14:paraId="35E8CBA8" w14:textId="77777777" w:rsidR="00157C92" w:rsidRPr="00C4533A" w:rsidRDefault="00157C92" w:rsidP="00D70290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</w:rPr>
            <w:t xml:space="preserve">Chapter starts with style 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เลือก </w:t>
          </w:r>
          <w:r w:rsidRPr="00C4533A">
            <w:rPr>
              <w:rStyle w:val="PlaceholderText"/>
              <w:sz w:val="28"/>
              <w:szCs w:val="28"/>
            </w:rPr>
            <w:t>Heading 1</w:t>
          </w:r>
        </w:p>
        <w:p w14:paraId="3ED9AC18" w14:textId="77777777" w:rsidR="00157C92" w:rsidRPr="00C4533A" w:rsidRDefault="00157C92" w:rsidP="00D70290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</w:rPr>
            <w:t xml:space="preserve">Use separator 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เลือก </w:t>
          </w:r>
          <w:r w:rsidRPr="00781E16">
            <w:rPr>
              <w:rStyle w:val="PlaceholderText"/>
              <w:sz w:val="28"/>
              <w:szCs w:val="28"/>
              <w:highlight w:val="yellow"/>
              <w:cs/>
            </w:rPr>
            <w:t>. (</w:t>
          </w:r>
          <w:r w:rsidRPr="00781E16">
            <w:rPr>
              <w:rStyle w:val="PlaceholderText"/>
              <w:sz w:val="28"/>
              <w:szCs w:val="28"/>
              <w:highlight w:val="yellow"/>
            </w:rPr>
            <w:t>period</w:t>
          </w:r>
          <w:r w:rsidRPr="00781E16">
            <w:rPr>
              <w:rStyle w:val="PlaceholderText"/>
              <w:sz w:val="28"/>
              <w:szCs w:val="28"/>
              <w:highlight w:val="yellow"/>
              <w:cs/>
            </w:rPr>
            <w:t>)</w:t>
          </w:r>
        </w:p>
        <w:p w14:paraId="3FABFA2C" w14:textId="77777777" w:rsidR="00157C92" w:rsidRPr="00C4533A" w:rsidRDefault="00157C92" w:rsidP="00D70290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b/>
              <w:bCs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OK</w:t>
          </w:r>
        </w:p>
        <w:p w14:paraId="43A94193" w14:textId="77777777" w:rsidR="00C4533A" w:rsidRDefault="00C4533A" w:rsidP="00C4533A">
          <w:pPr>
            <w:pStyle w:val="ListParagraph"/>
            <w:rPr>
              <w:rStyle w:val="PlaceholderText"/>
              <w:b/>
              <w:bCs/>
              <w:sz w:val="28"/>
              <w:szCs w:val="28"/>
            </w:rPr>
          </w:pPr>
          <w:r>
            <w:rPr>
              <w:noProof/>
            </w:rPr>
            <w:lastRenderedPageBreak/>
            <w:drawing>
              <wp:inline distT="0" distB="0" distL="0" distR="0" wp14:anchorId="4374FA00" wp14:editId="79A7AE4F">
                <wp:extent cx="5067186" cy="2057400"/>
                <wp:effectExtent l="0" t="0" r="635" b="0"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56126" cy="2093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F458B34" w14:textId="77777777" w:rsidR="00BF0E39" w:rsidRPr="00BF0E39" w:rsidRDefault="00BF0E39" w:rsidP="00C4533A">
          <w:pPr>
            <w:pStyle w:val="ListParagraph"/>
            <w:rPr>
              <w:rStyle w:val="PlaceholderText"/>
              <w:b/>
              <w:bCs/>
              <w:sz w:val="8"/>
              <w:szCs w:val="8"/>
            </w:rPr>
          </w:pPr>
        </w:p>
        <w:p w14:paraId="39FA2BD3" w14:textId="77777777" w:rsidR="005C03B9" w:rsidRDefault="00157C92" w:rsidP="00A945E1">
          <w:pPr>
            <w:pStyle w:val="ListParagraph"/>
            <w:numPr>
              <w:ilvl w:val="1"/>
              <w:numId w:val="40"/>
            </w:numPr>
            <w:spacing w:before="120"/>
            <w:ind w:left="72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OK</w:t>
          </w:r>
          <w:r w:rsid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จะปรากฏ</w:t>
          </w:r>
          <w:r w:rsidR="00FB2B21" w:rsidRPr="00C4533A">
            <w:rPr>
              <w:rStyle w:val="PlaceholderText"/>
              <w:rFonts w:hint="cs"/>
              <w:sz w:val="28"/>
              <w:szCs w:val="28"/>
              <w:cs/>
            </w:rPr>
            <w:t>คำว่า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EB4771">
            <w:rPr>
              <w:rStyle w:val="PlaceholderText"/>
              <w:rFonts w:hint="cs"/>
              <w:sz w:val="28"/>
              <w:szCs w:val="28"/>
              <w:cs/>
            </w:rPr>
            <w:t>ตารางที่</w:t>
          </w:r>
          <w:r w:rsidR="00E61DFC" w:rsidRPr="00EB4771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EB4771">
            <w:rPr>
              <w:rStyle w:val="PlaceholderText"/>
              <w:rFonts w:hint="cs"/>
              <w:sz w:val="28"/>
              <w:szCs w:val="28"/>
              <w:cs/>
            </w:rPr>
            <w:t>หรือ</w:t>
          </w:r>
          <w:r w:rsidR="00E61DFC" w:rsidRPr="00EB4771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EB4771">
            <w:rPr>
              <w:rStyle w:val="PlaceholderText"/>
              <w:rFonts w:hint="cs"/>
              <w:sz w:val="28"/>
              <w:szCs w:val="28"/>
              <w:cs/>
            </w:rPr>
            <w:t>ภาพที่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และลำดับที่ของตาราง</w:t>
          </w:r>
          <w:r w:rsidR="001233A1" w:rsidRPr="00C4533A">
            <w:rPr>
              <w:rStyle w:val="PlaceholderText"/>
              <w:rFonts w:hint="cs"/>
              <w:sz w:val="28"/>
              <w:szCs w:val="28"/>
              <w:cs/>
            </w:rPr>
            <w:t>หรือ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ภาพ</w:t>
          </w:r>
        </w:p>
        <w:p w14:paraId="4D7000A3" w14:textId="77777777" w:rsidR="0064075A" w:rsidRDefault="00E42875" w:rsidP="00A945E1">
          <w:pPr>
            <w:pStyle w:val="ListParagraph"/>
            <w:spacing w:after="120"/>
            <w:rPr>
              <w:rStyle w:val="PlaceholderText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30D70483" wp14:editId="43D4DA26">
                <wp:extent cx="2885087" cy="362606"/>
                <wp:effectExtent l="19050" t="19050" r="10795" b="18415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5087" cy="36260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CD555E3" w14:textId="77777777" w:rsidR="00F351B2" w:rsidRDefault="005C03B9" w:rsidP="00A945E1">
          <w:pPr>
            <w:pStyle w:val="ListParagraph"/>
            <w:numPr>
              <w:ilvl w:val="1"/>
              <w:numId w:val="40"/>
            </w:numPr>
            <w:spacing w:before="120"/>
            <w:ind w:left="72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>พิมพ์ชื่อตารางหรือ</w:t>
          </w:r>
          <w:r w:rsidR="00FB2B21" w:rsidRPr="00C4533A">
            <w:rPr>
              <w:rStyle w:val="PlaceholderText"/>
              <w:rFonts w:hint="cs"/>
              <w:sz w:val="28"/>
              <w:szCs w:val="28"/>
              <w:cs/>
            </w:rPr>
            <w:t>ชื่อ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ภาพ</w:t>
          </w:r>
        </w:p>
        <w:p w14:paraId="7F4CDC26" w14:textId="77777777" w:rsidR="003E1A70" w:rsidRDefault="0064075A" w:rsidP="0064075A">
          <w:pPr>
            <w:ind w:left="720"/>
            <w:rPr>
              <w:rStyle w:val="PlaceholderText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57C1C55C" wp14:editId="3FBD474B">
                <wp:extent cx="1952625" cy="333375"/>
                <wp:effectExtent l="19050" t="19050" r="28575" b="2857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2625" cy="3333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2A69338" w14:textId="77777777" w:rsidR="00A945E1" w:rsidRDefault="00A945E1" w:rsidP="00A945E1">
          <w:pPr>
            <w:pStyle w:val="ListParagraph"/>
            <w:numPr>
              <w:ilvl w:val="1"/>
              <w:numId w:val="40"/>
            </w:numPr>
            <w:spacing w:before="120"/>
            <w:ind w:left="720"/>
            <w:rPr>
              <w:rStyle w:val="PlaceholderText"/>
              <w:sz w:val="28"/>
              <w:szCs w:val="28"/>
            </w:rPr>
          </w:pPr>
          <w:r>
            <w:rPr>
              <w:rStyle w:val="PlaceholderText"/>
              <w:rFonts w:hint="cs"/>
              <w:sz w:val="28"/>
              <w:szCs w:val="28"/>
              <w:cs/>
            </w:rPr>
            <w:t>จัดรูปแบบ</w:t>
          </w:r>
        </w:p>
        <w:p w14:paraId="0B6A971A" w14:textId="77777777" w:rsidR="00943642" w:rsidRDefault="00023264" w:rsidP="00C4533A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>ทำไฮไลท์</w:t>
          </w:r>
          <w:r w:rsidR="00FB2B21" w:rsidRPr="00C4533A">
            <w:rPr>
              <w:rStyle w:val="PlaceholderText"/>
              <w:rFonts w:hint="cs"/>
              <w:sz w:val="28"/>
              <w:szCs w:val="28"/>
              <w:cs/>
            </w:rPr>
            <w:t>เลือก</w:t>
          </w:r>
          <w:r w:rsidRPr="00C4533A">
            <w:rPr>
              <w:rStyle w:val="PlaceholderText"/>
              <w:sz w:val="28"/>
              <w:szCs w:val="28"/>
              <w:cs/>
            </w:rPr>
            <w:t>ข้อความ</w:t>
          </w:r>
          <w:r w:rsidR="005C03B9" w:rsidRPr="00C4533A">
            <w:rPr>
              <w:rStyle w:val="PlaceholderText"/>
              <w:sz w:val="28"/>
              <w:szCs w:val="28"/>
              <w:cs/>
            </w:rPr>
            <w:t>ทั้ง</w:t>
          </w:r>
          <w:r w:rsidRPr="00C4533A">
            <w:rPr>
              <w:rStyle w:val="PlaceholderText"/>
              <w:sz w:val="28"/>
              <w:szCs w:val="28"/>
              <w:cs/>
            </w:rPr>
            <w:t>ลำดับที่</w:t>
          </w:r>
          <w:r w:rsidR="005C03B9" w:rsidRPr="00C4533A">
            <w:rPr>
              <w:rStyle w:val="PlaceholderText"/>
              <w:rFonts w:hint="cs"/>
              <w:sz w:val="28"/>
              <w:szCs w:val="28"/>
              <w:cs/>
            </w:rPr>
            <w:t>และชื่อ</w:t>
          </w:r>
          <w:r w:rsidR="00FB2B21" w:rsidRPr="00C4533A">
            <w:rPr>
              <w:rStyle w:val="PlaceholderText"/>
              <w:sz w:val="28"/>
              <w:szCs w:val="28"/>
              <w:cs/>
            </w:rPr>
            <w:t>ของตารางหรือภาพ</w:t>
          </w:r>
        </w:p>
        <w:p w14:paraId="13336610" w14:textId="77777777" w:rsidR="005637FB" w:rsidRDefault="0064075A" w:rsidP="00E42875">
          <w:pPr>
            <w:ind w:left="720"/>
            <w:rPr>
              <w:rStyle w:val="PlaceholderText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5B64DF29" wp14:editId="47D21CB5">
                <wp:extent cx="1675130" cy="323850"/>
                <wp:effectExtent l="0" t="0" r="1270" b="0"/>
                <wp:docPr id="38" name="Pictur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6194"/>
                        <a:stretch/>
                      </pic:blipFill>
                      <pic:spPr bwMode="auto">
                        <a:xfrm>
                          <a:off x="0" y="0"/>
                          <a:ext cx="167513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5DF2E55" w14:textId="77777777" w:rsidR="005C03B9" w:rsidRPr="00C4533A" w:rsidRDefault="00F351B2" w:rsidP="00C4533A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ไปที่ </w:t>
          </w:r>
          <w:r w:rsidRPr="00C4533A">
            <w:rPr>
              <w:rStyle w:val="PlaceholderText"/>
              <w:sz w:val="28"/>
              <w:szCs w:val="28"/>
            </w:rPr>
            <w:t xml:space="preserve">Styles </w:t>
          </w:r>
          <w:r w:rsidR="00023264" w:rsidRPr="00C4533A">
            <w:rPr>
              <w:rStyle w:val="PlaceholderText"/>
              <w:sz w:val="28"/>
              <w:szCs w:val="28"/>
            </w:rPr>
            <w:t>&gt;</w:t>
          </w:r>
          <w:r w:rsidR="00522BB1" w:rsidRPr="00C4533A">
            <w:rPr>
              <w:rStyle w:val="PlaceholderText"/>
              <w:sz w:val="28"/>
              <w:szCs w:val="28"/>
            </w:rPr>
            <w:t>&gt;</w:t>
          </w:r>
          <w:r w:rsidR="005C03B9" w:rsidRPr="00C4533A">
            <w:rPr>
              <w:rStyle w:val="PlaceholderText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Caption Table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หรือ </w:t>
          </w:r>
          <w:r w:rsidRPr="00C4533A">
            <w:rPr>
              <w:rStyle w:val="PlaceholderText"/>
              <w:sz w:val="28"/>
              <w:szCs w:val="28"/>
            </w:rPr>
            <w:t>Caption Figure</w:t>
          </w:r>
        </w:p>
        <w:p w14:paraId="4E014766" w14:textId="0121F97E" w:rsidR="00F351B2" w:rsidRDefault="00FB2B21" w:rsidP="00C4533A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>ข้อความจะเปลี่ยนรูปแบบ</w:t>
          </w:r>
          <w:r w:rsidR="0054064A"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ฟอนต์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เป็นตัว</w:t>
          </w:r>
          <w:r w:rsidR="00EB4771">
            <w:rPr>
              <w:rStyle w:val="PlaceholderText"/>
              <w:rFonts w:hint="cs"/>
              <w:sz w:val="28"/>
              <w:szCs w:val="28"/>
              <w:cs/>
            </w:rPr>
            <w:t>ปกติ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sz w:val="28"/>
              <w:szCs w:val="28"/>
              <w:cs/>
            </w:rPr>
            <w:t>(</w:t>
          </w:r>
          <w:r w:rsidR="00EB4771">
            <w:rPr>
              <w:rStyle w:val="PlaceholderText"/>
              <w:sz w:val="28"/>
              <w:szCs w:val="28"/>
            </w:rPr>
            <w:t>Regular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)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เว้นระยะ</w:t>
          </w:r>
          <w:r w:rsidR="00BF0E39">
            <w:rPr>
              <w:rStyle w:val="PlaceholderText"/>
              <w:rFonts w:hint="cs"/>
              <w:sz w:val="28"/>
              <w:szCs w:val="28"/>
              <w:cs/>
            </w:rPr>
            <w:t>ห่างจากตาราง/ภาพ</w:t>
          </w:r>
        </w:p>
        <w:p w14:paraId="4A3E431B" w14:textId="77777777" w:rsidR="00E8216C" w:rsidRDefault="0096166C" w:rsidP="00E8216C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spacing w:val="-4"/>
              <w:sz w:val="28"/>
              <w:szCs w:val="28"/>
            </w:rPr>
          </w:pPr>
          <w:r w:rsidRPr="00C4533A">
            <w:rPr>
              <w:rStyle w:val="PlaceholderText"/>
              <w:rFonts w:hint="cs"/>
              <w:spacing w:val="-4"/>
              <w:sz w:val="28"/>
              <w:szCs w:val="28"/>
              <w:cs/>
            </w:rPr>
            <w:t xml:space="preserve">วาง </w:t>
          </w:r>
          <w:r w:rsidRPr="00C4533A">
            <w:rPr>
              <w:rStyle w:val="PlaceholderText"/>
              <w:spacing w:val="-4"/>
              <w:sz w:val="28"/>
              <w:szCs w:val="28"/>
            </w:rPr>
            <w:t xml:space="preserve">cursor </w:t>
          </w:r>
          <w:r w:rsidR="00344621" w:rsidRPr="00C4533A">
            <w:rPr>
              <w:rStyle w:val="PlaceholderText"/>
              <w:rFonts w:hint="cs"/>
              <w:spacing w:val="-4"/>
              <w:sz w:val="28"/>
              <w:szCs w:val="28"/>
              <w:cs/>
            </w:rPr>
            <w:t>ระหว่างลำดับที่ของ</w:t>
          </w:r>
          <w:r w:rsidRPr="00C4533A">
            <w:rPr>
              <w:rStyle w:val="PlaceholderText"/>
              <w:rFonts w:hint="cs"/>
              <w:spacing w:val="-4"/>
              <w:sz w:val="28"/>
              <w:szCs w:val="28"/>
              <w:cs/>
            </w:rPr>
            <w:t>ตารางหรือลำดับของภาพ กับ ชื่อของตารางหรือชื่อของภาพ</w:t>
          </w:r>
        </w:p>
        <w:p w14:paraId="51A13CCC" w14:textId="77777777" w:rsidR="0064075A" w:rsidRPr="00E8216C" w:rsidRDefault="0096166C" w:rsidP="003E1A70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sz w:val="28"/>
              <w:szCs w:val="28"/>
              <w:cs/>
            </w:rPr>
          </w:pPr>
          <w:r w:rsidRPr="00E8216C">
            <w:rPr>
              <w:rStyle w:val="PlaceholderText"/>
              <w:rFonts w:hint="cs"/>
              <w:sz w:val="28"/>
              <w:szCs w:val="28"/>
              <w:cs/>
            </w:rPr>
            <w:t xml:space="preserve">กด </w:t>
          </w:r>
          <w:r w:rsidRPr="00E8216C">
            <w:rPr>
              <w:rStyle w:val="PlaceholderText"/>
              <w:sz w:val="28"/>
              <w:szCs w:val="28"/>
            </w:rPr>
            <w:t>Tab 1</w:t>
          </w:r>
          <w:r w:rsidR="00D735EB">
            <w:rPr>
              <w:rStyle w:val="PlaceholderText"/>
              <w:sz w:val="28"/>
              <w:szCs w:val="28"/>
            </w:rPr>
            <w:t xml:space="preserve"> </w:t>
          </w:r>
          <w:r w:rsidRPr="00E8216C">
            <w:rPr>
              <w:rStyle w:val="PlaceholderText"/>
              <w:rFonts w:hint="cs"/>
              <w:sz w:val="28"/>
              <w:szCs w:val="28"/>
              <w:cs/>
            </w:rPr>
            <w:t>ครั้ง</w:t>
          </w:r>
        </w:p>
        <w:p w14:paraId="31A63DB8" w14:textId="77777777" w:rsidR="0064075A" w:rsidRPr="0064075A" w:rsidRDefault="00943642" w:rsidP="00C4533A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color w:val="auto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>เปลี</w:t>
          </w:r>
          <w:r w:rsidR="00813F8A" w:rsidRPr="00C4533A">
            <w:rPr>
              <w:rStyle w:val="PlaceholderText"/>
              <w:rFonts w:hint="cs"/>
              <w:sz w:val="28"/>
              <w:szCs w:val="28"/>
              <w:cs/>
            </w:rPr>
            <w:t>่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ยน</w:t>
          </w:r>
          <w:r w:rsidR="005C03B9" w:rsidRPr="00C4533A">
            <w:rPr>
              <w:rStyle w:val="PlaceholderText"/>
              <w:rFonts w:hint="cs"/>
              <w:sz w:val="28"/>
              <w:szCs w:val="28"/>
              <w:cs/>
            </w:rPr>
            <w:t>ฟอนต์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ชื่อตารางหรือ</w:t>
          </w:r>
          <w:r w:rsidR="001A75AF" w:rsidRPr="00C4533A">
            <w:rPr>
              <w:rStyle w:val="PlaceholderText"/>
              <w:rFonts w:hint="cs"/>
              <w:sz w:val="28"/>
              <w:szCs w:val="28"/>
              <w:cs/>
            </w:rPr>
            <w:t>ชื่อ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ภาพ</w:t>
          </w:r>
          <w:r w:rsidR="001A75AF"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="005C03B9"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เป็น </w:t>
          </w:r>
          <w:r w:rsidR="00F351B2" w:rsidRPr="00C4533A">
            <w:rPr>
              <w:rStyle w:val="PlaceholderText"/>
              <w:sz w:val="28"/>
              <w:szCs w:val="28"/>
            </w:rPr>
            <w:t>Regular</w:t>
          </w:r>
          <w:r w:rsidR="00023264"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(ไม่หนา)</w:t>
          </w:r>
        </w:p>
        <w:p w14:paraId="311FBB40" w14:textId="45410810" w:rsidR="0030101E" w:rsidRDefault="00157C92" w:rsidP="006E50B6">
          <w:pPr>
            <w:pStyle w:val="ListParagraph"/>
          </w:pPr>
          <w:r w:rsidRPr="00E8216C">
            <w:rPr>
              <w:rStyle w:val="PlaceholderText"/>
              <w:sz w:val="28"/>
              <w:szCs w:val="28"/>
              <w:cs/>
            </w:rPr>
            <w:t>]</w:t>
          </w:r>
        </w:p>
      </w:sdtContent>
    </w:sdt>
    <w:p w14:paraId="295F4AF6" w14:textId="77777777" w:rsidR="00A945E1" w:rsidRDefault="00D735EB" w:rsidP="006F46AF"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4BE8226" wp14:editId="6B93A2E0">
                <wp:simplePos x="0" y="0"/>
                <wp:positionH relativeFrom="column">
                  <wp:posOffset>2053590</wp:posOffset>
                </wp:positionH>
                <wp:positionV relativeFrom="paragraph">
                  <wp:posOffset>-6107269</wp:posOffset>
                </wp:positionV>
                <wp:extent cx="907083" cy="333839"/>
                <wp:effectExtent l="0" t="0" r="26670" b="2857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083" cy="33383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1E8FE8" id="Oval 62" o:spid="_x0000_s1026" style="position:absolute;margin-left:161.7pt;margin-top:-480.9pt;width:71.4pt;height:26.3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" filled="f" strokecolor="red" strokeweight="1.5pt">
                <v:stroke joinstyle="miter"/>
              </v:oval>
            </w:pict>
          </mc:Fallback>
        </mc:AlternateContent>
      </w:r>
    </w:p>
    <w:p w14:paraId="47CB887F" w14:textId="77777777" w:rsidR="0096166C" w:rsidRDefault="0096166C" w:rsidP="006F46AF"/>
    <w:p w14:paraId="664054C3" w14:textId="77777777" w:rsidR="008A2411" w:rsidRDefault="008A2411" w:rsidP="006F46AF">
      <w:pPr>
        <w:rPr>
          <w:cs/>
        </w:rPr>
        <w:sectPr w:rsidR="008A2411" w:rsidSect="00A05DE5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4D00BADE" w14:textId="77777777" w:rsidR="00D41664" w:rsidRDefault="00D41664" w:rsidP="0023288D">
      <w:pPr>
        <w:pStyle w:val="Heading1"/>
      </w:pPr>
      <w:r>
        <w:lastRenderedPageBreak/>
        <w:br/>
      </w:r>
      <w:r>
        <w:br/>
      </w:r>
      <w:bookmarkStart w:id="71" w:name="_Toc395102267"/>
      <w:bookmarkStart w:id="72" w:name="_Toc395102510"/>
      <w:bookmarkStart w:id="73" w:name="_Toc485028935"/>
      <w:bookmarkStart w:id="74" w:name="_Toc485030625"/>
      <w:sdt>
        <w:sdtPr>
          <w:id w:val="4372389"/>
          <w:placeholder>
            <w:docPart w:val="92900A4594634CA090230F2C6A5AC763"/>
          </w:placeholder>
          <w:temporary/>
          <w:showingPlcHdr/>
        </w:sdtPr>
        <w:sdtContent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sdtContent>
      </w:sdt>
      <w:bookmarkEnd w:id="71"/>
      <w:bookmarkEnd w:id="72"/>
      <w:bookmarkEnd w:id="73"/>
      <w:bookmarkEnd w:id="74"/>
    </w:p>
    <w:p w14:paraId="300DC46B" w14:textId="77777777" w:rsidR="00D41664" w:rsidRDefault="00DE16F4" w:rsidP="00DE16F4">
      <w:pPr>
        <w:pStyle w:val="Heading2"/>
      </w:pPr>
      <w:bookmarkStart w:id="75" w:name="_Toc395102268"/>
      <w:bookmarkStart w:id="76" w:name="_Toc395102511"/>
      <w:bookmarkStart w:id="77" w:name="_Toc485028936"/>
      <w:bookmarkStart w:id="78" w:name="_Toc485030626"/>
      <w:r>
        <w:t>Heading 2</w:t>
      </w:r>
      <w:bookmarkEnd w:id="75"/>
      <w:bookmarkEnd w:id="76"/>
      <w:bookmarkEnd w:id="77"/>
      <w:bookmarkEnd w:id="78"/>
    </w:p>
    <w:p w14:paraId="1B351AAF" w14:textId="77777777" w:rsidR="00CC2EC9" w:rsidRPr="00CC2EC9" w:rsidRDefault="00CC2EC9" w:rsidP="00CC2EC9"/>
    <w:p w14:paraId="5F4D6EEF" w14:textId="77777777" w:rsidR="00DE16F4" w:rsidRDefault="00DE16F4" w:rsidP="00DE16F4">
      <w:pPr>
        <w:pStyle w:val="Heading3"/>
      </w:pPr>
      <w:bookmarkStart w:id="79" w:name="_Toc485028937"/>
      <w:bookmarkStart w:id="80" w:name="_Toc485030627"/>
      <w:r>
        <w:t>Heading 3</w:t>
      </w:r>
      <w:bookmarkEnd w:id="79"/>
      <w:bookmarkEnd w:id="80"/>
    </w:p>
    <w:p w14:paraId="38A5ABFA" w14:textId="77777777" w:rsidR="00B40A65" w:rsidRDefault="00B40A65" w:rsidP="00B40A65"/>
    <w:p w14:paraId="46C377E7" w14:textId="77777777" w:rsidR="00B40A65" w:rsidRDefault="00B40A65" w:rsidP="00B40A65"/>
    <w:p w14:paraId="53DBA9D7" w14:textId="77777777" w:rsidR="002B193B" w:rsidRDefault="002B193B" w:rsidP="00B40A65"/>
    <w:p w14:paraId="2D0F7D8A" w14:textId="77777777" w:rsidR="002B193B" w:rsidRPr="00B40A65" w:rsidRDefault="002B193B" w:rsidP="00B40A65"/>
    <w:p w14:paraId="464FE835" w14:textId="77777777" w:rsidR="0036700E" w:rsidRPr="0036700E" w:rsidRDefault="0036700E" w:rsidP="0036700E">
      <w:pPr>
        <w:rPr>
          <w:cs/>
        </w:rPr>
        <w:sectPr w:rsidR="0036700E" w:rsidRPr="0036700E" w:rsidSect="00A05DE5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028C0144" w14:textId="77777777" w:rsidR="00D41664" w:rsidRDefault="00DE16F4" w:rsidP="0023288D">
      <w:pPr>
        <w:pStyle w:val="Heading1"/>
      </w:pPr>
      <w:r>
        <w:lastRenderedPageBreak/>
        <w:br/>
      </w:r>
      <w:r>
        <w:br/>
      </w:r>
      <w:bookmarkStart w:id="81" w:name="_Toc395102269"/>
      <w:bookmarkStart w:id="82" w:name="_Toc395102512"/>
      <w:bookmarkStart w:id="83" w:name="_Toc485028938"/>
      <w:bookmarkStart w:id="84" w:name="_Toc485030628"/>
      <w:sdt>
        <w:sdtPr>
          <w:id w:val="4372390"/>
          <w:placeholder>
            <w:docPart w:val="AFBEFF199FE24458BF6B45DCCB6E25C0"/>
          </w:placeholder>
          <w:temporary/>
          <w:showingPlcHdr/>
        </w:sdtPr>
        <w:sdtContent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sdtContent>
      </w:sdt>
      <w:bookmarkEnd w:id="81"/>
      <w:bookmarkEnd w:id="82"/>
      <w:bookmarkEnd w:id="83"/>
      <w:bookmarkEnd w:id="84"/>
    </w:p>
    <w:p w14:paraId="5019302B" w14:textId="77777777" w:rsidR="00DE16F4" w:rsidRDefault="00DE16F4" w:rsidP="00DE16F4">
      <w:pPr>
        <w:pStyle w:val="Heading2"/>
      </w:pPr>
      <w:bookmarkStart w:id="85" w:name="_Toc395102270"/>
      <w:bookmarkStart w:id="86" w:name="_Toc395102513"/>
      <w:bookmarkStart w:id="87" w:name="_Toc485028939"/>
      <w:bookmarkStart w:id="88" w:name="_Toc485030629"/>
      <w:r>
        <w:t>Heading 2</w:t>
      </w:r>
      <w:bookmarkEnd w:id="85"/>
      <w:bookmarkEnd w:id="86"/>
      <w:bookmarkEnd w:id="87"/>
      <w:bookmarkEnd w:id="88"/>
    </w:p>
    <w:p w14:paraId="7159D0BD" w14:textId="77777777" w:rsidR="00CC2EC9" w:rsidRPr="00CC2EC9" w:rsidRDefault="00CC2EC9" w:rsidP="00CC2EC9"/>
    <w:p w14:paraId="1DA9E1D1" w14:textId="77777777" w:rsidR="00DE16F4" w:rsidRDefault="00DE16F4" w:rsidP="00D0632E">
      <w:pPr>
        <w:pStyle w:val="Heading3"/>
      </w:pPr>
      <w:bookmarkStart w:id="89" w:name="_Toc485028940"/>
      <w:bookmarkStart w:id="90" w:name="_Toc485030630"/>
      <w:r>
        <w:t>Heading 3</w:t>
      </w:r>
      <w:bookmarkEnd w:id="89"/>
      <w:bookmarkEnd w:id="90"/>
    </w:p>
    <w:p w14:paraId="1948CBD8" w14:textId="77777777" w:rsidR="00650CFF" w:rsidRDefault="0023288D" w:rsidP="00D0632E">
      <w:pPr>
        <w:pStyle w:val="Heading4"/>
      </w:pPr>
      <w:r>
        <w:t>Heading 4 Heading 4 Heading 4 Heading 4 Heading 4 Heading 4 Heading 4 Heading 4</w:t>
      </w:r>
    </w:p>
    <w:p w14:paraId="18C0EACC" w14:textId="77777777" w:rsidR="00745AF4" w:rsidRDefault="0023288D" w:rsidP="00745AF4">
      <w:pPr>
        <w:pStyle w:val="Heading5"/>
      </w:pPr>
      <w:r>
        <w:t xml:space="preserve">Heading 5 Heading 5 Heading 5 Heading 5 Heading 5 </w:t>
      </w:r>
      <w:r w:rsidR="00B73AF7">
        <w:br/>
      </w:r>
      <w:r w:rsidR="001402D2">
        <w:t xml:space="preserve">Heading 5 </w:t>
      </w:r>
      <w:r w:rsidR="00B73AF7">
        <w:t>Heading 5</w:t>
      </w:r>
    </w:p>
    <w:p w14:paraId="3BFC58F8" w14:textId="77777777" w:rsidR="0067684D" w:rsidRDefault="0067684D" w:rsidP="0067684D">
      <w:pPr>
        <w:pStyle w:val="Heading6"/>
      </w:pPr>
      <w:r>
        <w:t xml:space="preserve">Heading 6 Heading 6 Heading 6 </w:t>
      </w:r>
      <w:r w:rsidRPr="0067684D">
        <w:t xml:space="preserve">Heading 6 Heading 6 </w:t>
      </w:r>
      <w:r w:rsidR="001402D2" w:rsidRPr="0067684D">
        <w:t xml:space="preserve">Heading 6 </w:t>
      </w:r>
      <w:r w:rsidR="00B73AF7">
        <w:t>Heading 6</w:t>
      </w:r>
    </w:p>
    <w:p w14:paraId="5AEDF929" w14:textId="77777777" w:rsidR="00DE16F4" w:rsidRDefault="00DE16F4" w:rsidP="00DE16F4"/>
    <w:p w14:paraId="767C7647" w14:textId="77777777" w:rsidR="002245E4" w:rsidRDefault="002245E4" w:rsidP="00DE16F4"/>
    <w:p w14:paraId="1FD28093" w14:textId="77777777" w:rsidR="002245E4" w:rsidRDefault="002245E4" w:rsidP="00DE16F4"/>
    <w:p w14:paraId="699B47C3" w14:textId="77777777" w:rsidR="00DE16F4" w:rsidRDefault="00DE16F4" w:rsidP="00DE16F4">
      <w:pPr>
        <w:rPr>
          <w:cs/>
        </w:rPr>
        <w:sectPr w:rsidR="00DE16F4" w:rsidSect="00A05DE5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051D052C" w14:textId="77777777" w:rsidR="00DE16F4" w:rsidRDefault="00DE16F4" w:rsidP="0023288D">
      <w:pPr>
        <w:pStyle w:val="Heading1"/>
      </w:pPr>
      <w:r>
        <w:lastRenderedPageBreak/>
        <w:br/>
      </w:r>
      <w:r>
        <w:br/>
      </w:r>
      <w:bookmarkStart w:id="91" w:name="_Toc395102271"/>
      <w:bookmarkStart w:id="92" w:name="_Toc395102514"/>
      <w:bookmarkStart w:id="93" w:name="_Toc485028941"/>
      <w:bookmarkStart w:id="94" w:name="_Toc485030631"/>
      <w:sdt>
        <w:sdtPr>
          <w:id w:val="4372391"/>
          <w:placeholder>
            <w:docPart w:val="F918B1E16CF6447881239DF12AF98C48"/>
          </w:placeholder>
          <w:temporary/>
          <w:showingPlcHdr/>
        </w:sdtPr>
        <w:sdtContent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sdtContent>
      </w:sdt>
      <w:bookmarkEnd w:id="91"/>
      <w:bookmarkEnd w:id="92"/>
      <w:bookmarkEnd w:id="93"/>
      <w:bookmarkEnd w:id="94"/>
    </w:p>
    <w:p w14:paraId="455C09BA" w14:textId="77777777" w:rsidR="00DE16F4" w:rsidRDefault="00DE16F4" w:rsidP="00DE16F4">
      <w:pPr>
        <w:pStyle w:val="Heading2"/>
      </w:pPr>
      <w:bookmarkStart w:id="95" w:name="_Toc395102272"/>
      <w:bookmarkStart w:id="96" w:name="_Toc395102515"/>
      <w:bookmarkStart w:id="97" w:name="_Toc485028942"/>
      <w:bookmarkStart w:id="98" w:name="_Toc485030632"/>
      <w:r>
        <w:t>Heading 2</w:t>
      </w:r>
      <w:bookmarkEnd w:id="95"/>
      <w:bookmarkEnd w:id="96"/>
      <w:bookmarkEnd w:id="97"/>
      <w:bookmarkEnd w:id="98"/>
    </w:p>
    <w:p w14:paraId="76EE0CDE" w14:textId="77777777" w:rsidR="00CC2EC9" w:rsidRPr="001336B3" w:rsidRDefault="00CC2EC9" w:rsidP="00CC2EC9">
      <w:pPr>
        <w:rPr>
          <w:b/>
          <w:bCs/>
        </w:rPr>
      </w:pPr>
    </w:p>
    <w:p w14:paraId="25709ADC" w14:textId="77777777" w:rsidR="00D41664" w:rsidRDefault="00DE16F4" w:rsidP="00347442">
      <w:pPr>
        <w:pStyle w:val="Heading3"/>
      </w:pPr>
      <w:bookmarkStart w:id="99" w:name="_Toc485028943"/>
      <w:bookmarkStart w:id="100" w:name="_Toc485030633"/>
      <w:r>
        <w:t>Heading 3</w:t>
      </w:r>
      <w:bookmarkEnd w:id="99"/>
      <w:bookmarkEnd w:id="100"/>
    </w:p>
    <w:p w14:paraId="6BF1A749" w14:textId="77777777" w:rsidR="00652577" w:rsidRDefault="00652577" w:rsidP="00652577"/>
    <w:p w14:paraId="30AB92A8" w14:textId="77777777" w:rsidR="00911DE1" w:rsidRPr="00650CFF" w:rsidRDefault="00911DE1" w:rsidP="00650CFF"/>
    <w:p w14:paraId="412609AD" w14:textId="77777777" w:rsidR="00D41664" w:rsidRDefault="00D41664" w:rsidP="006F46AF">
      <w:pPr>
        <w:rPr>
          <w:cs/>
        </w:rPr>
        <w:sectPr w:rsidR="00D41664" w:rsidSect="00A05DE5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bookmarkStart w:id="101" w:name="_Toc395102516" w:displacedByCustomXml="next"/>
    <w:bookmarkStart w:id="102" w:name="_Toc390864773" w:displacedByCustomXml="next"/>
    <w:bookmarkStart w:id="103" w:name="_Toc389648415" w:displacedByCustomXml="next"/>
    <w:bookmarkStart w:id="104" w:name="_Toc386013437" w:displacedByCustomXml="next"/>
    <w:bookmarkStart w:id="105" w:name="_Toc386011529" w:displacedByCustomXml="next"/>
    <w:bookmarkStart w:id="106" w:name="_Toc385780558" w:displacedByCustomXml="next"/>
    <w:bookmarkStart w:id="107" w:name="_Toc485030634" w:displacedByCustomXml="next"/>
    <w:bookmarkStart w:id="108" w:name="_Toc485028944" w:displacedByCustomXml="next"/>
    <w:sdt>
      <w:sdtPr>
        <w:rPr>
          <w:rFonts w:hint="cs"/>
          <w:cs/>
        </w:rPr>
        <w:id w:val="20896379"/>
        <w:placeholder>
          <w:docPart w:val="0CA483A534BC4CEE8C3F459CD3478896"/>
        </w:placeholder>
      </w:sdtPr>
      <w:sdtContent>
        <w:p w14:paraId="6B4E1919" w14:textId="5805E1B5" w:rsidR="006D4D2D" w:rsidRDefault="00AB755C" w:rsidP="00C8178D">
          <w:pPr>
            <w:pStyle w:val="HEADINGS"/>
          </w:pPr>
          <w:r>
            <w:rPr>
              <w:rFonts w:hint="cs"/>
              <w:cs/>
            </w:rPr>
            <w:t>บรรณานุกรม</w:t>
          </w:r>
        </w:p>
        <w:bookmarkEnd w:id="101" w:displacedByCustomXml="next"/>
        <w:bookmarkEnd w:id="102" w:displacedByCustomXml="next"/>
        <w:bookmarkEnd w:id="103" w:displacedByCustomXml="next"/>
        <w:bookmarkEnd w:id="104" w:displacedByCustomXml="next"/>
        <w:bookmarkEnd w:id="105" w:displacedByCustomXml="next"/>
        <w:bookmarkEnd w:id="106" w:displacedByCustomXml="next"/>
      </w:sdtContent>
    </w:sdt>
    <w:bookmarkEnd w:id="107" w:displacedByCustomXml="prev"/>
    <w:bookmarkEnd w:id="108" w:displacedByCustomXml="prev"/>
    <w:p w14:paraId="5741EB5F" w14:textId="4B0D4B12" w:rsidR="00443AE6" w:rsidRDefault="00443AE6" w:rsidP="00443AE6"/>
    <w:p w14:paraId="3328D238" w14:textId="77777777" w:rsidR="00645CDD" w:rsidRDefault="00645CDD" w:rsidP="00443AE6"/>
    <w:sdt>
      <w:sdtPr>
        <w:rPr>
          <w:szCs w:val="40"/>
        </w:rPr>
        <w:id w:val="-1705623169"/>
        <w:placeholder>
          <w:docPart w:val="0B848817F56A4E059D06257B579C8504"/>
        </w:placeholder>
        <w:temporary/>
        <w:showingPlcHdr/>
      </w:sdtPr>
      <w:sdtContent>
        <w:p w14:paraId="16EF713C" w14:textId="77777777" w:rsidR="006B57E9" w:rsidRDefault="006B57E9" w:rsidP="006B57E9">
          <w:pPr>
            <w:rPr>
              <w:rStyle w:val="PlaceholderText"/>
            </w:rPr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การพิมพ์บรรณานุกรม</w:t>
          </w:r>
          <w:r>
            <w:rPr>
              <w:rStyle w:val="PlaceholderText"/>
              <w:cs/>
            </w:rPr>
            <w:t xml:space="preserve"> </w:t>
          </w:r>
          <w:r>
            <w:rPr>
              <w:rStyle w:val="PlaceholderText"/>
              <w:rFonts w:hint="cs"/>
              <w:cs/>
            </w:rPr>
            <w:t xml:space="preserve">รูปแบบ </w:t>
          </w:r>
          <w:r>
            <w:rPr>
              <w:rStyle w:val="PlaceholderText"/>
            </w:rPr>
            <w:t>APA</w:t>
          </w:r>
          <w:r>
            <w:rPr>
              <w:rStyle w:val="PlaceholderText"/>
              <w:rFonts w:hint="cs"/>
              <w:cs/>
            </w:rPr>
            <w:t xml:space="preserve"> (</w:t>
          </w:r>
          <w:r w:rsidRPr="006B57E9">
            <w:rPr>
              <w:rStyle w:val="PlaceholderText"/>
              <w:b/>
              <w:bCs/>
              <w:color w:val="FF0000"/>
              <w:highlight w:val="yellow"/>
            </w:rPr>
            <w:t>APA style</w:t>
          </w:r>
          <w:r>
            <w:rPr>
              <w:rStyle w:val="PlaceholderText"/>
              <w:cs/>
            </w:rPr>
            <w:t>)</w:t>
          </w:r>
        </w:p>
        <w:p w14:paraId="7AD7B67A" w14:textId="77777777" w:rsidR="00D67498" w:rsidRDefault="00D67498" w:rsidP="00D67498">
          <w:pPr>
            <w:pStyle w:val="ListParagraph"/>
            <w:numPr>
              <w:ilvl w:val="0"/>
              <w:numId w:val="43"/>
            </w:numPr>
            <w:ind w:left="720"/>
            <w:rPr>
              <w:rStyle w:val="PlaceholderText"/>
            </w:rPr>
          </w:pPr>
          <w:r>
            <w:rPr>
              <w:rStyle w:val="PlaceholderText"/>
              <w:rFonts w:hint="cs"/>
              <w:sz w:val="24"/>
              <w:szCs w:val="32"/>
              <w:cs/>
            </w:rPr>
            <w:t>การตั้งค่า</w:t>
          </w:r>
        </w:p>
        <w:p w14:paraId="4080628D" w14:textId="77777777" w:rsidR="00D67498" w:rsidRPr="00D67498" w:rsidRDefault="006B57E9" w:rsidP="006B57E9">
          <w:pPr>
            <w:pStyle w:val="ListParagraph"/>
            <w:numPr>
              <w:ilvl w:val="1"/>
              <w:numId w:val="42"/>
            </w:numPr>
            <w:ind w:left="1080"/>
            <w:rPr>
              <w:rStyle w:val="PlaceholderText"/>
            </w:rPr>
          </w:pPr>
          <w:r w:rsidRPr="00210D4F">
            <w:rPr>
              <w:rStyle w:val="PlaceholderText"/>
              <w:rFonts w:hint="cs"/>
              <w:szCs w:val="32"/>
              <w:cs/>
            </w:rPr>
            <w:t>ตั้งค่าย่อเยื้อง (</w:t>
          </w:r>
          <w:r w:rsidRPr="00210D4F">
            <w:rPr>
              <w:rStyle w:val="PlaceholderText"/>
              <w:szCs w:val="32"/>
            </w:rPr>
            <w:t>Hanging</w:t>
          </w:r>
          <w:r w:rsidRPr="00210D4F">
            <w:rPr>
              <w:rStyle w:val="PlaceholderText"/>
              <w:szCs w:val="32"/>
              <w:cs/>
            </w:rPr>
            <w:t>)</w:t>
          </w:r>
          <w:r w:rsidRPr="00210D4F">
            <w:rPr>
              <w:rStyle w:val="PlaceholderText"/>
              <w:rFonts w:hint="cs"/>
              <w:szCs w:val="32"/>
              <w:cs/>
            </w:rPr>
            <w:t xml:space="preserve"> 0.5 นิ้ว</w:t>
          </w:r>
        </w:p>
        <w:p w14:paraId="18519B5C" w14:textId="77777777" w:rsidR="006B57E9" w:rsidRDefault="00A82DD3" w:rsidP="006B57E9">
          <w:pPr>
            <w:pStyle w:val="ListParagraph"/>
            <w:numPr>
              <w:ilvl w:val="1"/>
              <w:numId w:val="42"/>
            </w:numPr>
            <w:ind w:left="1080"/>
            <w:rPr>
              <w:rStyle w:val="PlaceholderText"/>
              <w:szCs w:val="32"/>
            </w:rPr>
          </w:pPr>
          <w:r w:rsidRPr="00D67498">
            <w:rPr>
              <w:rStyle w:val="PlaceholderText"/>
              <w:rFonts w:hint="cs"/>
              <w:szCs w:val="32"/>
              <w:cs/>
            </w:rPr>
            <w:t xml:space="preserve">ตั้งค่าระยะบรรทัด </w:t>
          </w:r>
          <w:r w:rsidRPr="00D67498">
            <w:rPr>
              <w:rStyle w:val="PlaceholderText"/>
              <w:szCs w:val="32"/>
              <w:cs/>
            </w:rPr>
            <w:t>(</w:t>
          </w:r>
          <w:r w:rsidRPr="00D67498">
            <w:rPr>
              <w:rStyle w:val="PlaceholderText"/>
              <w:szCs w:val="32"/>
            </w:rPr>
            <w:t>Line spacing</w:t>
          </w:r>
          <w:r w:rsidRPr="00D67498">
            <w:rPr>
              <w:rStyle w:val="PlaceholderText"/>
              <w:szCs w:val="32"/>
              <w:cs/>
            </w:rPr>
            <w:t>)</w:t>
          </w:r>
          <w:r w:rsidRPr="00D67498">
            <w:rPr>
              <w:rStyle w:val="PlaceholderText"/>
              <w:rFonts w:hint="cs"/>
              <w:szCs w:val="32"/>
              <w:cs/>
            </w:rPr>
            <w:t xml:space="preserve"> เป็น </w:t>
          </w:r>
          <w:r w:rsidRPr="00D67498">
            <w:rPr>
              <w:rStyle w:val="PlaceholderText"/>
              <w:szCs w:val="32"/>
            </w:rPr>
            <w:t>Single</w:t>
          </w:r>
        </w:p>
        <w:p w14:paraId="0DC1CDA0" w14:textId="77777777" w:rsidR="00D67498" w:rsidRDefault="00D67498" w:rsidP="00D67498">
          <w:pPr>
            <w:pStyle w:val="ListParagraph"/>
            <w:numPr>
              <w:ilvl w:val="0"/>
              <w:numId w:val="43"/>
            </w:numPr>
            <w:ind w:left="720"/>
            <w:rPr>
              <w:rStyle w:val="PlaceholderText"/>
              <w:sz w:val="24"/>
              <w:szCs w:val="32"/>
            </w:rPr>
          </w:pPr>
          <w:r>
            <w:rPr>
              <w:rStyle w:val="PlaceholderText"/>
              <w:rFonts w:hint="cs"/>
              <w:sz w:val="24"/>
              <w:szCs w:val="32"/>
              <w:cs/>
            </w:rPr>
            <w:t>การพิมพ์</w:t>
          </w:r>
        </w:p>
        <w:p w14:paraId="5EFA2540" w14:textId="77777777" w:rsidR="00A82DD3" w:rsidRDefault="00A82DD3" w:rsidP="00D67498">
          <w:pPr>
            <w:pStyle w:val="ListParagraph"/>
            <w:numPr>
              <w:ilvl w:val="1"/>
              <w:numId w:val="42"/>
            </w:numPr>
            <w:ind w:left="1080"/>
            <w:rPr>
              <w:rStyle w:val="PlaceholderText"/>
              <w:szCs w:val="32"/>
            </w:rPr>
          </w:pPr>
          <w:r w:rsidRPr="00D67498">
            <w:rPr>
              <w:rStyle w:val="PlaceholderText"/>
              <w:rFonts w:hint="cs"/>
              <w:szCs w:val="32"/>
              <w:cs/>
            </w:rPr>
            <w:t xml:space="preserve">เว้นระยะระหว่างแต่ละส่วน 1 </w:t>
          </w:r>
          <w:r w:rsidRPr="00D67498">
            <w:rPr>
              <w:rStyle w:val="PlaceholderText"/>
              <w:szCs w:val="32"/>
            </w:rPr>
            <w:t xml:space="preserve">spaces </w:t>
          </w:r>
          <w:r w:rsidRPr="00D67498">
            <w:rPr>
              <w:rStyle w:val="PlaceholderText"/>
              <w:rFonts w:hint="cs"/>
              <w:szCs w:val="32"/>
              <w:cs/>
            </w:rPr>
            <w:t>ได้แก่ ส่วนผู้เขียน.</w:t>
          </w:r>
          <w:r w:rsidRPr="00D67498">
            <w:rPr>
              <w:rStyle w:val="PlaceholderText"/>
              <w:rFonts w:hint="cs"/>
              <w:color w:val="FF0000"/>
              <w:szCs w:val="32"/>
              <w:cs/>
            </w:rPr>
            <w:t>/</w:t>
          </w:r>
          <w:r w:rsidRPr="00D67498">
            <w:rPr>
              <w:rStyle w:val="PlaceholderText"/>
              <w:rFonts w:hint="cs"/>
              <w:szCs w:val="32"/>
              <w:cs/>
            </w:rPr>
            <w:t>ส่วนปีพิมพ์.</w:t>
          </w:r>
          <w:r w:rsidRPr="00D67498">
            <w:rPr>
              <w:rStyle w:val="PlaceholderText"/>
              <w:rFonts w:hint="cs"/>
              <w:color w:val="FF0000"/>
              <w:szCs w:val="32"/>
              <w:cs/>
            </w:rPr>
            <w:t>/</w:t>
          </w:r>
          <w:r w:rsidRPr="00D67498">
            <w:rPr>
              <w:rStyle w:val="PlaceholderText"/>
              <w:rFonts w:hint="cs"/>
              <w:szCs w:val="32"/>
              <w:cs/>
            </w:rPr>
            <w:t>ส่วนชื่อเรื่อง.</w:t>
          </w:r>
          <w:r w:rsidRPr="00D67498">
            <w:rPr>
              <w:rStyle w:val="PlaceholderText"/>
              <w:rFonts w:hint="cs"/>
              <w:color w:val="FF0000"/>
              <w:szCs w:val="32"/>
              <w:cs/>
            </w:rPr>
            <w:t>/</w:t>
          </w:r>
          <w:r w:rsidRPr="00D67498">
            <w:rPr>
              <w:rStyle w:val="PlaceholderText"/>
              <w:rFonts w:hint="cs"/>
              <w:szCs w:val="32"/>
              <w:cs/>
            </w:rPr>
            <w:t>ส่วนเกี่ยวกับการพิมพ์.</w:t>
          </w:r>
        </w:p>
        <w:p w14:paraId="3D73F5F2" w14:textId="77777777" w:rsidR="006B57E9" w:rsidRDefault="006B57E9" w:rsidP="00D67498">
          <w:pPr>
            <w:pStyle w:val="ListParagraph"/>
            <w:numPr>
              <w:ilvl w:val="1"/>
              <w:numId w:val="42"/>
            </w:numPr>
            <w:ind w:left="1080"/>
            <w:rPr>
              <w:rStyle w:val="PlaceholderText"/>
              <w:szCs w:val="32"/>
            </w:rPr>
          </w:pPr>
          <w:r w:rsidRPr="00D67498">
            <w:rPr>
              <w:rStyle w:val="PlaceholderText"/>
              <w:rFonts w:hint="cs"/>
              <w:szCs w:val="32"/>
              <w:cs/>
            </w:rPr>
            <w:t>บรรทัดแรกพิมพ์ชิดซ้าย พิมพ์ต่อเนื่องจนจบรายการ</w:t>
          </w:r>
          <w:r w:rsidRPr="00D67498">
            <w:rPr>
              <w:rStyle w:val="PlaceholderText"/>
              <w:szCs w:val="32"/>
              <w:cs/>
            </w:rPr>
            <w:t xml:space="preserve"> </w:t>
          </w:r>
          <w:r w:rsidRPr="00D67498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D67498">
            <w:rPr>
              <w:rStyle w:val="PlaceholderText"/>
              <w:szCs w:val="32"/>
            </w:rPr>
            <w:t xml:space="preserve">Enter </w:t>
          </w:r>
          <w:r w:rsidRPr="00D67498">
            <w:rPr>
              <w:rStyle w:val="PlaceholderText"/>
              <w:rFonts w:hint="cs"/>
              <w:szCs w:val="32"/>
              <w:cs/>
            </w:rPr>
            <w:t>เมื่อต้องการขึ้นรายการใหม่</w:t>
          </w:r>
        </w:p>
        <w:p w14:paraId="24AF1BC2" w14:textId="77777777" w:rsidR="00BF65A6" w:rsidRPr="00BF65A6" w:rsidRDefault="00BF65A6" w:rsidP="00D67498">
          <w:pPr>
            <w:pStyle w:val="ListParagraph"/>
            <w:numPr>
              <w:ilvl w:val="1"/>
              <w:numId w:val="42"/>
            </w:numPr>
            <w:ind w:left="1080"/>
            <w:rPr>
              <w:rStyle w:val="PlaceholderText"/>
              <w:szCs w:val="32"/>
            </w:rPr>
          </w:pPr>
          <w:r w:rsidRPr="00BF65A6">
            <w:rPr>
              <w:rStyle w:val="PlaceholderText"/>
              <w:rFonts w:hint="cs"/>
              <w:szCs w:val="32"/>
              <w:cs/>
            </w:rPr>
            <w:t>ผู้เขียนชาวต่างประเทศพิมพ์นามสกุลขึ้นก่อน</w:t>
          </w:r>
          <w:r w:rsidRPr="00BF65A6">
            <w:rPr>
              <w:rStyle w:val="PlaceholderText"/>
              <w:szCs w:val="32"/>
              <w:cs/>
            </w:rPr>
            <w:t xml:space="preserve"> </w:t>
          </w:r>
          <w:r w:rsidRPr="00BF65A6">
            <w:rPr>
              <w:rStyle w:val="PlaceholderText"/>
              <w:rFonts w:hint="cs"/>
              <w:szCs w:val="32"/>
              <w:cs/>
            </w:rPr>
            <w:t xml:space="preserve">เช่น </w:t>
          </w:r>
          <w:r w:rsidRPr="00BF65A6">
            <w:rPr>
              <w:rStyle w:val="PlaceholderText"/>
              <w:szCs w:val="32"/>
            </w:rPr>
            <w:t>Churchill, W</w:t>
          </w:r>
          <w:r w:rsidRPr="00BF65A6">
            <w:rPr>
              <w:rStyle w:val="PlaceholderText"/>
              <w:szCs w:val="32"/>
              <w:cs/>
            </w:rPr>
            <w:t>.</w:t>
          </w:r>
        </w:p>
        <w:p w14:paraId="6CC8A8F5" w14:textId="77777777" w:rsidR="00BF65A6" w:rsidRDefault="00BF65A6" w:rsidP="006B57E9">
          <w:pPr>
            <w:pStyle w:val="ListParagraph"/>
            <w:numPr>
              <w:ilvl w:val="0"/>
              <w:numId w:val="43"/>
            </w:numPr>
            <w:ind w:left="720"/>
            <w:rPr>
              <w:rStyle w:val="PlaceholderText"/>
              <w:szCs w:val="32"/>
            </w:rPr>
          </w:pPr>
          <w:r>
            <w:rPr>
              <w:rStyle w:val="PlaceholderText"/>
              <w:rFonts w:hint="cs"/>
              <w:szCs w:val="32"/>
              <w:cs/>
            </w:rPr>
            <w:t>การเรียง</w:t>
          </w:r>
        </w:p>
        <w:p w14:paraId="6906A3C8" w14:textId="77777777" w:rsidR="006B57E9" w:rsidRPr="00BF65A6" w:rsidRDefault="006B57E9" w:rsidP="00BF65A6">
          <w:pPr>
            <w:pStyle w:val="ListParagraph"/>
            <w:numPr>
              <w:ilvl w:val="1"/>
              <w:numId w:val="42"/>
            </w:numPr>
            <w:ind w:left="1080"/>
            <w:rPr>
              <w:rStyle w:val="PlaceholderText"/>
              <w:szCs w:val="32"/>
            </w:rPr>
          </w:pPr>
          <w:r w:rsidRPr="00BF65A6">
            <w:rPr>
              <w:rStyle w:val="PlaceholderText"/>
              <w:rFonts w:hint="cs"/>
              <w:szCs w:val="32"/>
              <w:cs/>
            </w:rPr>
            <w:t>เรียงตามตัวอักษร ก-ฮ</w:t>
          </w:r>
          <w:r w:rsidRPr="00BF65A6">
            <w:rPr>
              <w:rStyle w:val="PlaceholderText"/>
              <w:szCs w:val="32"/>
            </w:rPr>
            <w:t>, A</w:t>
          </w:r>
          <w:r w:rsidRPr="00BF65A6">
            <w:rPr>
              <w:rStyle w:val="PlaceholderText"/>
              <w:szCs w:val="32"/>
              <w:cs/>
            </w:rPr>
            <w:t>-</w:t>
          </w:r>
          <w:r w:rsidRPr="00BF65A6">
            <w:rPr>
              <w:rStyle w:val="PlaceholderText"/>
              <w:szCs w:val="32"/>
            </w:rPr>
            <w:t>Z</w:t>
          </w:r>
          <w:r w:rsidRPr="00BF65A6">
            <w:rPr>
              <w:rStyle w:val="PlaceholderText"/>
              <w:rFonts w:hint="cs"/>
              <w:szCs w:val="32"/>
              <w:cs/>
            </w:rPr>
            <w:t xml:space="preserve"> </w:t>
          </w:r>
        </w:p>
        <w:p w14:paraId="3EC61556" w14:textId="77777777" w:rsidR="006B57E9" w:rsidRDefault="006B57E9" w:rsidP="00BF65A6">
          <w:pPr>
            <w:pStyle w:val="ListParagraph"/>
            <w:numPr>
              <w:ilvl w:val="1"/>
              <w:numId w:val="42"/>
            </w:numPr>
            <w:ind w:left="1080"/>
          </w:pPr>
          <w:r w:rsidRPr="00BF65A6">
            <w:rPr>
              <w:rStyle w:val="PlaceholderText"/>
              <w:rFonts w:hint="cs"/>
              <w:szCs w:val="32"/>
              <w:cs/>
            </w:rPr>
            <w:t>เรียงเอกสารภาษาไทยมาก่อนภาษาอังกฤษ</w:t>
          </w:r>
          <w:r w:rsidRPr="00BF65A6">
            <w:rPr>
              <w:rStyle w:val="PlaceholderText"/>
              <w:szCs w:val="32"/>
              <w:cs/>
            </w:rPr>
            <w:t>]</w:t>
          </w:r>
          <w:r w:rsidRPr="006B57E9">
            <w:rPr>
              <w:noProof/>
              <w:cs/>
            </w:rPr>
            <w:t xml:space="preserve"> </w:t>
          </w:r>
        </w:p>
      </w:sdtContent>
    </w:sdt>
    <w:p w14:paraId="502D4A60" w14:textId="2CBFE5A5" w:rsidR="006B57E9" w:rsidRDefault="006B57E9" w:rsidP="006B57E9"/>
    <w:sdt>
      <w:sdtPr>
        <w:id w:val="131609239"/>
        <w:placeholder>
          <w:docPart w:val="BFAA98381BE94D75B5D7A78138BA3D00"/>
        </w:placeholder>
        <w:temporary/>
        <w:showingPlcHdr/>
      </w:sdtPr>
      <w:sdtContent>
        <w:p w14:paraId="748B1F50" w14:textId="77777777" w:rsidR="006B57E9" w:rsidRDefault="006B57E9" w:rsidP="006B57E9">
          <w:pPr>
            <w:pStyle w:val="BibliographyEntryNID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หนังสือ</w:t>
          </w:r>
          <w:r>
            <w:rPr>
              <w:rStyle w:val="PlaceholderText"/>
              <w:cs/>
            </w:rPr>
            <w:t>]</w:t>
          </w:r>
        </w:p>
      </w:sdtContent>
    </w:sdt>
    <w:p w14:paraId="183D231F" w14:textId="77777777" w:rsidR="006B57E9" w:rsidRDefault="00000000" w:rsidP="00A52C5B">
      <w:pPr>
        <w:pStyle w:val="BibliographyEntryAPA"/>
      </w:pPr>
      <w:sdt>
        <w:sdtPr>
          <w:id w:val="163822575"/>
          <w:placeholder>
            <w:docPart w:val="6BB51723CFEB490E9BCC51CCDAA721E9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ชื่อ/นามสกุล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C3040A">
        <w:rPr>
          <w:cs/>
        </w:rPr>
        <w:t>(</w:t>
      </w:r>
      <w:sdt>
        <w:sdtPr>
          <w:id w:val="456926677"/>
          <w:placeholder>
            <w:docPart w:val="6A02767D0A9C476A885191268086CD05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ปีพิมพ์</w:t>
          </w:r>
          <w:r w:rsidR="006B57E9">
            <w:rPr>
              <w:rStyle w:val="PlaceholderText"/>
              <w:cs/>
            </w:rPr>
            <w:t>]</w:t>
          </w:r>
        </w:sdtContent>
      </w:sdt>
      <w:r w:rsidR="00C3040A">
        <w:rPr>
          <w:cs/>
        </w:rPr>
        <w:t>)</w:t>
      </w:r>
      <w:r w:rsidR="006B57E9">
        <w:rPr>
          <w:cs/>
        </w:rPr>
        <w:t xml:space="preserve">. </w:t>
      </w:r>
      <w:sdt>
        <w:sdtPr>
          <w:rPr>
            <w:b/>
            <w:bCs/>
          </w:rPr>
          <w:id w:val="-1404453133"/>
          <w:placeholder>
            <w:docPart w:val="9221346CA65946A981129876BE231EE2"/>
          </w:placeholder>
          <w:temporary/>
          <w:showingPlcHdr/>
        </w:sdtPr>
        <w:sdtContent>
          <w:r w:rsidR="006B57E9" w:rsidRPr="00C3040A">
            <w:rPr>
              <w:rStyle w:val="PlaceholderText"/>
              <w:i/>
              <w:iCs/>
              <w:cs/>
            </w:rPr>
            <w:t>[</w:t>
          </w:r>
          <w:r w:rsidR="006B57E9" w:rsidRPr="00C3040A">
            <w:rPr>
              <w:rStyle w:val="PlaceholderText"/>
              <w:rFonts w:hint="cs"/>
              <w:i/>
              <w:iCs/>
              <w:cs/>
            </w:rPr>
            <w:t>ชื่อหนังสือ (</w:t>
          </w:r>
          <w:r w:rsidR="00C3040A">
            <w:rPr>
              <w:rStyle w:val="PlaceholderText"/>
              <w:rFonts w:hint="cs"/>
              <w:i/>
              <w:iCs/>
              <w:cs/>
            </w:rPr>
            <w:t>พิมพ์เอียง ภาษาอังกฤษ พิมพ์อักษรตัวแรกของคำแรกตัวใหญ่</w:t>
          </w:r>
          <w:r w:rsidR="006B57E9" w:rsidRPr="00C3040A">
            <w:rPr>
              <w:rStyle w:val="PlaceholderText"/>
              <w:rFonts w:hint="cs"/>
              <w:i/>
              <w:iCs/>
              <w:cs/>
            </w:rPr>
            <w:t>)</w:t>
          </w:r>
          <w:r w:rsidR="006B57E9" w:rsidRPr="00C3040A">
            <w:rPr>
              <w:rStyle w:val="PlaceholderText"/>
              <w:i/>
              <w:iCs/>
              <w:cs/>
            </w:rPr>
            <w:t>]</w:t>
          </w:r>
        </w:sdtContent>
      </w:sdt>
      <w:r w:rsidR="006B57E9">
        <w:rPr>
          <w:cs/>
        </w:rPr>
        <w:t xml:space="preserve">. </w:t>
      </w:r>
      <w:sdt>
        <w:sdtPr>
          <w:id w:val="-521478725"/>
          <w:placeholder>
            <w:docPart w:val="BCDB130EBA3742E3BDC3976B387DF96B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สถานที่พิมพ์หรือเมืองที่พิมพ์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: </w:t>
      </w:r>
      <w:sdt>
        <w:sdtPr>
          <w:id w:val="-950706043"/>
          <w:placeholder>
            <w:docPart w:val="00FCD03B86B54C5E967F7A3150BA2130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สำนักพิมพ์หรือหน่วยงานที่รับผิดชอบ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>.</w:t>
      </w:r>
    </w:p>
    <w:sdt>
      <w:sdtPr>
        <w:rPr>
          <w:cs/>
        </w:rPr>
        <w:id w:val="447286706"/>
        <w:placeholder>
          <w:docPart w:val="129E8C5CC54B4870BBD902876CBFD364"/>
        </w:placeholder>
        <w:temporary/>
        <w:showingPlcHdr/>
      </w:sdtPr>
      <w:sdtContent>
        <w:p w14:paraId="7C7914D4" w14:textId="77777777" w:rsidR="006B57E9" w:rsidRDefault="006B57E9" w:rsidP="006B57E9">
          <w:pPr>
            <w:pStyle w:val="BibliographyEntryNIDA"/>
            <w:rPr>
              <w:cs/>
            </w:rPr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บทความวารสาร</w:t>
          </w:r>
          <w:r>
            <w:rPr>
              <w:rStyle w:val="PlaceholderText"/>
              <w:cs/>
            </w:rPr>
            <w:t>]</w:t>
          </w:r>
        </w:p>
      </w:sdtContent>
    </w:sdt>
    <w:p w14:paraId="4C210E8A" w14:textId="77777777" w:rsidR="006B57E9" w:rsidRDefault="00000000" w:rsidP="00A52C5B">
      <w:pPr>
        <w:pStyle w:val="BibliographyEntryAPA"/>
        <w:rPr>
          <w:cs/>
        </w:rPr>
      </w:pPr>
      <w:sdt>
        <w:sdtPr>
          <w:id w:val="-1463111022"/>
          <w:placeholder>
            <w:docPart w:val="8C10D7CCAD134CDC8A7921BD0602C6DD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ชื่อ/นามสกุลผู้เขียนบทความ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C3040A">
        <w:rPr>
          <w:cs/>
        </w:rPr>
        <w:t>(</w:t>
      </w:r>
      <w:sdt>
        <w:sdtPr>
          <w:id w:val="-482553101"/>
          <w:placeholder>
            <w:docPart w:val="E9624C0D3E63491EB69FFF1D7E6E2380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ปีพิมพ์</w:t>
          </w:r>
          <w:r w:rsidR="006B57E9">
            <w:rPr>
              <w:rStyle w:val="PlaceholderText"/>
              <w:cs/>
            </w:rPr>
            <w:t>]</w:t>
          </w:r>
        </w:sdtContent>
      </w:sdt>
      <w:r w:rsidR="00C3040A">
        <w:rPr>
          <w:cs/>
        </w:rPr>
        <w:t>)</w:t>
      </w:r>
      <w:r w:rsidR="006B57E9">
        <w:rPr>
          <w:cs/>
        </w:rPr>
        <w:t xml:space="preserve">. </w:t>
      </w:r>
      <w:sdt>
        <w:sdtPr>
          <w:id w:val="722716749"/>
          <w:placeholder>
            <w:docPart w:val="1336C40D6ED649F69892DDB79C2C71D6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ชื่อบทความ</w:t>
          </w:r>
          <w:r w:rsidR="00C3040A">
            <w:rPr>
              <w:rStyle w:val="PlaceholderText"/>
              <w:rFonts w:hint="cs"/>
              <w:cs/>
            </w:rPr>
            <w:t xml:space="preserve"> ภาษาอังกฤษ พิมพ์อักษรตัวแรกของคำแรกตัวใหญ่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. </w:t>
      </w:r>
      <w:sdt>
        <w:sdtPr>
          <w:rPr>
            <w:b/>
            <w:bCs/>
          </w:rPr>
          <w:id w:val="-1835754887"/>
          <w:placeholder>
            <w:docPart w:val="753A6C26B9724E5F9DEA7CC964BE65C7"/>
          </w:placeholder>
          <w:temporary/>
          <w:showingPlcHdr/>
        </w:sdtPr>
        <w:sdtContent>
          <w:r w:rsidR="006B57E9" w:rsidRPr="00C3040A">
            <w:rPr>
              <w:rStyle w:val="PlaceholderText"/>
              <w:i/>
              <w:iCs/>
              <w:cs/>
            </w:rPr>
            <w:t>[</w:t>
          </w:r>
          <w:r w:rsidR="006B57E9" w:rsidRPr="00C3040A">
            <w:rPr>
              <w:rStyle w:val="PlaceholderText"/>
              <w:rFonts w:hint="cs"/>
              <w:i/>
              <w:iCs/>
              <w:cs/>
            </w:rPr>
            <w:t>ชื่อวารสาร (</w:t>
          </w:r>
          <w:r w:rsidR="00C3040A">
            <w:rPr>
              <w:rStyle w:val="PlaceholderText"/>
              <w:rFonts w:hint="cs"/>
              <w:i/>
              <w:iCs/>
              <w:cs/>
            </w:rPr>
            <w:t>พิมพ์เอียง ภาษาอังกฤษ พิมพ์อักษรตัวแรกของ</w:t>
          </w:r>
          <w:r w:rsidR="00D80365">
            <w:rPr>
              <w:rStyle w:val="PlaceholderText"/>
              <w:rFonts w:hint="cs"/>
              <w:i/>
              <w:iCs/>
              <w:cs/>
            </w:rPr>
            <w:t>ทุก</w:t>
          </w:r>
          <w:r w:rsidR="00C3040A">
            <w:rPr>
              <w:rStyle w:val="PlaceholderText"/>
              <w:rFonts w:hint="cs"/>
              <w:i/>
              <w:iCs/>
              <w:cs/>
            </w:rPr>
            <w:t>คำเป็นตัวใหญ่</w:t>
          </w:r>
          <w:r w:rsidR="006B57E9" w:rsidRPr="00C3040A">
            <w:rPr>
              <w:rStyle w:val="PlaceholderText"/>
              <w:rFonts w:hint="cs"/>
              <w:i/>
              <w:iCs/>
              <w:cs/>
            </w:rPr>
            <w:t>)</w:t>
          </w:r>
          <w:r w:rsidR="006B57E9" w:rsidRPr="00C3040A">
            <w:rPr>
              <w:rStyle w:val="PlaceholderText"/>
              <w:i/>
              <w:iCs/>
              <w:cs/>
            </w:rPr>
            <w:t>]</w:t>
          </w:r>
        </w:sdtContent>
      </w:sdt>
      <w:r w:rsidR="00BD444F">
        <w:rPr>
          <w:rFonts w:hint="cs"/>
          <w:cs/>
        </w:rPr>
        <w:t>,</w:t>
      </w:r>
      <w:r w:rsidR="006B57E9">
        <w:rPr>
          <w:cs/>
        </w:rPr>
        <w:t xml:space="preserve"> </w:t>
      </w:r>
      <w:sdt>
        <w:sdtPr>
          <w:rPr>
            <w:rFonts w:hint="cs"/>
            <w:cs/>
          </w:rPr>
          <w:id w:val="1991444184"/>
          <w:placeholder>
            <w:docPart w:val="FA7082C016AD442AB6722237B28F86C6"/>
          </w:placeholder>
          <w:temporary/>
          <w:showingPlcHdr/>
        </w:sdtPr>
        <w:sdtContent>
          <w:r w:rsidR="006B57E9" w:rsidRPr="00C3040A">
            <w:rPr>
              <w:rStyle w:val="PlaceholderText"/>
              <w:i/>
              <w:iCs/>
              <w:cs/>
            </w:rPr>
            <w:t>[</w:t>
          </w:r>
          <w:r w:rsidR="006B57E9" w:rsidRPr="00C3040A">
            <w:rPr>
              <w:rStyle w:val="PlaceholderText"/>
              <w:rFonts w:hint="cs"/>
              <w:i/>
              <w:iCs/>
              <w:cs/>
            </w:rPr>
            <w:t>ปีที่</w:t>
          </w:r>
          <w:r w:rsidR="00C3040A">
            <w:rPr>
              <w:rStyle w:val="PlaceholderText"/>
              <w:rFonts w:hint="cs"/>
              <w:i/>
              <w:iCs/>
              <w:cs/>
            </w:rPr>
            <w:t xml:space="preserve"> (พิมพ์เอียง)</w:t>
          </w:r>
          <w:r w:rsidR="006B57E9" w:rsidRPr="00C3040A">
            <w:rPr>
              <w:rStyle w:val="PlaceholderText"/>
              <w:i/>
              <w:iCs/>
              <w:cs/>
            </w:rPr>
            <w:t>]</w:t>
          </w:r>
        </w:sdtContent>
      </w:sdt>
      <w:r w:rsidR="006B57E9">
        <w:rPr>
          <w:rFonts w:hint="cs"/>
          <w:cs/>
        </w:rPr>
        <w:t>(</w:t>
      </w:r>
      <w:sdt>
        <w:sdtPr>
          <w:rPr>
            <w:rFonts w:hint="cs"/>
            <w:cs/>
          </w:rPr>
          <w:id w:val="-950555283"/>
          <w:placeholder>
            <w:docPart w:val="507FC76EA91B454690DC02D0A6E8EAF1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เดือนหรือฉบับที่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rFonts w:hint="cs"/>
          <w:cs/>
        </w:rPr>
        <w:t>)</w:t>
      </w:r>
      <w:r w:rsidR="00C3040A">
        <w:t>,</w:t>
      </w:r>
      <w:r w:rsidR="006B57E9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-2139949830"/>
          <w:placeholder>
            <w:docPart w:val="05DF46061CFF4430BCC0B231FC4C7F5B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เลขหน้า-เลขหน้า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rFonts w:hint="cs"/>
          <w:cs/>
        </w:rPr>
        <w:t>.</w:t>
      </w:r>
    </w:p>
    <w:sdt>
      <w:sdtPr>
        <w:rPr>
          <w:cs/>
        </w:rPr>
        <w:id w:val="-1897653180"/>
        <w:placeholder>
          <w:docPart w:val="99A0EBF47806482EB053B116DB75382F"/>
        </w:placeholder>
        <w:temporary/>
        <w:showingPlcHdr/>
      </w:sdtPr>
      <w:sdtContent>
        <w:p w14:paraId="2B3791FC" w14:textId="77777777" w:rsidR="006B57E9" w:rsidRDefault="006B57E9" w:rsidP="006B57E9">
          <w:pPr>
            <w:pStyle w:val="BibliographyEntryNIDA"/>
            <w:rPr>
              <w:cs/>
            </w:rPr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บทความหรือข่าวในหนังสือพิมพ์</w:t>
          </w:r>
          <w:r>
            <w:rPr>
              <w:rStyle w:val="PlaceholderText"/>
              <w:cs/>
            </w:rPr>
            <w:t>]</w:t>
          </w:r>
        </w:p>
      </w:sdtContent>
    </w:sdt>
    <w:p w14:paraId="0DE83FD3" w14:textId="77777777" w:rsidR="006B57E9" w:rsidRDefault="00000000" w:rsidP="00A52C5B">
      <w:pPr>
        <w:pStyle w:val="BibliographyEntryAPA"/>
      </w:pPr>
      <w:sdt>
        <w:sdtPr>
          <w:id w:val="-1280636253"/>
          <w:placeholder>
            <w:docPart w:val="4189A352419E401793CEA6B9E89EA8A6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ชื่อ/นามสกุลผู้เขียนบทความ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C3040A">
        <w:rPr>
          <w:cs/>
        </w:rPr>
        <w:t>(</w:t>
      </w:r>
      <w:sdt>
        <w:sdtPr>
          <w:rPr>
            <w:rFonts w:hint="cs"/>
            <w:cs/>
          </w:rPr>
          <w:id w:val="1249153081"/>
          <w:placeholder>
            <w:docPart w:val="99E4CA0B08454A78A147CE0A534D3D86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ปีพิมพ์</w:t>
          </w:r>
          <w:r w:rsidR="006B57E9">
            <w:rPr>
              <w:rStyle w:val="PlaceholderText"/>
              <w:cs/>
            </w:rPr>
            <w:t>]</w:t>
          </w:r>
        </w:sdtContent>
      </w:sdt>
      <w:r w:rsidR="00BD444F">
        <w:t xml:space="preserve">, </w:t>
      </w:r>
      <w:sdt>
        <w:sdtPr>
          <w:rPr>
            <w:rFonts w:hint="cs"/>
            <w:cs/>
          </w:rPr>
          <w:id w:val="798732307"/>
          <w:placeholder>
            <w:docPart w:val="F6F8E71FBECD48AE861F47F6CDAB640F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วันที่ เดือน หรือ เดือน วันที่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rFonts w:hint="cs"/>
          <w:cs/>
        </w:rPr>
        <w:t>)</w:t>
      </w:r>
      <w:r w:rsidR="006B57E9">
        <w:rPr>
          <w:cs/>
        </w:rPr>
        <w:t xml:space="preserve">. </w:t>
      </w:r>
      <w:sdt>
        <w:sdtPr>
          <w:id w:val="767825963"/>
          <w:placeholder>
            <w:docPart w:val="199956B100BB4238A0063B42A415D2C5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ชื่อบทความ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. </w:t>
      </w:r>
      <w:sdt>
        <w:sdtPr>
          <w:rPr>
            <w:b/>
            <w:bCs/>
          </w:rPr>
          <w:id w:val="2057896626"/>
          <w:placeholder>
            <w:docPart w:val="79598A75631442F49ED3439FC75D94BD"/>
          </w:placeholder>
          <w:temporary/>
          <w:showingPlcHdr/>
        </w:sdtPr>
        <w:sdtContent>
          <w:r w:rsidR="006B57E9" w:rsidRPr="00C3040A">
            <w:rPr>
              <w:rStyle w:val="PlaceholderText"/>
              <w:i/>
              <w:iCs/>
              <w:cs/>
            </w:rPr>
            <w:t>[</w:t>
          </w:r>
          <w:r w:rsidR="006B57E9" w:rsidRPr="00C3040A">
            <w:rPr>
              <w:rStyle w:val="PlaceholderText"/>
              <w:rFonts w:hint="cs"/>
              <w:i/>
              <w:iCs/>
              <w:cs/>
            </w:rPr>
            <w:t>ชื่อหนังสือพิมพ์ (</w:t>
          </w:r>
          <w:r w:rsidR="00C3040A">
            <w:rPr>
              <w:rStyle w:val="PlaceholderText"/>
              <w:rFonts w:hint="cs"/>
              <w:i/>
              <w:iCs/>
              <w:cs/>
            </w:rPr>
            <w:t>พิมพ์เอียง ภาษาอังกฤษ พิมพ์</w:t>
          </w:r>
          <w:r w:rsidR="00D80365">
            <w:rPr>
              <w:rStyle w:val="PlaceholderText"/>
              <w:rFonts w:hint="cs"/>
              <w:i/>
              <w:iCs/>
              <w:cs/>
            </w:rPr>
            <w:t>อักษรตัวแรกของทุกคำเป็นตัวใหญ่</w:t>
          </w:r>
          <w:r w:rsidR="006B57E9" w:rsidRPr="00C3040A">
            <w:rPr>
              <w:rStyle w:val="PlaceholderText"/>
              <w:rFonts w:hint="cs"/>
              <w:i/>
              <w:iCs/>
              <w:cs/>
            </w:rPr>
            <w:t>)</w:t>
          </w:r>
          <w:r w:rsidR="006B57E9" w:rsidRPr="00C3040A">
            <w:rPr>
              <w:rStyle w:val="PlaceholderText"/>
              <w:i/>
              <w:iCs/>
              <w:cs/>
            </w:rPr>
            <w:t>]</w:t>
          </w:r>
        </w:sdtContent>
      </w:sdt>
      <w:r w:rsidR="00BD444F">
        <w:rPr>
          <w:rFonts w:hint="cs"/>
          <w:cs/>
        </w:rPr>
        <w:t>,</w:t>
      </w:r>
      <w:r w:rsidR="006B57E9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-1183276297"/>
          <w:placeholder>
            <w:docPart w:val="2262A074958C4078BE1F8010D0EB8774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เลขหน้า-เลขหน้า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rFonts w:hint="cs"/>
          <w:cs/>
        </w:rPr>
        <w:t>.</w:t>
      </w:r>
    </w:p>
    <w:p w14:paraId="21E53BE0" w14:textId="77777777" w:rsidR="006B57E9" w:rsidRDefault="00000000" w:rsidP="00A52C5B">
      <w:pPr>
        <w:pStyle w:val="BibliographyEntryAPA"/>
      </w:pPr>
      <w:sdt>
        <w:sdtPr>
          <w:rPr>
            <w:cs/>
          </w:rPr>
          <w:id w:val="1073163780"/>
          <w:placeholder>
            <w:docPart w:val="D5636FD95A2A4CBE983D7C6041B41585"/>
          </w:placeholder>
          <w:temporary/>
          <w:showingPlcHdr/>
        </w:sdtPr>
        <w:sdtContent>
          <w:r w:rsidR="006B57E9" w:rsidRPr="007474F6">
            <w:rPr>
              <w:rStyle w:val="PlaceholderText"/>
              <w:cs/>
            </w:rPr>
            <w:t>[</w:t>
          </w:r>
          <w:r w:rsidR="006B57E9" w:rsidRPr="007474F6">
            <w:rPr>
              <w:rStyle w:val="PlaceholderText"/>
              <w:rFonts w:hint="cs"/>
              <w:cs/>
            </w:rPr>
            <w:t>ชื่อ</w:t>
          </w:r>
          <w:r w:rsidR="007474F6">
            <w:rPr>
              <w:rStyle w:val="PlaceholderText"/>
              <w:rFonts w:hint="cs"/>
              <w:cs/>
            </w:rPr>
            <w:t xml:space="preserve">บทความหรือข่าว </w:t>
          </w:r>
          <w:r w:rsidR="007474F6">
            <w:rPr>
              <w:rStyle w:val="PlaceholderText"/>
              <w:cs/>
            </w:rPr>
            <w:t>(</w:t>
          </w:r>
          <w:r w:rsidR="00D80365" w:rsidRPr="007474F6">
            <w:rPr>
              <w:rStyle w:val="PlaceholderText"/>
              <w:rFonts w:hint="cs"/>
              <w:cs/>
            </w:rPr>
            <w:t>ภาษาอังกฤษ พิมพ์อักษรตัวแรกของ</w:t>
          </w:r>
          <w:r w:rsidR="007474F6">
            <w:rPr>
              <w:rStyle w:val="PlaceholderText"/>
              <w:rFonts w:hint="cs"/>
              <w:cs/>
            </w:rPr>
            <w:t>คำแรก</w:t>
          </w:r>
          <w:r w:rsidR="00D80365" w:rsidRPr="007474F6">
            <w:rPr>
              <w:rStyle w:val="PlaceholderText"/>
              <w:rFonts w:hint="cs"/>
              <w:cs/>
            </w:rPr>
            <w:t>เป็นตัวใหญ่</w:t>
          </w:r>
          <w:r w:rsidR="006B57E9" w:rsidRPr="007474F6">
            <w:rPr>
              <w:rStyle w:val="PlaceholderText"/>
              <w:rFonts w:hint="cs"/>
              <w:cs/>
            </w:rPr>
            <w:t>)</w:t>
          </w:r>
          <w:r w:rsidR="006B57E9" w:rsidRPr="007474F6">
            <w:rPr>
              <w:rStyle w:val="PlaceholderText"/>
              <w:cs/>
            </w:rPr>
            <w:t>]</w:t>
          </w:r>
        </w:sdtContent>
      </w:sdt>
      <w:r w:rsidR="006B57E9">
        <w:rPr>
          <w:rFonts w:hint="cs"/>
          <w:cs/>
        </w:rPr>
        <w:t xml:space="preserve">. </w:t>
      </w:r>
      <w:r w:rsidR="007474F6">
        <w:rPr>
          <w:cs/>
        </w:rPr>
        <w:t>(</w:t>
      </w:r>
      <w:sdt>
        <w:sdtPr>
          <w:rPr>
            <w:rFonts w:hint="cs"/>
            <w:cs/>
          </w:rPr>
          <w:id w:val="-1631160938"/>
          <w:placeholder>
            <w:docPart w:val="A3CEDFE0806A41CB90EA3A3AD61D2269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ปีพิมพ์</w:t>
          </w:r>
          <w:r w:rsidR="006B57E9">
            <w:rPr>
              <w:rStyle w:val="PlaceholderText"/>
              <w:cs/>
            </w:rPr>
            <w:t>]</w:t>
          </w:r>
        </w:sdtContent>
      </w:sdt>
      <w:r w:rsidR="007474F6">
        <w:t xml:space="preserve">, </w:t>
      </w:r>
      <w:sdt>
        <w:sdtPr>
          <w:rPr>
            <w:rFonts w:hint="cs"/>
            <w:cs/>
          </w:rPr>
          <w:id w:val="1572386236"/>
          <w:placeholder>
            <w:docPart w:val="53AF307D5DC94174A7F2A774ECD9A400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วันที่ เดือน หรือ เดือน วันที่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rFonts w:hint="cs"/>
          <w:cs/>
        </w:rPr>
        <w:t xml:space="preserve">). </w:t>
      </w:r>
      <w:sdt>
        <w:sdtPr>
          <w:rPr>
            <w:rFonts w:hint="cs"/>
            <w:cs/>
          </w:rPr>
          <w:id w:val="1412739951"/>
          <w:placeholder>
            <w:docPart w:val="01CD7754C59E418B80ABD706473C3CC8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</w:t>
          </w:r>
          <w:r w:rsidR="007474F6">
            <w:rPr>
              <w:rStyle w:val="PlaceholderText"/>
              <w:rFonts w:hint="cs"/>
              <w:cs/>
            </w:rPr>
            <w:t>หนังสือพิมพ์ (พิมพ์เอียง ภาษาอังกฤษ พิมพ์อักษรตัวแรกของทุกคำเป็นตัวใหญ่</w:t>
          </w:r>
          <w:r w:rsidR="007474F6">
            <w:rPr>
              <w:rStyle w:val="PlaceholderText"/>
              <w:cs/>
            </w:rPr>
            <w:t>)</w:t>
          </w:r>
          <w:r w:rsidR="006B57E9">
            <w:rPr>
              <w:rStyle w:val="PlaceholderText"/>
              <w:cs/>
            </w:rPr>
            <w:t>]</w:t>
          </w:r>
        </w:sdtContent>
      </w:sdt>
      <w:r w:rsidR="007474F6">
        <w:t>,</w:t>
      </w:r>
      <w:r w:rsidR="006B57E9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451519402"/>
          <w:placeholder>
            <w:docPart w:val="0DFF937DA6D5403EAF5532FEB4F9FEB9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เลขหน้า-เลขหน้า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rFonts w:hint="cs"/>
          <w:cs/>
        </w:rPr>
        <w:t>.</w:t>
      </w:r>
    </w:p>
    <w:p w14:paraId="7236B905" w14:textId="77777777" w:rsidR="00443AE6" w:rsidRPr="00443AE6" w:rsidRDefault="00443AE6" w:rsidP="00443AE6"/>
    <w:sdt>
      <w:sdtPr>
        <w:id w:val="548580478"/>
        <w:placeholder>
          <w:docPart w:val="A79472B7716446869DAED82446CA5CA1"/>
        </w:placeholder>
        <w:temporary/>
        <w:showingPlcHdr/>
      </w:sdtPr>
      <w:sdtContent>
        <w:p w14:paraId="3864DAF2" w14:textId="77777777" w:rsidR="006B57E9" w:rsidRDefault="006B57E9" w:rsidP="006B57E9">
          <w:pPr>
            <w:pStyle w:val="BibliographyEntryNID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วิทยานิพนธ์ปริญญาโท</w:t>
          </w:r>
          <w:r>
            <w:rPr>
              <w:rStyle w:val="PlaceholderText"/>
              <w:cs/>
            </w:rPr>
            <w:t>]</w:t>
          </w:r>
        </w:p>
      </w:sdtContent>
    </w:sdt>
    <w:p w14:paraId="10303F92" w14:textId="77777777" w:rsidR="006B57E9" w:rsidRDefault="00000000" w:rsidP="00A52C5B">
      <w:pPr>
        <w:pStyle w:val="BibliographyEntryAPA"/>
      </w:pPr>
      <w:sdt>
        <w:sdtPr>
          <w:id w:val="-1002049581"/>
          <w:placeholder>
            <w:docPart w:val="1A849D2752AD43688A29EE337048DB92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ชื่อ/นามสกุล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4A1839">
        <w:rPr>
          <w:cs/>
        </w:rPr>
        <w:t>(</w:t>
      </w:r>
      <w:sdt>
        <w:sdtPr>
          <w:id w:val="-662854949"/>
          <w:placeholder>
            <w:docPart w:val="B8EE4960C24A4B9FA4A0EF11BA344315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ปีการศึกษาที่จบ</w:t>
          </w:r>
          <w:r w:rsidR="006B57E9">
            <w:rPr>
              <w:rStyle w:val="PlaceholderText"/>
              <w:cs/>
            </w:rPr>
            <w:t>]</w:t>
          </w:r>
        </w:sdtContent>
      </w:sdt>
      <w:r w:rsidR="004A1839">
        <w:rPr>
          <w:cs/>
        </w:rPr>
        <w:t>)</w:t>
      </w:r>
      <w:r w:rsidR="006B57E9">
        <w:rPr>
          <w:cs/>
        </w:rPr>
        <w:t xml:space="preserve">. </w:t>
      </w:r>
      <w:sdt>
        <w:sdtPr>
          <w:rPr>
            <w:b/>
            <w:bCs/>
          </w:rPr>
          <w:id w:val="217408177"/>
          <w:placeholder>
            <w:docPart w:val="5A9F8132A3B740D9A4BA41DFC8B0F163"/>
          </w:placeholder>
          <w:temporary/>
          <w:showingPlcHdr/>
        </w:sdtPr>
        <w:sdtContent>
          <w:r w:rsidR="006B57E9" w:rsidRPr="004A1839">
            <w:rPr>
              <w:rStyle w:val="PlaceholderText"/>
              <w:i/>
              <w:iCs/>
              <w:cs/>
            </w:rPr>
            <w:t>[</w:t>
          </w:r>
          <w:r w:rsidR="006B57E9" w:rsidRPr="004A1839">
            <w:rPr>
              <w:rStyle w:val="PlaceholderText"/>
              <w:rFonts w:hint="cs"/>
              <w:i/>
              <w:iCs/>
              <w:cs/>
            </w:rPr>
            <w:t>ชื่อวิทยานิพนธ์ (</w:t>
          </w:r>
          <w:r w:rsidR="004A1839">
            <w:rPr>
              <w:rStyle w:val="PlaceholderText"/>
              <w:rFonts w:hint="cs"/>
              <w:i/>
              <w:iCs/>
              <w:cs/>
            </w:rPr>
            <w:t>พิมพ์เอียง ภาษาอังกฤษพิมพ์อักษรตัวแรกของคำแรกตัวใหญ่</w:t>
          </w:r>
          <w:r w:rsidR="006B57E9" w:rsidRPr="004A1839">
            <w:rPr>
              <w:rStyle w:val="PlaceholderText"/>
              <w:rFonts w:hint="cs"/>
              <w:i/>
              <w:iCs/>
              <w:cs/>
            </w:rPr>
            <w:t>)</w:t>
          </w:r>
          <w:r w:rsidR="006B57E9" w:rsidRPr="004A1839">
            <w:rPr>
              <w:rStyle w:val="PlaceholderText"/>
              <w:i/>
              <w:iCs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7474F6">
        <w:rPr>
          <w:cs/>
        </w:rPr>
        <w:t>(</w:t>
      </w:r>
      <w:r w:rsidR="006B57E9">
        <w:rPr>
          <w:rFonts w:hint="cs"/>
          <w:cs/>
        </w:rPr>
        <w:t>วิทยานิพนธ์ปริญญามหาบัณฑิต</w:t>
      </w:r>
      <w:r w:rsidR="007474F6">
        <w:rPr>
          <w:rFonts w:hint="cs"/>
          <w:cs/>
        </w:rPr>
        <w:t xml:space="preserve"> ไม่ได้ตีพิมพ์).</w:t>
      </w:r>
      <w:r w:rsidR="006B57E9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-2110182867"/>
          <w:placeholder>
            <w:docPart w:val="24152F6C91B84C5EB75075DD2DDA6715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ชื่อมหาวิทยาลัย</w:t>
          </w:r>
          <w:r w:rsidR="006B57E9">
            <w:rPr>
              <w:rStyle w:val="PlaceholderText"/>
              <w:cs/>
            </w:rPr>
            <w:t>]</w:t>
          </w:r>
        </w:sdtContent>
      </w:sdt>
      <w:r w:rsidR="007474F6">
        <w:rPr>
          <w:rFonts w:hint="cs"/>
          <w:cs/>
        </w:rPr>
        <w:t xml:space="preserve">, </w:t>
      </w:r>
      <w:sdt>
        <w:sdtPr>
          <w:rPr>
            <w:rFonts w:hint="cs"/>
            <w:cs/>
          </w:rPr>
          <w:id w:val="-179049959"/>
          <w:placeholder>
            <w:docPart w:val="C84FE64838EC4EDD8A90A47E5D51A776"/>
          </w:placeholder>
          <w:temporary/>
          <w:showingPlcHdr/>
        </w:sdtPr>
        <w:sdtContent>
          <w:r w:rsidR="006C15B8">
            <w:rPr>
              <w:rStyle w:val="PlaceholderText"/>
              <w:cs/>
            </w:rPr>
            <w:t>[</w:t>
          </w:r>
          <w:r w:rsidR="006C15B8">
            <w:rPr>
              <w:rStyle w:val="PlaceholderText"/>
              <w:rFonts w:hint="cs"/>
              <w:cs/>
            </w:rPr>
            <w:t>สถานที่ตั้ง (ยกเว้นชื่อมหาวิทยาลัยเป็นชื่อเดียวกับสถานที่ตั้ง)</w:t>
          </w:r>
          <w:r w:rsidR="006C15B8">
            <w:rPr>
              <w:rStyle w:val="PlaceholderText"/>
              <w:cs/>
            </w:rPr>
            <w:t>]</w:t>
          </w:r>
        </w:sdtContent>
      </w:sdt>
      <w:r w:rsidR="009709C6">
        <w:rPr>
          <w:rFonts w:hint="cs"/>
          <w:cs/>
        </w:rPr>
        <w:t>.</w:t>
      </w:r>
    </w:p>
    <w:sdt>
      <w:sdtPr>
        <w:id w:val="1157504251"/>
        <w:placeholder>
          <w:docPart w:val="C13AA4448819439B8C74CB4CF3FFC5BF"/>
        </w:placeholder>
        <w:temporary/>
        <w:showingPlcHdr/>
      </w:sdtPr>
      <w:sdtContent>
        <w:p w14:paraId="26038CB9" w14:textId="77777777" w:rsidR="006B57E9" w:rsidRDefault="006B57E9" w:rsidP="006B57E9">
          <w:pPr>
            <w:pStyle w:val="BibliographyEntryNID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วิทยานิพนธ์ปริญญาเอก</w:t>
          </w:r>
          <w:r>
            <w:rPr>
              <w:rStyle w:val="PlaceholderText"/>
              <w:cs/>
            </w:rPr>
            <w:t>]</w:t>
          </w:r>
        </w:p>
      </w:sdtContent>
    </w:sdt>
    <w:p w14:paraId="713A5006" w14:textId="77777777" w:rsidR="006B57E9" w:rsidRDefault="00000000" w:rsidP="00A52C5B">
      <w:pPr>
        <w:pStyle w:val="BibliographyEntryAPA"/>
      </w:pPr>
      <w:sdt>
        <w:sdtPr>
          <w:id w:val="495305081"/>
          <w:placeholder>
            <w:docPart w:val="7FF23F3811394F6D9C8A89EBF0B345F0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ชื่อ/นามสกุล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D80365">
        <w:rPr>
          <w:cs/>
        </w:rPr>
        <w:t>(</w:t>
      </w:r>
      <w:sdt>
        <w:sdtPr>
          <w:id w:val="-1288737923"/>
          <w:placeholder>
            <w:docPart w:val="15EA29A082A449E2B8245BD0E5DF1036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ปีการศึกษาที่จบ</w:t>
          </w:r>
          <w:r w:rsidR="006B57E9">
            <w:rPr>
              <w:rStyle w:val="PlaceholderText"/>
              <w:cs/>
            </w:rPr>
            <w:t>]</w:t>
          </w:r>
        </w:sdtContent>
      </w:sdt>
      <w:r w:rsidR="00D80365">
        <w:rPr>
          <w:cs/>
        </w:rPr>
        <w:t>)</w:t>
      </w:r>
      <w:r w:rsidR="006B57E9">
        <w:rPr>
          <w:cs/>
        </w:rPr>
        <w:t xml:space="preserve">. </w:t>
      </w:r>
      <w:sdt>
        <w:sdtPr>
          <w:rPr>
            <w:b/>
            <w:bCs/>
          </w:rPr>
          <w:id w:val="109089916"/>
          <w:placeholder>
            <w:docPart w:val="FB52EF065A9D4B3A825C7A9AC24A7DE1"/>
          </w:placeholder>
          <w:temporary/>
          <w:showingPlcHdr/>
        </w:sdtPr>
        <w:sdtContent>
          <w:r w:rsidR="006B57E9" w:rsidRPr="00D80365">
            <w:rPr>
              <w:rStyle w:val="PlaceholderText"/>
              <w:i/>
              <w:iCs/>
              <w:cs/>
            </w:rPr>
            <w:t>[</w:t>
          </w:r>
          <w:r w:rsidR="006B57E9" w:rsidRPr="00D80365">
            <w:rPr>
              <w:rStyle w:val="PlaceholderText"/>
              <w:rFonts w:hint="cs"/>
              <w:i/>
              <w:iCs/>
              <w:cs/>
            </w:rPr>
            <w:t>ชื่อวิทยานิพนธ์ (</w:t>
          </w:r>
          <w:r w:rsidR="00D80365">
            <w:rPr>
              <w:rStyle w:val="PlaceholderText"/>
              <w:rFonts w:hint="cs"/>
              <w:i/>
              <w:iCs/>
              <w:cs/>
            </w:rPr>
            <w:t>พิมพ์เอียง ภาษาอังกฤษพิมพ์อักษรตัวแรกของคำแรกตัวใหญ่</w:t>
          </w:r>
          <w:r w:rsidR="006B57E9" w:rsidRPr="00D80365">
            <w:rPr>
              <w:rStyle w:val="PlaceholderText"/>
              <w:rFonts w:hint="cs"/>
              <w:i/>
              <w:iCs/>
              <w:cs/>
            </w:rPr>
            <w:t>)</w:t>
          </w:r>
          <w:r w:rsidR="006B57E9" w:rsidRPr="00D80365">
            <w:rPr>
              <w:rStyle w:val="PlaceholderText"/>
              <w:i/>
              <w:iCs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6C15B8">
        <w:rPr>
          <w:cs/>
        </w:rPr>
        <w:t>(</w:t>
      </w:r>
      <w:r w:rsidR="006B57E9">
        <w:rPr>
          <w:rFonts w:hint="cs"/>
          <w:cs/>
        </w:rPr>
        <w:t>วิทยานิพนธ์ปริญญาดุษฎีบัณฑิต</w:t>
      </w:r>
      <w:r w:rsidR="006C15B8">
        <w:rPr>
          <w:rFonts w:hint="cs"/>
          <w:cs/>
        </w:rPr>
        <w:t xml:space="preserve"> ไม่ได้ตีพิมพ์).</w:t>
      </w:r>
      <w:r w:rsidR="006B57E9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-1468742899"/>
          <w:placeholder>
            <w:docPart w:val="CFE95258C42949488FFE62797DE3B90C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ชื่อมหาวิทยาลัย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rFonts w:hint="cs"/>
          <w:cs/>
        </w:rPr>
        <w:t>.</w:t>
      </w:r>
      <w:r w:rsidR="006C15B8">
        <w:rPr>
          <w:cs/>
        </w:rPr>
        <w:t xml:space="preserve"> </w:t>
      </w:r>
      <w:sdt>
        <w:sdtPr>
          <w:rPr>
            <w:rFonts w:hint="cs"/>
            <w:cs/>
          </w:rPr>
          <w:id w:val="137686794"/>
          <w:placeholder>
            <w:docPart w:val="EE3CD5CB41AB4B3FBB2019139D8BD215"/>
          </w:placeholder>
          <w:temporary/>
          <w:showingPlcHdr/>
        </w:sdtPr>
        <w:sdtContent>
          <w:r w:rsidR="006C15B8">
            <w:rPr>
              <w:rStyle w:val="PlaceholderText"/>
              <w:cs/>
            </w:rPr>
            <w:t>[</w:t>
          </w:r>
          <w:r w:rsidR="006C15B8">
            <w:rPr>
              <w:rStyle w:val="PlaceholderText"/>
              <w:rFonts w:hint="cs"/>
              <w:cs/>
            </w:rPr>
            <w:t>สถานที่ตั้ง (ยกเว้นชื่อมหาวิทยาลัยเป็นชื่อเดียวกับสถานที่ตั้ง)</w:t>
          </w:r>
          <w:r w:rsidR="006C15B8">
            <w:rPr>
              <w:rStyle w:val="PlaceholderText"/>
              <w:cs/>
            </w:rPr>
            <w:t>]</w:t>
          </w:r>
        </w:sdtContent>
      </w:sdt>
      <w:r w:rsidR="009709C6">
        <w:rPr>
          <w:rFonts w:hint="cs"/>
          <w:cs/>
        </w:rPr>
        <w:t>.</w:t>
      </w:r>
    </w:p>
    <w:sdt>
      <w:sdtPr>
        <w:id w:val="538717159"/>
        <w:placeholder>
          <w:docPart w:val="08CA62DE37194D3B9DCB05BE77AAF763"/>
        </w:placeholder>
        <w:temporary/>
        <w:showingPlcHdr/>
      </w:sdtPr>
      <w:sdtContent>
        <w:p w14:paraId="651CE692" w14:textId="77777777" w:rsidR="006B57E9" w:rsidRPr="002859AE" w:rsidRDefault="006B57E9" w:rsidP="006B57E9">
          <w:pPr>
            <w:pStyle w:val="BibliographyEntryNID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ภาคนิพนธ์หรือสารนิพนธ์</w:t>
          </w:r>
          <w:r>
            <w:rPr>
              <w:rStyle w:val="PlaceholderText"/>
              <w:cs/>
            </w:rPr>
            <w:t>]</w:t>
          </w:r>
        </w:p>
      </w:sdtContent>
    </w:sdt>
    <w:p w14:paraId="20C65A90" w14:textId="77777777" w:rsidR="006B57E9" w:rsidRDefault="00000000" w:rsidP="00A52C5B">
      <w:pPr>
        <w:pStyle w:val="BibliographyEntryAPA"/>
        <w:rPr>
          <w:cs/>
        </w:rPr>
      </w:pPr>
      <w:sdt>
        <w:sdtPr>
          <w:id w:val="-1707874834"/>
          <w:placeholder>
            <w:docPart w:val="24C55518C07E4F92A34B203732659423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ชื่อ/นามสกุล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D80365">
        <w:rPr>
          <w:cs/>
        </w:rPr>
        <w:t>(</w:t>
      </w:r>
      <w:sdt>
        <w:sdtPr>
          <w:id w:val="1327163605"/>
          <w:placeholder>
            <w:docPart w:val="DC495D660F0747E2A3D0EE34F9CE86E2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ปีการศึกษาที่จบ</w:t>
          </w:r>
          <w:r w:rsidR="006B57E9">
            <w:rPr>
              <w:rStyle w:val="PlaceholderText"/>
              <w:cs/>
            </w:rPr>
            <w:t>]</w:t>
          </w:r>
        </w:sdtContent>
      </w:sdt>
      <w:r w:rsidR="00D80365">
        <w:rPr>
          <w:cs/>
        </w:rPr>
        <w:t>)</w:t>
      </w:r>
      <w:r w:rsidR="006B57E9">
        <w:rPr>
          <w:cs/>
        </w:rPr>
        <w:t xml:space="preserve">. </w:t>
      </w:r>
      <w:sdt>
        <w:sdtPr>
          <w:rPr>
            <w:b/>
            <w:bCs/>
          </w:rPr>
          <w:id w:val="1511711308"/>
          <w:placeholder>
            <w:docPart w:val="1560DB79EF4D41DB9F1FF0674B9F5C77"/>
          </w:placeholder>
          <w:temporary/>
          <w:showingPlcHdr/>
        </w:sdtPr>
        <w:sdtContent>
          <w:r w:rsidR="006B57E9" w:rsidRPr="00D80365">
            <w:rPr>
              <w:rStyle w:val="PlaceholderText"/>
              <w:i/>
              <w:iCs/>
              <w:cs/>
            </w:rPr>
            <w:t>[</w:t>
          </w:r>
          <w:r w:rsidR="006B57E9" w:rsidRPr="00D80365">
            <w:rPr>
              <w:rStyle w:val="PlaceholderText"/>
              <w:rFonts w:hint="cs"/>
              <w:i/>
              <w:iCs/>
              <w:cs/>
            </w:rPr>
            <w:t>ชื่อภาคนิพนธ์หรือสารนิพนธ์ (</w:t>
          </w:r>
          <w:r w:rsidR="00D80365">
            <w:rPr>
              <w:rStyle w:val="PlaceholderText"/>
              <w:rFonts w:hint="cs"/>
              <w:i/>
              <w:iCs/>
              <w:cs/>
            </w:rPr>
            <w:t>พิมพ์เอียง ภาษาอังกฤษ</w:t>
          </w:r>
          <w:r w:rsidR="006C15B8">
            <w:rPr>
              <w:rStyle w:val="PlaceholderText"/>
              <w:rFonts w:hint="cs"/>
              <w:i/>
              <w:iCs/>
              <w:cs/>
            </w:rPr>
            <w:t xml:space="preserve"> </w:t>
          </w:r>
          <w:r w:rsidR="00D80365">
            <w:rPr>
              <w:rStyle w:val="PlaceholderText"/>
              <w:rFonts w:hint="cs"/>
              <w:i/>
              <w:iCs/>
              <w:cs/>
            </w:rPr>
            <w:t>พิมพ์อักษรตัวแรกของคำแรกตัวใหญ่</w:t>
          </w:r>
          <w:r w:rsidR="006B57E9" w:rsidRPr="00D80365">
            <w:rPr>
              <w:rStyle w:val="PlaceholderText"/>
              <w:rFonts w:hint="cs"/>
              <w:i/>
              <w:iCs/>
              <w:cs/>
            </w:rPr>
            <w:t>)</w:t>
          </w:r>
          <w:r w:rsidR="006B57E9" w:rsidRPr="00D80365">
            <w:rPr>
              <w:rStyle w:val="PlaceholderText"/>
              <w:i/>
              <w:iCs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6C15B8">
        <w:rPr>
          <w:cs/>
        </w:rPr>
        <w:t>(</w:t>
      </w:r>
      <w:r w:rsidR="006B57E9">
        <w:rPr>
          <w:rFonts w:hint="cs"/>
          <w:cs/>
        </w:rPr>
        <w:t>ภาคนิพนธ์</w:t>
      </w:r>
      <w:r w:rsidR="006C15B8">
        <w:rPr>
          <w:rFonts w:hint="cs"/>
          <w:cs/>
        </w:rPr>
        <w:t>หรือการค้นคว้าอิสระปริญญามหาบัณฑิต ไม่ได้ตีพิมพ์</w:t>
      </w:r>
      <w:r w:rsidR="006C15B8">
        <w:rPr>
          <w:cs/>
        </w:rPr>
        <w:t>).</w:t>
      </w:r>
      <w:r w:rsidR="006C15B8" w:rsidRPr="006C15B8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1505320727"/>
          <w:placeholder>
            <w:docPart w:val="A93C23154C094D64A7906ECBDF556834"/>
          </w:placeholder>
          <w:temporary/>
          <w:showingPlcHdr/>
        </w:sdtPr>
        <w:sdtContent>
          <w:r w:rsidR="006C15B8">
            <w:rPr>
              <w:rStyle w:val="PlaceholderText"/>
              <w:cs/>
            </w:rPr>
            <w:t>[</w:t>
          </w:r>
          <w:r w:rsidR="006C15B8">
            <w:rPr>
              <w:rStyle w:val="PlaceholderText"/>
              <w:rFonts w:hint="cs"/>
              <w:cs/>
            </w:rPr>
            <w:t>สถานที่ตั้ง (ยกเว้นชื่อมหาวิทยาลัยเป็นชื่อเดียวกับสถานที่ตั้ง)</w:t>
          </w:r>
          <w:r w:rsidR="006C15B8">
            <w:rPr>
              <w:rStyle w:val="PlaceholderText"/>
              <w:cs/>
            </w:rPr>
            <w:t>]</w:t>
          </w:r>
        </w:sdtContent>
      </w:sdt>
      <w:r w:rsidR="006C15B8">
        <w:rPr>
          <w:rFonts w:hint="cs"/>
          <w:cs/>
        </w:rPr>
        <w:t>.</w:t>
      </w:r>
    </w:p>
    <w:p w14:paraId="748D12E3" w14:textId="77777777" w:rsidR="006B57E9" w:rsidRDefault="006B57E9" w:rsidP="006B57E9"/>
    <w:p w14:paraId="631A80BB" w14:textId="77777777" w:rsidR="003E619F" w:rsidRDefault="003E619F" w:rsidP="006B57E9"/>
    <w:sdt>
      <w:sdtPr>
        <w:rPr>
          <w:b/>
          <w:bCs/>
          <w:color w:val="808080"/>
        </w:rPr>
        <w:id w:val="-513308910"/>
        <w:placeholder>
          <w:docPart w:val="DB024C129B884BADBC213964A62029F8"/>
        </w:placeholder>
        <w:showingPlcHdr/>
      </w:sdtPr>
      <w:sdtContent>
        <w:p w14:paraId="0AC95FED" w14:textId="77777777" w:rsidR="00B60EA7" w:rsidRDefault="00B60EA7" w:rsidP="00B60EA7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5C85B72F" wp14:editId="10D176D8">
                <wp:extent cx="179647" cy="172994"/>
                <wp:effectExtent l="19050" t="0" r="0" b="0"/>
                <wp:docPr id="3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6A71C057" w14:textId="77777777" w:rsidR="00B60EA7" w:rsidRDefault="00B60EA7" w:rsidP="00B60EA7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606013578"/>
        <w:placeholder>
          <w:docPart w:val="320CECB9BE8F4BF9A54AA1F3965D7AA3"/>
        </w:placeholder>
        <w:showingPlcHdr/>
      </w:sdtPr>
      <w:sdtContent>
        <w:p w14:paraId="28ECC11E" w14:textId="77777777" w:rsidR="003E619F" w:rsidRPr="003E619F" w:rsidRDefault="00B60EA7" w:rsidP="00B60EA7">
          <w:pPr>
            <w:jc w:val="center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1DB96AE0" w14:textId="77777777" w:rsidR="006B57E9" w:rsidRDefault="006B57E9" w:rsidP="006B57E9"/>
    <w:p w14:paraId="6D45D815" w14:textId="77777777" w:rsidR="006B57E9" w:rsidRDefault="006B57E9" w:rsidP="006B57E9">
      <w:pPr>
        <w:rPr>
          <w:cs/>
        </w:rPr>
        <w:sectPr w:rsidR="006B57E9" w:rsidSect="00CA57E1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2B7F8D20" w14:textId="77777777" w:rsidR="007464E8" w:rsidRDefault="007464E8" w:rsidP="006A31F3"/>
    <w:p w14:paraId="5755C2E4" w14:textId="77777777" w:rsidR="008A51A8" w:rsidRDefault="008A51A8" w:rsidP="006A31F3"/>
    <w:p w14:paraId="10227C7F" w14:textId="77777777" w:rsidR="008A51A8" w:rsidRDefault="008A51A8" w:rsidP="006A31F3"/>
    <w:p w14:paraId="160EDB8C" w14:textId="77777777" w:rsidR="008A51A8" w:rsidRDefault="008A51A8" w:rsidP="006A31F3"/>
    <w:p w14:paraId="5309414E" w14:textId="77777777" w:rsidR="008A51A8" w:rsidRDefault="008A51A8" w:rsidP="006A31F3"/>
    <w:p w14:paraId="251B3710" w14:textId="77777777" w:rsidR="008A51A8" w:rsidRDefault="008A51A8" w:rsidP="006A31F3"/>
    <w:p w14:paraId="201C1F9B" w14:textId="77777777" w:rsidR="008A51A8" w:rsidRDefault="008A51A8" w:rsidP="006A31F3"/>
    <w:p w14:paraId="71F53906" w14:textId="77777777" w:rsidR="008A51A8" w:rsidRDefault="008A51A8" w:rsidP="006A31F3"/>
    <w:p w14:paraId="67999277" w14:textId="77777777" w:rsidR="008A51A8" w:rsidRDefault="008A51A8" w:rsidP="006A31F3"/>
    <w:p w14:paraId="0994BFAB" w14:textId="77777777" w:rsidR="008A51A8" w:rsidRDefault="008A51A8" w:rsidP="006A31F3"/>
    <w:p w14:paraId="2A89ADD5" w14:textId="77777777" w:rsidR="008A51A8" w:rsidRDefault="008A51A8" w:rsidP="006A31F3"/>
    <w:p w14:paraId="7EDE8C62" w14:textId="77777777" w:rsidR="008A51A8" w:rsidRDefault="008A51A8" w:rsidP="006A31F3"/>
    <w:p w14:paraId="3ABC7ACC" w14:textId="77777777" w:rsidR="008A51A8" w:rsidRDefault="008A51A8" w:rsidP="006A31F3"/>
    <w:p w14:paraId="6BBFACDD" w14:textId="77777777" w:rsidR="008A51A8" w:rsidRPr="004817DD" w:rsidRDefault="008A51A8" w:rsidP="006A31F3"/>
    <w:p w14:paraId="33578270" w14:textId="77777777" w:rsidR="008A51A8" w:rsidRPr="004817DD" w:rsidRDefault="008A51A8" w:rsidP="004817DD">
      <w:pPr>
        <w:pStyle w:val="APPENDICES"/>
      </w:pPr>
      <w:bookmarkStart w:id="109" w:name="_Toc390864774"/>
      <w:bookmarkStart w:id="110" w:name="_Toc395102517"/>
      <w:bookmarkStart w:id="111" w:name="_Toc485028945"/>
      <w:bookmarkStart w:id="112" w:name="_Toc485030635"/>
      <w:r w:rsidRPr="004817DD">
        <w:rPr>
          <w:rFonts w:hint="cs"/>
          <w:cs/>
        </w:rPr>
        <w:t>ภาคผนวก</w:t>
      </w:r>
      <w:bookmarkEnd w:id="109"/>
      <w:bookmarkEnd w:id="110"/>
      <w:bookmarkEnd w:id="111"/>
      <w:bookmarkEnd w:id="112"/>
    </w:p>
    <w:p w14:paraId="3F33C8BF" w14:textId="77777777" w:rsidR="008A51A8" w:rsidRDefault="008A51A8" w:rsidP="006A31F3"/>
    <w:p w14:paraId="40A91ADB" w14:textId="77777777" w:rsidR="007464E8" w:rsidRDefault="007464E8" w:rsidP="007C0BAD">
      <w:pPr>
        <w:rPr>
          <w:cs/>
        </w:rPr>
        <w:sectPr w:rsidR="007464E8" w:rsidSect="00CA57E1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32782ABC" w14:textId="77777777" w:rsidR="002B47A9" w:rsidRDefault="002B47A9" w:rsidP="00863F39">
      <w:pPr>
        <w:pStyle w:val="Appendix"/>
      </w:pPr>
      <w:r>
        <w:rPr>
          <w:cs/>
        </w:rPr>
        <w:lastRenderedPageBreak/>
        <w:br/>
      </w:r>
      <w:r>
        <w:rPr>
          <w:cs/>
        </w:rPr>
        <w:br/>
      </w:r>
      <w:bookmarkStart w:id="113" w:name="_Toc385780559"/>
      <w:bookmarkStart w:id="114" w:name="_Toc386011530"/>
      <w:bookmarkStart w:id="115" w:name="_Toc386013438"/>
      <w:bookmarkStart w:id="116" w:name="_Toc389648416"/>
      <w:bookmarkStart w:id="117" w:name="_Toc390864775"/>
      <w:bookmarkStart w:id="118" w:name="_Toc395102273"/>
      <w:bookmarkStart w:id="119" w:name="_Toc395102518"/>
      <w:bookmarkStart w:id="120" w:name="_Toc485028946"/>
      <w:bookmarkStart w:id="121" w:name="_Toc485030636"/>
      <w:sdt>
        <w:sdtPr>
          <w:id w:val="429086497"/>
          <w:placeholder>
            <w:docPart w:val="FDAB29766A5E4B4A8908F08EC12D7264"/>
          </w:placeholder>
          <w:temporary/>
          <w:showingPlcHdr/>
        </w:sdtPr>
        <w:sdtContent>
          <w:r w:rsidR="00F4139A">
            <w:rPr>
              <w:rStyle w:val="PlaceholderText"/>
              <w:cs/>
            </w:rPr>
            <w:t>[</w:t>
          </w:r>
          <w:r w:rsidR="00F4139A">
            <w:rPr>
              <w:rStyle w:val="PlaceholderText"/>
              <w:rFonts w:hint="cs"/>
              <w:cs/>
            </w:rPr>
            <w:t>พิมพ์ข้อความที่นี่</w:t>
          </w:r>
          <w:r w:rsidR="00F4139A">
            <w:rPr>
              <w:rStyle w:val="PlaceholderText"/>
              <w:cs/>
            </w:rPr>
            <w:t>]</w:t>
          </w:r>
        </w:sdtContent>
      </w:sdt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sdt>
      <w:sdtPr>
        <w:rPr>
          <w:szCs w:val="40"/>
        </w:rPr>
        <w:id w:val="4372355"/>
        <w:placeholder>
          <w:docPart w:val="CAA68593E5394113947E752F9296C581"/>
        </w:placeholder>
        <w:temporary/>
        <w:showingPlcHdr/>
      </w:sdtPr>
      <w:sdtContent>
        <w:p w14:paraId="470C4CB5" w14:textId="77777777" w:rsidR="00CA7448" w:rsidRPr="005974F1" w:rsidRDefault="00CA7448" w:rsidP="006A31F3">
          <w:pPr>
            <w:rPr>
              <w:rStyle w:val="PlaceholderText"/>
              <w:color w:val="808080" w:themeColor="background1" w:themeShade="80"/>
            </w:rPr>
          </w:pPr>
          <w:r w:rsidRPr="005974F1">
            <w:rPr>
              <w:rStyle w:val="PlaceholderText"/>
              <w:color w:val="808080" w:themeColor="background1" w:themeShade="80"/>
              <w:cs/>
            </w:rPr>
            <w:t>[</w:t>
          </w:r>
          <w:r w:rsidRPr="005974F1">
            <w:rPr>
              <w:rStyle w:val="PlaceholderText"/>
              <w:rFonts w:hint="cs"/>
              <w:color w:val="808080" w:themeColor="background1" w:themeShade="80"/>
              <w:cs/>
            </w:rPr>
            <w:t>การพิมพ์</w:t>
          </w:r>
          <w:r w:rsidR="00B379E4" w:rsidRPr="005974F1">
            <w:rPr>
              <w:rStyle w:val="PlaceholderText"/>
              <w:rFonts w:hint="cs"/>
              <w:color w:val="808080" w:themeColor="background1" w:themeShade="80"/>
              <w:cs/>
            </w:rPr>
            <w:t>ภาคผนวก</w:t>
          </w:r>
          <w:r w:rsidR="00397BB1" w:rsidRPr="005974F1">
            <w:rPr>
              <w:rStyle w:val="PlaceholderText"/>
              <w:rFonts w:hint="cs"/>
              <w:color w:val="808080" w:themeColor="background1" w:themeShade="80"/>
              <w:cs/>
            </w:rPr>
            <w:t>ที่มีลำดับ</w:t>
          </w:r>
          <w:r w:rsidR="00B379E4" w:rsidRPr="005974F1">
            <w:rPr>
              <w:rStyle w:val="PlaceholderText"/>
              <w:rFonts w:hint="cs"/>
              <w:color w:val="808080" w:themeColor="background1" w:themeShade="80"/>
              <w:cs/>
            </w:rPr>
            <w:t xml:space="preserve"> ก, ข ...</w:t>
          </w:r>
        </w:p>
        <w:p w14:paraId="3DE79080" w14:textId="77777777" w:rsidR="0059025B" w:rsidRPr="005974F1" w:rsidRDefault="0059025B" w:rsidP="006A31F3">
          <w:pPr>
            <w:pStyle w:val="ListParagraph"/>
            <w:numPr>
              <w:ilvl w:val="0"/>
              <w:numId w:val="44"/>
            </w:numPr>
            <w:rPr>
              <w:rStyle w:val="PlaceholderText"/>
              <w:color w:val="808080" w:themeColor="background1" w:themeShade="80"/>
              <w:cs/>
            </w:rPr>
          </w:pP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>การ</w:t>
          </w:r>
          <w:r w:rsidR="00397BB1"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ขึ้นภาคผนวกใหม่ต้องแบ่ง </w:t>
          </w:r>
          <w:r w:rsidR="00397BB1" w:rsidRPr="005974F1">
            <w:rPr>
              <w:rStyle w:val="PlaceholderText"/>
              <w:color w:val="808080" w:themeColor="background1" w:themeShade="80"/>
              <w:szCs w:val="32"/>
            </w:rPr>
            <w:t>Section</w:t>
          </w:r>
          <w:r w:rsidR="00BF65A6" w:rsidRPr="005974F1">
            <w:rPr>
              <w:rStyle w:val="PlaceholderText"/>
              <w:color w:val="808080" w:themeColor="background1" w:themeShade="80"/>
              <w:szCs w:val="32"/>
              <w:cs/>
            </w:rPr>
            <w:br/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>วาง</w:t>
          </w:r>
          <w:r w:rsidRPr="005974F1">
            <w:rPr>
              <w:color w:val="808080" w:themeColor="background1" w:themeShade="80"/>
              <w:sz w:val="30"/>
              <w:szCs w:val="30"/>
            </w:rPr>
            <w:t xml:space="preserve"> cursor </w:t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 xml:space="preserve">ไว้ท้ายของหน้า </w:t>
          </w:r>
          <w:r w:rsidRPr="005974F1">
            <w:rPr>
              <w:color w:val="808080" w:themeColor="background1" w:themeShade="80"/>
              <w:sz w:val="30"/>
              <w:szCs w:val="30"/>
            </w:rPr>
            <w:t xml:space="preserve">&gt;&gt; </w:t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 xml:space="preserve">คลิก </w:t>
          </w:r>
          <w:r w:rsidRPr="005974F1">
            <w:rPr>
              <w:color w:val="808080" w:themeColor="background1" w:themeShade="80"/>
              <w:sz w:val="30"/>
              <w:szCs w:val="30"/>
            </w:rPr>
            <w:t xml:space="preserve">Layout &gt;&gt; </w:t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 xml:space="preserve">คลิกลูกศรที่ </w:t>
          </w:r>
          <w:r w:rsidRPr="005974F1">
            <w:rPr>
              <w:color w:val="808080" w:themeColor="background1" w:themeShade="80"/>
              <w:sz w:val="30"/>
              <w:szCs w:val="30"/>
            </w:rPr>
            <w:t>Breaks &gt;&gt;</w:t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 xml:space="preserve"> คลิก </w:t>
          </w:r>
          <w:r w:rsidRPr="005974F1">
            <w:rPr>
              <w:color w:val="808080" w:themeColor="background1" w:themeShade="80"/>
              <w:sz w:val="30"/>
              <w:szCs w:val="30"/>
            </w:rPr>
            <w:t>Next Page</w:t>
          </w:r>
        </w:p>
        <w:p w14:paraId="779F42AF" w14:textId="77777777" w:rsidR="00CA7448" w:rsidRPr="005974F1" w:rsidRDefault="009C4F20" w:rsidP="00BF65A6">
          <w:pPr>
            <w:pStyle w:val="ListParagraph"/>
            <w:numPr>
              <w:ilvl w:val="0"/>
              <w:numId w:val="44"/>
            </w:numPr>
            <w:rPr>
              <w:rStyle w:val="PlaceholderText"/>
              <w:color w:val="808080" w:themeColor="background1" w:themeShade="80"/>
              <w:szCs w:val="32"/>
            </w:rPr>
          </w:pP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คลิก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>Home &gt;</w:t>
          </w:r>
          <w:r w:rsidR="0059025B" w:rsidRPr="005974F1">
            <w:rPr>
              <w:rStyle w:val="PlaceholderText"/>
              <w:color w:val="808080" w:themeColor="background1" w:themeShade="80"/>
              <w:szCs w:val="32"/>
            </w:rPr>
            <w:t>&gt;</w:t>
          </w:r>
          <w:r w:rsidRPr="005974F1">
            <w:rPr>
              <w:rStyle w:val="PlaceholderText"/>
              <w:color w:val="808080" w:themeColor="background1" w:themeShade="80"/>
              <w:szCs w:val="32"/>
              <w:cs/>
            </w:rPr>
            <w:t xml:space="preserve"> </w:t>
          </w:r>
          <w:r w:rsidR="00B379E4"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ไปที่ </w:t>
          </w:r>
          <w:r w:rsidR="00B379E4" w:rsidRPr="005974F1">
            <w:rPr>
              <w:rStyle w:val="PlaceholderText"/>
              <w:color w:val="808080" w:themeColor="background1" w:themeShade="80"/>
              <w:szCs w:val="32"/>
            </w:rPr>
            <w:t xml:space="preserve">Styles </w:t>
          </w:r>
          <w:r w:rsidR="00CA7448"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>คลิกที่</w:t>
          </w:r>
          <w:r w:rsidR="00B379E4"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>ลูกศร</w:t>
          </w:r>
          <w:r w:rsidR="00CA7448"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 </w:t>
          </w:r>
          <w:r w:rsidR="0059025B" w:rsidRPr="005974F1">
            <w:rPr>
              <w:rStyle w:val="PlaceholderText"/>
              <w:color w:val="808080" w:themeColor="background1" w:themeShade="80"/>
              <w:szCs w:val="32"/>
            </w:rPr>
            <w:t xml:space="preserve">&gt;&gt; </w:t>
          </w:r>
          <w:r w:rsidR="00B379E4"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เลือก </w:t>
          </w:r>
          <w:r w:rsidR="00B379E4" w:rsidRPr="005974F1">
            <w:rPr>
              <w:rStyle w:val="PlaceholderText"/>
              <w:color w:val="808080" w:themeColor="background1" w:themeShade="80"/>
              <w:szCs w:val="32"/>
            </w:rPr>
            <w:t>A</w:t>
          </w:r>
          <w:r w:rsidR="00CA7448" w:rsidRPr="005974F1">
            <w:rPr>
              <w:rStyle w:val="PlaceholderText"/>
              <w:color w:val="808080" w:themeColor="background1" w:themeShade="80"/>
              <w:szCs w:val="32"/>
            </w:rPr>
            <w:t xml:space="preserve">ppendix </w:t>
          </w:r>
          <w:r w:rsidR="00CA7448"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>จะปรากฏข้อความและลำดับที่ของภาคผนวกโดยไม่ต้องพิมพ์</w:t>
          </w:r>
        </w:p>
        <w:p w14:paraId="33CE18A7" w14:textId="77777777" w:rsidR="00CA7448" w:rsidRPr="005974F1" w:rsidRDefault="00CA7448" w:rsidP="00BF65A6">
          <w:pPr>
            <w:pStyle w:val="ListParagraph"/>
            <w:numPr>
              <w:ilvl w:val="0"/>
              <w:numId w:val="44"/>
            </w:numPr>
            <w:rPr>
              <w:rStyle w:val="PlaceholderText"/>
              <w:color w:val="808080" w:themeColor="background1" w:themeShade="80"/>
              <w:szCs w:val="32"/>
            </w:rPr>
          </w:pP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กด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 xml:space="preserve">Shift </w:t>
          </w: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ค้างไว้กด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>Enter 2</w:t>
          </w: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 ครั้ง</w:t>
          </w:r>
        </w:p>
        <w:p w14:paraId="049499DC" w14:textId="77777777" w:rsidR="008909C4" w:rsidRDefault="00CA7448" w:rsidP="005974F1">
          <w:pPr>
            <w:pStyle w:val="ListParagraph"/>
            <w:numPr>
              <w:ilvl w:val="0"/>
              <w:numId w:val="44"/>
            </w:numPr>
          </w:pP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>พิมพ์ชื่อภาคผนวก</w:t>
          </w:r>
          <w:r w:rsidRPr="005974F1">
            <w:rPr>
              <w:rStyle w:val="PlaceholderText"/>
              <w:color w:val="808080" w:themeColor="background1" w:themeShade="80"/>
              <w:szCs w:val="32"/>
              <w:cs/>
            </w:rPr>
            <w:t>]</w:t>
          </w:r>
        </w:p>
      </w:sdtContent>
    </w:sdt>
    <w:p w14:paraId="53DF4292" w14:textId="77777777" w:rsidR="00AB755C" w:rsidRDefault="00AB755C" w:rsidP="0081517B"/>
    <w:p w14:paraId="3709B6FA" w14:textId="77777777" w:rsidR="003E619F" w:rsidRDefault="003E619F" w:rsidP="0081517B"/>
    <w:sdt>
      <w:sdtPr>
        <w:rPr>
          <w:b/>
          <w:bCs/>
          <w:color w:val="808080"/>
        </w:rPr>
        <w:id w:val="-520247943"/>
        <w:placeholder>
          <w:docPart w:val="D9C3CEC59863401B8926D940B2E07070"/>
        </w:placeholder>
        <w:showingPlcHdr/>
      </w:sdtPr>
      <w:sdtContent>
        <w:p w14:paraId="0ABD69CB" w14:textId="77777777" w:rsidR="00B60EA7" w:rsidRDefault="00B60EA7" w:rsidP="00B60EA7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4EC8FE1B" wp14:editId="0FC93026">
                <wp:extent cx="179647" cy="172994"/>
                <wp:effectExtent l="19050" t="0" r="0" b="0"/>
                <wp:docPr id="3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1F90437A" w14:textId="77777777" w:rsidR="00B60EA7" w:rsidRDefault="00B60EA7" w:rsidP="00B60EA7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1771974033"/>
        <w:placeholder>
          <w:docPart w:val="A5B9FF1C977746BDB8E9274F281F2ADE"/>
        </w:placeholder>
        <w:showingPlcHdr/>
      </w:sdtPr>
      <w:sdtContent>
        <w:p w14:paraId="7C7951AB" w14:textId="77777777" w:rsidR="003E619F" w:rsidRPr="003E619F" w:rsidRDefault="00B60EA7" w:rsidP="00B60EA7">
          <w:pPr>
            <w:jc w:val="center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553F0FB8" w14:textId="77777777" w:rsidR="00C65F79" w:rsidRDefault="00C65F79" w:rsidP="0081517B"/>
    <w:p w14:paraId="6F4AF6C2" w14:textId="77777777" w:rsidR="00C65F79" w:rsidRPr="0081517B" w:rsidRDefault="00C65F79" w:rsidP="0081517B">
      <w:pPr>
        <w:rPr>
          <w:cs/>
        </w:rPr>
        <w:sectPr w:rsidR="00C65F79" w:rsidRPr="0081517B" w:rsidSect="00CA57E1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bookmarkStart w:id="122" w:name="_Toc395102519" w:displacedByCustomXml="next"/>
    <w:bookmarkStart w:id="123" w:name="_Toc390864776" w:displacedByCustomXml="next"/>
    <w:bookmarkStart w:id="124" w:name="_Toc389648417" w:displacedByCustomXml="next"/>
    <w:bookmarkStart w:id="125" w:name="_Toc386013439" w:displacedByCustomXml="next"/>
    <w:bookmarkStart w:id="126" w:name="_Toc386011531" w:displacedByCustomXml="next"/>
    <w:bookmarkStart w:id="127" w:name="_Toc385780560" w:displacedByCustomXml="next"/>
    <w:bookmarkStart w:id="128" w:name="_Toc485030637" w:displacedByCustomXml="next"/>
    <w:bookmarkStart w:id="129" w:name="_Toc485028947" w:displacedByCustomXml="next"/>
    <w:sdt>
      <w:sdtPr>
        <w:rPr>
          <w:rFonts w:hint="cs"/>
          <w:color w:val="808080"/>
          <w:cs/>
        </w:rPr>
        <w:id w:val="20896378"/>
        <w:placeholder>
          <w:docPart w:val="0CA483A534BC4CEE8C3F459CD3478896"/>
        </w:placeholder>
      </w:sdtPr>
      <w:sdtContent>
        <w:p w14:paraId="29E9666A" w14:textId="77777777" w:rsidR="00AB755C" w:rsidRDefault="00AB755C" w:rsidP="00C8178D">
          <w:pPr>
            <w:pStyle w:val="HEADINGS"/>
          </w:pPr>
          <w:r>
            <w:rPr>
              <w:rFonts w:hint="cs"/>
              <w:cs/>
            </w:rPr>
            <w:t>ประวัติผู้เขียน</w:t>
          </w:r>
        </w:p>
        <w:bookmarkEnd w:id="122" w:displacedByCustomXml="next"/>
        <w:bookmarkEnd w:id="123" w:displacedByCustomXml="next"/>
        <w:bookmarkEnd w:id="124" w:displacedByCustomXml="next"/>
        <w:bookmarkEnd w:id="125" w:displacedByCustomXml="next"/>
        <w:bookmarkEnd w:id="126" w:displacedByCustomXml="next"/>
        <w:bookmarkEnd w:id="127" w:displacedByCustomXml="next"/>
      </w:sdtContent>
    </w:sdt>
    <w:bookmarkEnd w:id="128" w:displacedByCustomXml="prev"/>
    <w:bookmarkEnd w:id="129" w:displacedByCustomXml="prev"/>
    <w:p w14:paraId="7A0AC6BF" w14:textId="77777777" w:rsidR="0081517B" w:rsidRDefault="00000000" w:rsidP="00711A6C">
      <w:pPr>
        <w:tabs>
          <w:tab w:val="left" w:pos="4320"/>
        </w:tabs>
        <w:ind w:left="4320" w:hanging="4320"/>
        <w:rPr>
          <w:b/>
          <w:bCs/>
        </w:rPr>
      </w:pPr>
      <w:sdt>
        <w:sdtPr>
          <w:rPr>
            <w:rFonts w:hint="cs"/>
            <w:b/>
            <w:bCs/>
            <w:cs/>
          </w:rPr>
          <w:id w:val="20896337"/>
          <w:placeholder>
            <w:docPart w:val="0CA483A534BC4CEE8C3F459CD3478896"/>
          </w:placeholder>
          <w:temporary/>
        </w:sdtPr>
        <w:sdtContent>
          <w:r w:rsidR="00711A6C" w:rsidRPr="00711A6C">
            <w:rPr>
              <w:rFonts w:hint="cs"/>
              <w:b/>
              <w:bCs/>
              <w:cs/>
            </w:rPr>
            <w:t>ชื่อ นามสกุล</w:t>
          </w:r>
        </w:sdtContent>
      </w:sdt>
      <w:r w:rsidR="0081517B" w:rsidRPr="00711A6C">
        <w:rPr>
          <w:b/>
          <w:bCs/>
        </w:rPr>
        <w:tab/>
      </w:r>
      <w:sdt>
        <w:sdtPr>
          <w:id w:val="4174288"/>
          <w:placeholder>
            <w:docPart w:val="14C491B02E4D43F5945223243CB44A2E"/>
          </w:placeholder>
          <w:temporary/>
          <w:showingPlcHdr/>
          <w:text/>
        </w:sdtPr>
        <w:sdtContent>
          <w:r w:rsidR="00294141">
            <w:rPr>
              <w:rStyle w:val="PlaceholderText"/>
              <w:cs/>
            </w:rPr>
            <w:t>[</w:t>
          </w:r>
          <w:r w:rsidR="00EF45E9" w:rsidRPr="00EF45E9">
            <w:rPr>
              <w:rStyle w:val="PlaceholderText"/>
              <w:cs/>
            </w:rPr>
            <w:t>นาย/นาง/นางสาวชื่อ นามสกุล</w:t>
          </w:r>
          <w:r w:rsidR="00EF45E9">
            <w:rPr>
              <w:rStyle w:val="PlaceholderText"/>
              <w:cs/>
            </w:rPr>
            <w:t>]</w:t>
          </w:r>
        </w:sdtContent>
      </w:sdt>
    </w:p>
    <w:p w14:paraId="0A779037" w14:textId="77777777" w:rsidR="00711A6C" w:rsidRDefault="00711A6C" w:rsidP="00711A6C">
      <w:pPr>
        <w:tabs>
          <w:tab w:val="left" w:pos="4320"/>
        </w:tabs>
        <w:ind w:left="4320" w:hanging="4320"/>
        <w:rPr>
          <w:b/>
          <w:bCs/>
        </w:rPr>
      </w:pPr>
    </w:p>
    <w:p w14:paraId="27E44727" w14:textId="77777777" w:rsidR="00711A6C" w:rsidRDefault="00000000" w:rsidP="00711A6C">
      <w:pPr>
        <w:tabs>
          <w:tab w:val="left" w:pos="4320"/>
        </w:tabs>
        <w:ind w:left="4320" w:hanging="4320"/>
        <w:rPr>
          <w:b/>
          <w:bCs/>
        </w:rPr>
      </w:pPr>
      <w:sdt>
        <w:sdtPr>
          <w:rPr>
            <w:rFonts w:hint="cs"/>
            <w:b/>
            <w:bCs/>
            <w:color w:val="808080"/>
            <w:cs/>
          </w:rPr>
          <w:id w:val="20896338"/>
          <w:placeholder>
            <w:docPart w:val="0CA483A534BC4CEE8C3F459CD3478896"/>
          </w:placeholder>
          <w:temporary/>
        </w:sdtPr>
        <w:sdtContent>
          <w:r w:rsidR="00711A6C">
            <w:rPr>
              <w:rFonts w:hint="cs"/>
              <w:b/>
              <w:bCs/>
              <w:cs/>
            </w:rPr>
            <w:t>ประวัติการศึกษา</w:t>
          </w:r>
        </w:sdtContent>
      </w:sdt>
      <w:r w:rsidR="00711A6C">
        <w:rPr>
          <w:rFonts w:hint="cs"/>
          <w:b/>
          <w:bCs/>
          <w:cs/>
        </w:rPr>
        <w:tab/>
      </w:r>
      <w:sdt>
        <w:sdtPr>
          <w:rPr>
            <w:rFonts w:hint="cs"/>
            <w:cs/>
          </w:rPr>
          <w:id w:val="4174319"/>
          <w:placeholder>
            <w:docPart w:val="E5BA644456C947DABD6498C2A8E6C018"/>
          </w:placeholder>
          <w:temporary/>
          <w:showingPlcHdr/>
          <w:text/>
        </w:sdtPr>
        <w:sdtContent>
          <w:r w:rsidR="00294141">
            <w:rPr>
              <w:rStyle w:val="PlaceholderText"/>
              <w:cs/>
            </w:rPr>
            <w:t>[</w:t>
          </w:r>
          <w:r w:rsidR="00294141">
            <w:rPr>
              <w:rStyle w:val="PlaceholderText"/>
              <w:rFonts w:hint="cs"/>
              <w:cs/>
            </w:rPr>
            <w:t>ประวัติการศึกษา</w:t>
          </w:r>
          <w:r w:rsidR="00EF45E9">
            <w:rPr>
              <w:rStyle w:val="PlaceholderText"/>
              <w:rFonts w:hint="cs"/>
              <w:cs/>
            </w:rPr>
            <w:t>ตั้งแต่</w:t>
          </w:r>
          <w:r w:rsidR="00922070">
            <w:rPr>
              <w:rStyle w:val="PlaceholderText"/>
              <w:rFonts w:hint="cs"/>
              <w:cs/>
            </w:rPr>
            <w:t>ระดับ</w:t>
          </w:r>
          <w:r w:rsidR="00EF45E9">
            <w:rPr>
              <w:rStyle w:val="PlaceholderText"/>
              <w:rFonts w:hint="cs"/>
              <w:cs/>
            </w:rPr>
            <w:t>ปริญญาตรี</w:t>
          </w:r>
          <w:r w:rsidR="00294141">
            <w:rPr>
              <w:rStyle w:val="PlaceholderText"/>
              <w:cs/>
            </w:rPr>
            <w:t>]</w:t>
          </w:r>
        </w:sdtContent>
      </w:sdt>
    </w:p>
    <w:p w14:paraId="7B8A6D58" w14:textId="77777777" w:rsidR="00711A6C" w:rsidRDefault="00711A6C" w:rsidP="00711A6C">
      <w:pPr>
        <w:tabs>
          <w:tab w:val="left" w:pos="4320"/>
        </w:tabs>
        <w:ind w:left="4320" w:hanging="4320"/>
        <w:rPr>
          <w:b/>
          <w:bCs/>
        </w:rPr>
      </w:pPr>
    </w:p>
    <w:p w14:paraId="0891C26E" w14:textId="77777777" w:rsidR="00711A6C" w:rsidRDefault="00EF45E9" w:rsidP="00294141">
      <w:pPr>
        <w:tabs>
          <w:tab w:val="left" w:pos="4320"/>
        </w:tabs>
        <w:ind w:left="4320" w:hanging="4320"/>
      </w:pPr>
      <w:r>
        <w:rPr>
          <w:rFonts w:hint="cs"/>
          <w:b/>
          <w:bCs/>
          <w:cs/>
        </w:rPr>
        <w:t>ประสบการณ์การทำงาน</w:t>
      </w:r>
      <w:r w:rsidR="00711A6C">
        <w:rPr>
          <w:rFonts w:hint="cs"/>
          <w:b/>
          <w:bCs/>
          <w:cs/>
        </w:rPr>
        <w:tab/>
      </w:r>
      <w:sdt>
        <w:sdtPr>
          <w:rPr>
            <w:rFonts w:hint="cs"/>
            <w:cs/>
          </w:rPr>
          <w:id w:val="4174347"/>
          <w:placeholder>
            <w:docPart w:val="5A34CB78FA5142C6BFAA26BE4C1CD81E"/>
          </w:placeholder>
          <w:temporary/>
          <w:showingPlcHdr/>
          <w:text/>
        </w:sdtPr>
        <w:sdtContent>
          <w:r w:rsidR="00294141">
            <w:rPr>
              <w:rStyle w:val="PlaceholderText"/>
              <w:cs/>
            </w:rPr>
            <w:t>[</w:t>
          </w:r>
          <w:r w:rsidR="00294141">
            <w:rPr>
              <w:rStyle w:val="PlaceholderText"/>
              <w:rFonts w:hint="cs"/>
              <w:cs/>
            </w:rPr>
            <w:t>ประสบการณ์การทำงาน ผลงาน</w:t>
          </w:r>
          <w:r w:rsidR="00294141">
            <w:rPr>
              <w:rStyle w:val="PlaceholderText"/>
              <w:cs/>
            </w:rPr>
            <w:t>]</w:t>
          </w:r>
        </w:sdtContent>
      </w:sdt>
    </w:p>
    <w:p w14:paraId="5ADCBA5F" w14:textId="77777777" w:rsidR="001B7AF0" w:rsidRDefault="001B7AF0" w:rsidP="00294141">
      <w:pPr>
        <w:tabs>
          <w:tab w:val="left" w:pos="4320"/>
        </w:tabs>
        <w:ind w:left="4320" w:hanging="4320"/>
        <w:rPr>
          <w:cs/>
        </w:rPr>
      </w:pPr>
    </w:p>
    <w:sectPr w:rsidR="001B7AF0" w:rsidSect="00CA57E1">
      <w:pgSz w:w="11906" w:h="16838" w:code="9"/>
      <w:pgMar w:top="2160" w:right="1440" w:bottom="1440" w:left="2160" w:header="1440" w:footer="706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8280FE" w14:textId="77777777" w:rsidR="003F7C47" w:rsidRDefault="003F7C47" w:rsidP="00AE2AB5">
      <w:r>
        <w:separator/>
      </w:r>
    </w:p>
  </w:endnote>
  <w:endnote w:type="continuationSeparator" w:id="0">
    <w:p w14:paraId="628A88F9" w14:textId="77777777" w:rsidR="003F7C47" w:rsidRDefault="003F7C47" w:rsidP="00AE2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AA12DE" w14:textId="77777777" w:rsidR="003F7C47" w:rsidRDefault="003F7C47" w:rsidP="00AE2AB5">
      <w:r>
        <w:separator/>
      </w:r>
    </w:p>
  </w:footnote>
  <w:footnote w:type="continuationSeparator" w:id="0">
    <w:p w14:paraId="644F8150" w14:textId="77777777" w:rsidR="003F7C47" w:rsidRDefault="003F7C47" w:rsidP="00AE2A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05A63" w14:textId="59923CD5" w:rsidR="002245E4" w:rsidRDefault="00000000" w:rsidP="00F67A4D">
    <w:pPr>
      <w:jc w:val="center"/>
    </w:pPr>
    <w:sdt>
      <w:sdtPr>
        <w:id w:val="3047679"/>
        <w:docPartObj>
          <w:docPartGallery w:val="Page Numbers (Top of Page)"/>
          <w:docPartUnique/>
        </w:docPartObj>
      </w:sdtPr>
      <w:sdtContent>
        <w:r w:rsidR="002245E4">
          <w:fldChar w:fldCharType="begin"/>
        </w:r>
        <w:r w:rsidR="002245E4" w:rsidRPr="00FD0273">
          <w:instrText xml:space="preserve"> PAGE   \</w:instrText>
        </w:r>
        <w:r w:rsidR="002245E4" w:rsidRPr="00FD0273">
          <w:rPr>
            <w:cs/>
          </w:rPr>
          <w:instrText xml:space="preserve">* </w:instrText>
        </w:r>
        <w:r w:rsidR="002245E4" w:rsidRPr="00FD0273">
          <w:instrText xml:space="preserve">MERGEFORMAT </w:instrText>
        </w:r>
        <w:r w:rsidR="002245E4">
          <w:fldChar w:fldCharType="separate"/>
        </w:r>
        <w:r w:rsidR="00C8178D">
          <w:rPr>
            <w:noProof/>
          </w:rPr>
          <w:t>10</w:t>
        </w:r>
        <w:r w:rsidR="002245E4">
          <w:rPr>
            <w:noProof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034F4" w14:textId="77777777" w:rsidR="002245E4" w:rsidRDefault="002245E4" w:rsidP="00F67A4D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C12BC" w14:textId="77777777" w:rsidR="002245E4" w:rsidRDefault="00000000" w:rsidP="00F67A4D">
    <w:pPr>
      <w:jc w:val="center"/>
    </w:pPr>
    <w:sdt>
      <w:sdtPr>
        <w:id w:val="1829089460"/>
        <w:docPartObj>
          <w:docPartGallery w:val="Page Numbers (Top of Page)"/>
          <w:docPartUnique/>
        </w:docPartObj>
      </w:sdtPr>
      <w:sdtContent>
        <w:r w:rsidR="002245E4">
          <w:fldChar w:fldCharType="begin"/>
        </w:r>
        <w:r w:rsidR="002245E4" w:rsidRPr="007B160E">
          <w:instrText xml:space="preserve"> PAGE   \</w:instrText>
        </w:r>
        <w:r w:rsidR="002245E4" w:rsidRPr="007B160E">
          <w:rPr>
            <w:cs/>
          </w:rPr>
          <w:instrText xml:space="preserve">* </w:instrText>
        </w:r>
        <w:r w:rsidR="002245E4" w:rsidRPr="007B160E">
          <w:instrText xml:space="preserve">MERGEFORMAT </w:instrText>
        </w:r>
        <w:r w:rsidR="002245E4">
          <w:fldChar w:fldCharType="separate"/>
        </w:r>
        <w:r w:rsidR="00C8178D">
          <w:rPr>
            <w:noProof/>
          </w:rPr>
          <w:t>11</w:t>
        </w:r>
        <w:r w:rsidR="002245E4">
          <w:rPr>
            <w:noProof/>
          </w:rPr>
          <w:fldChar w:fldCharType="end"/>
        </w:r>
      </w:sdtContent>
    </w:sdt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64A1AD" w14:textId="77777777" w:rsidR="002245E4" w:rsidRDefault="002245E4" w:rsidP="00F67A4D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BFA6C6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AB403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12C63C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4BEA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EB0C94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302AEC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85CF1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96CA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0A447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56B4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0D080F"/>
    <w:multiLevelType w:val="hybridMultilevel"/>
    <w:tmpl w:val="6B063AA0"/>
    <w:lvl w:ilvl="0" w:tplc="735611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566479E"/>
    <w:multiLevelType w:val="hybridMultilevel"/>
    <w:tmpl w:val="150E29E4"/>
    <w:lvl w:ilvl="0" w:tplc="274288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745617"/>
    <w:multiLevelType w:val="hybridMultilevel"/>
    <w:tmpl w:val="925433BE"/>
    <w:lvl w:ilvl="0" w:tplc="42D0B63C">
      <w:start w:val="1"/>
      <w:numFmt w:val="decimal"/>
      <w:lvlText w:val="%1."/>
      <w:lvlJc w:val="left"/>
      <w:pPr>
        <w:ind w:left="144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7228ED20">
      <w:start w:val="1"/>
      <w:numFmt w:val="decimal"/>
      <w:lvlText w:val="%2."/>
      <w:lvlJc w:val="left"/>
      <w:pPr>
        <w:ind w:left="216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5A830EB"/>
    <w:multiLevelType w:val="multilevel"/>
    <w:tmpl w:val="81541C00"/>
    <w:lvl w:ilvl="0">
      <w:start w:val="1"/>
      <w:numFmt w:val="decimal"/>
      <w:suff w:val="nothing"/>
      <w:lvlText w:val="บทที่ %1"/>
      <w:lvlJc w:val="left"/>
      <w:pPr>
        <w:ind w:left="0" w:firstLine="0"/>
      </w:pPr>
      <w:rPr>
        <w:rFonts w:ascii="Angsana New" w:hAnsi="Angsana New" w:cs="Angsana New" w:hint="default"/>
        <w:b/>
        <w:bCs/>
        <w:i w:val="0"/>
        <w:iCs w:val="0"/>
        <w:color w:val="auto"/>
        <w:sz w:val="40"/>
        <w:szCs w:val="40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296" w:hanging="57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6" w:hanging="720"/>
      </w:pPr>
      <w:rPr>
        <w:rFonts w:hint="default"/>
      </w:rPr>
    </w:lvl>
    <w:lvl w:ilvl="4">
      <w:start w:val="1"/>
      <w:numFmt w:val="decimal"/>
      <w:isLgl/>
      <w:lvlText w:val="%5)"/>
      <w:lvlJc w:val="left"/>
      <w:pPr>
        <w:tabs>
          <w:tab w:val="num" w:pos="2016"/>
        </w:tabs>
        <w:ind w:left="0" w:firstLine="2016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664"/>
        </w:tabs>
        <w:ind w:left="0" w:firstLine="2304"/>
      </w:pPr>
      <w:rPr>
        <w:rFonts w:hint="default"/>
      </w:rPr>
    </w:lvl>
    <w:lvl w:ilvl="6">
      <w:start w:val="1"/>
      <w:numFmt w:val="decimal"/>
      <w:lvlRestart w:val="3"/>
      <w:lvlText w:val="%7)"/>
      <w:lvlJc w:val="left"/>
      <w:pPr>
        <w:tabs>
          <w:tab w:val="num" w:pos="1584"/>
        </w:tabs>
        <w:ind w:left="0" w:firstLine="1296"/>
      </w:pPr>
      <w:rPr>
        <w:rFonts w:ascii="Angsana New" w:hAnsi="Angsana New" w:cs="Angsana New" w:hint="default"/>
        <w:b w:val="0"/>
        <w:bCs w:val="0"/>
        <w:i w:val="0"/>
        <w:iCs w:val="0"/>
        <w:color w:val="auto"/>
        <w:sz w:val="32"/>
        <w:szCs w:val="32"/>
        <w:u w:val="none"/>
      </w:rPr>
    </w:lvl>
    <w:lvl w:ilvl="7">
      <w:start w:val="1"/>
      <w:numFmt w:val="decimal"/>
      <w:lvlRestart w:val="4"/>
      <w:lvlText w:val="(%8)"/>
      <w:lvlJc w:val="left"/>
      <w:pPr>
        <w:tabs>
          <w:tab w:val="num" w:pos="1944"/>
        </w:tabs>
        <w:ind w:left="0" w:firstLine="1584"/>
      </w:pPr>
      <w:rPr>
        <w:rFonts w:hint="default"/>
      </w:rPr>
    </w:lvl>
    <w:lvl w:ilvl="8">
      <w:start w:val="1"/>
      <w:numFmt w:val="decimal"/>
      <w:lvlRestart w:val="1"/>
      <w:lvlText w:val="%9)"/>
      <w:lvlJc w:val="left"/>
      <w:pPr>
        <w:tabs>
          <w:tab w:val="num" w:pos="1008"/>
        </w:tabs>
        <w:ind w:left="0" w:firstLine="72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</w:abstractNum>
  <w:abstractNum w:abstractNumId="14" w15:restartNumberingAfterBreak="0">
    <w:nsid w:val="06D0079F"/>
    <w:multiLevelType w:val="hybridMultilevel"/>
    <w:tmpl w:val="151C4F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2E66B1"/>
    <w:multiLevelType w:val="hybridMultilevel"/>
    <w:tmpl w:val="9D0AF598"/>
    <w:lvl w:ilvl="0" w:tplc="42D0B63C">
      <w:start w:val="1"/>
      <w:numFmt w:val="decimal"/>
      <w:lvlText w:val="%1."/>
      <w:lvlJc w:val="left"/>
      <w:pPr>
        <w:ind w:left="216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0A8553F9"/>
    <w:multiLevelType w:val="hybridMultilevel"/>
    <w:tmpl w:val="99446750"/>
    <w:lvl w:ilvl="0" w:tplc="DD92B19C">
      <w:start w:val="1"/>
      <w:numFmt w:val="decimal"/>
      <w:lvlText w:val="1.%1"/>
      <w:lvlJc w:val="left"/>
      <w:pPr>
        <w:ind w:left="144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A7279B4">
      <w:start w:val="3"/>
      <w:numFmt w:val="bullet"/>
      <w:lvlText w:val="-"/>
      <w:lvlJc w:val="left"/>
      <w:pPr>
        <w:ind w:left="216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0AEA6943"/>
    <w:multiLevelType w:val="hybridMultilevel"/>
    <w:tmpl w:val="11D2EF12"/>
    <w:lvl w:ilvl="0" w:tplc="5F8C00A6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1FA62CD"/>
    <w:multiLevelType w:val="hybridMultilevel"/>
    <w:tmpl w:val="8E7A808C"/>
    <w:lvl w:ilvl="0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3184191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3DF0DFC"/>
    <w:multiLevelType w:val="hybridMultilevel"/>
    <w:tmpl w:val="72F0EF88"/>
    <w:lvl w:ilvl="0" w:tplc="42D0B63C">
      <w:start w:val="1"/>
      <w:numFmt w:val="decimal"/>
      <w:lvlText w:val="%1."/>
      <w:lvlJc w:val="left"/>
      <w:pPr>
        <w:ind w:left="144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192675E3"/>
    <w:multiLevelType w:val="hybridMultilevel"/>
    <w:tmpl w:val="7A4E7BF8"/>
    <w:lvl w:ilvl="0" w:tplc="DD92B19C">
      <w:start w:val="1"/>
      <w:numFmt w:val="decimal"/>
      <w:lvlText w:val="1.%1"/>
      <w:lvlJc w:val="left"/>
      <w:pPr>
        <w:ind w:left="144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25A98A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4520B02"/>
    <w:multiLevelType w:val="multilevel"/>
    <w:tmpl w:val="45F411A0"/>
    <w:lvl w:ilvl="0">
      <w:start w:val="1"/>
      <w:numFmt w:val="decimal"/>
      <w:pStyle w:val="Heading1"/>
      <w:suff w:val="nothing"/>
      <w:lvlText w:val="บทที่ %1"/>
      <w:lvlJc w:val="left"/>
      <w:pPr>
        <w:ind w:left="0" w:firstLine="0"/>
      </w:pPr>
      <w:rPr>
        <w:rFonts w:ascii="TH Sarabun New" w:hAnsi="TH Sarabun New" w:cs="TH Sarabun New" w:hint="default"/>
        <w:b/>
        <w:bCs/>
        <w:i w:val="0"/>
        <w:iCs w:val="0"/>
        <w:color w:val="auto"/>
        <w:w w:val="100"/>
        <w:sz w:val="40"/>
        <w:szCs w:val="40"/>
        <w:u w:val="none"/>
      </w:rPr>
    </w:lvl>
    <w:lvl w:ilvl="1">
      <w:start w:val="1"/>
      <w:numFmt w:val="decimal"/>
      <w:pStyle w:val="Heading2"/>
      <w:lvlText w:val="%1.%2"/>
      <w:lvlJc w:val="left"/>
      <w:pPr>
        <w:ind w:left="490" w:hanging="490"/>
      </w:pPr>
      <w:rPr>
        <w:rFonts w:ascii="TH Sarabun New" w:hAnsi="TH Sarabun New" w:cs="TH Sarabun New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w w:val="100"/>
        <w:kern w:val="0"/>
        <w:position w:val="0"/>
        <w:sz w:val="36"/>
        <w:szCs w:val="36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Heading3"/>
      <w:lvlText w:val="%1.%2.%3"/>
      <w:lvlJc w:val="left"/>
      <w:pPr>
        <w:ind w:left="1339" w:hanging="619"/>
      </w:pPr>
      <w:rPr>
        <w:rFonts w:ascii="TH Sarabun New" w:hAnsi="TH Sarabun New" w:cs="TH Sarabun New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ind w:left="2102" w:hanging="763"/>
      </w:pPr>
      <w:rPr>
        <w:rFonts w:ascii="TH Sarabun New" w:hAnsi="TH Sarabun New" w:cs="TH Sarabun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5)"/>
      <w:lvlJc w:val="left"/>
      <w:pPr>
        <w:tabs>
          <w:tab w:val="num" w:pos="2390"/>
        </w:tabs>
        <w:ind w:left="0" w:firstLine="2102"/>
      </w:pPr>
      <w:rPr>
        <w:rFonts w:ascii="TH Sarabun New" w:hAnsi="TH Sarabun New" w:cs="TH Sarabun New" w:hint="default"/>
        <w:b w:val="0"/>
        <w:bCs w:val="0"/>
        <w:i w:val="0"/>
        <w:iCs w:val="0"/>
        <w:color w:val="auto"/>
        <w:sz w:val="32"/>
        <w:szCs w:val="32"/>
        <w:u w:val="none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2736"/>
        </w:tabs>
        <w:ind w:left="0" w:firstLine="2390"/>
      </w:pPr>
      <w:rPr>
        <w:rFonts w:ascii="TH Sarabun New" w:hAnsi="TH Sarabun New" w:cs="TH Sarabun New" w:hint="default"/>
        <w:b w:val="0"/>
        <w:bCs w:val="0"/>
        <w:i w:val="0"/>
        <w:iCs w:val="0"/>
        <w:color w:val="auto"/>
        <w:sz w:val="32"/>
        <w:szCs w:val="32"/>
        <w:u w:val="none"/>
        <w:lang w:bidi="th-TH"/>
      </w:rPr>
    </w:lvl>
    <w:lvl w:ilvl="6">
      <w:start w:val="1"/>
      <w:numFmt w:val="decimal"/>
      <w:lvlRestart w:val="2"/>
      <w:pStyle w:val="Heading7"/>
      <w:lvlText w:val="%7)"/>
      <w:lvlJc w:val="left"/>
      <w:pPr>
        <w:tabs>
          <w:tab w:val="num" w:pos="1008"/>
        </w:tabs>
        <w:ind w:left="0" w:firstLine="720"/>
      </w:pPr>
      <w:rPr>
        <w:rFonts w:ascii="TH Sarabun New" w:hAnsi="TH Sarabun New" w:cs="TH Sarabun New" w:hint="default"/>
        <w:b w:val="0"/>
        <w:bCs w:val="0"/>
        <w:i w:val="0"/>
        <w:iCs w:val="0"/>
        <w:color w:val="auto"/>
        <w:sz w:val="32"/>
        <w:szCs w:val="32"/>
        <w:lang w:bidi="th-TH"/>
      </w:rPr>
    </w:lvl>
    <w:lvl w:ilvl="7">
      <w:start w:val="1"/>
      <w:numFmt w:val="decimal"/>
      <w:lvlRestart w:val="3"/>
      <w:pStyle w:val="Heading8"/>
      <w:lvlText w:val="%8)"/>
      <w:lvlJc w:val="left"/>
      <w:pPr>
        <w:tabs>
          <w:tab w:val="num" w:pos="1627"/>
        </w:tabs>
        <w:ind w:left="0" w:firstLine="1339"/>
      </w:pPr>
      <w:rPr>
        <w:rFonts w:ascii="TH Sarabun New" w:hAnsi="TH Sarabun New" w:cs="TH Sarabun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lang w:bidi="th-TH"/>
        <w:specVanish w:val="0"/>
      </w:rPr>
    </w:lvl>
    <w:lvl w:ilvl="8">
      <w:start w:val="1"/>
      <w:numFmt w:val="decimal"/>
      <w:lvlRestart w:val="4"/>
      <w:pStyle w:val="Heading9"/>
      <w:lvlText w:val="(%9)"/>
      <w:lvlJc w:val="left"/>
      <w:pPr>
        <w:tabs>
          <w:tab w:val="num" w:pos="1987"/>
        </w:tabs>
        <w:ind w:left="0" w:firstLine="1627"/>
      </w:pPr>
      <w:rPr>
        <w:rFonts w:ascii="TH Sarabun New" w:hAnsi="TH Sarabun New" w:cs="TH Sarabun New" w:hint="default"/>
        <w:b w:val="0"/>
        <w:bCs w:val="0"/>
        <w:i w:val="0"/>
        <w:iCs w:val="0"/>
        <w:color w:val="auto"/>
        <w:sz w:val="32"/>
        <w:szCs w:val="32"/>
      </w:rPr>
    </w:lvl>
  </w:abstractNum>
  <w:abstractNum w:abstractNumId="22" w15:restartNumberingAfterBreak="0">
    <w:nsid w:val="25892A06"/>
    <w:multiLevelType w:val="hybridMultilevel"/>
    <w:tmpl w:val="C32E603E"/>
    <w:lvl w:ilvl="0" w:tplc="42D0B63C">
      <w:start w:val="1"/>
      <w:numFmt w:val="decimal"/>
      <w:lvlText w:val="%1."/>
      <w:lvlJc w:val="left"/>
      <w:pPr>
        <w:ind w:left="144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73D098F"/>
    <w:multiLevelType w:val="hybridMultilevel"/>
    <w:tmpl w:val="AA7497A2"/>
    <w:lvl w:ilvl="0" w:tplc="DD92B19C">
      <w:start w:val="1"/>
      <w:numFmt w:val="decimal"/>
      <w:lvlText w:val="1.%1"/>
      <w:lvlJc w:val="left"/>
      <w:pPr>
        <w:ind w:left="144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9B2852A">
      <w:start w:val="1"/>
      <w:numFmt w:val="decimal"/>
      <w:lvlText w:val="5.%2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293D4B14"/>
    <w:multiLevelType w:val="hybridMultilevel"/>
    <w:tmpl w:val="858A70D8"/>
    <w:lvl w:ilvl="0" w:tplc="A2122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403BAC"/>
    <w:multiLevelType w:val="hybridMultilevel"/>
    <w:tmpl w:val="C5F280B2"/>
    <w:lvl w:ilvl="0" w:tplc="C1E62534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6" w15:restartNumberingAfterBreak="0">
    <w:nsid w:val="2EB464AD"/>
    <w:multiLevelType w:val="hybridMultilevel"/>
    <w:tmpl w:val="1F160C08"/>
    <w:lvl w:ilvl="0" w:tplc="5F8C00A6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E44C6A"/>
    <w:multiLevelType w:val="hybridMultilevel"/>
    <w:tmpl w:val="26CA8C24"/>
    <w:lvl w:ilvl="0" w:tplc="B6380E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673197E"/>
    <w:multiLevelType w:val="hybridMultilevel"/>
    <w:tmpl w:val="406E1A36"/>
    <w:lvl w:ilvl="0" w:tplc="DD92B19C">
      <w:start w:val="1"/>
      <w:numFmt w:val="decimal"/>
      <w:lvlText w:val="1.%1"/>
      <w:lvlJc w:val="left"/>
      <w:pPr>
        <w:ind w:left="144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184191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8780CA6"/>
    <w:multiLevelType w:val="hybridMultilevel"/>
    <w:tmpl w:val="8FAC46A8"/>
    <w:lvl w:ilvl="0" w:tplc="16E6CE38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i w:val="0"/>
        <w:iCs w:val="0"/>
        <w:color w:val="7F7F7F" w:themeColor="text1" w:themeTint="80"/>
        <w:sz w:val="32"/>
        <w:szCs w:val="32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007536"/>
    <w:multiLevelType w:val="hybridMultilevel"/>
    <w:tmpl w:val="A4B66C4E"/>
    <w:lvl w:ilvl="0" w:tplc="75E41600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B212BD"/>
    <w:multiLevelType w:val="hybridMultilevel"/>
    <w:tmpl w:val="05A4B6D0"/>
    <w:lvl w:ilvl="0" w:tplc="318419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61539DE"/>
    <w:multiLevelType w:val="multilevel"/>
    <w:tmpl w:val="1F1E455E"/>
    <w:lvl w:ilvl="0">
      <w:start w:val="1"/>
      <w:numFmt w:val="decimal"/>
      <w:suff w:val="nothing"/>
      <w:lvlText w:val="บทที่ %1"/>
      <w:lvlJc w:val="left"/>
      <w:pPr>
        <w:ind w:left="0" w:firstLine="0"/>
      </w:pPr>
      <w:rPr>
        <w:rFonts w:ascii="Angsana New" w:hAnsi="Angsana New" w:cs="Angsana New" w:hint="default"/>
        <w:b/>
        <w:bCs/>
        <w:i w:val="0"/>
        <w:iCs w:val="0"/>
        <w:color w:val="auto"/>
        <w:sz w:val="40"/>
        <w:szCs w:val="40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296" w:hanging="57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6" w:hanging="720"/>
      </w:pPr>
      <w:rPr>
        <w:rFonts w:hint="default"/>
      </w:rPr>
    </w:lvl>
    <w:lvl w:ilvl="4">
      <w:start w:val="1"/>
      <w:numFmt w:val="decimal"/>
      <w:isLgl/>
      <w:lvlText w:val="%5)"/>
      <w:lvlJc w:val="left"/>
      <w:pPr>
        <w:tabs>
          <w:tab w:val="num" w:pos="2016"/>
        </w:tabs>
        <w:ind w:left="0" w:firstLine="2016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664"/>
        </w:tabs>
        <w:ind w:left="0" w:firstLine="2304"/>
      </w:pPr>
      <w:rPr>
        <w:rFonts w:hint="default"/>
      </w:rPr>
    </w:lvl>
    <w:lvl w:ilvl="6">
      <w:start w:val="1"/>
      <w:numFmt w:val="decimal"/>
      <w:lvlRestart w:val="3"/>
      <w:lvlText w:val="%7)"/>
      <w:lvlJc w:val="left"/>
      <w:pPr>
        <w:tabs>
          <w:tab w:val="num" w:pos="1584"/>
        </w:tabs>
        <w:ind w:left="0" w:firstLine="1296"/>
      </w:pPr>
      <w:rPr>
        <w:rFonts w:ascii="Angsana New" w:hAnsi="Angsana New" w:cs="Angsana New" w:hint="default"/>
        <w:b w:val="0"/>
        <w:bCs w:val="0"/>
        <w:i w:val="0"/>
        <w:iCs w:val="0"/>
        <w:color w:val="auto"/>
        <w:sz w:val="32"/>
        <w:szCs w:val="32"/>
        <w:u w:val="none"/>
      </w:rPr>
    </w:lvl>
    <w:lvl w:ilvl="7">
      <w:start w:val="1"/>
      <w:numFmt w:val="decimal"/>
      <w:lvlRestart w:val="4"/>
      <w:lvlText w:val="(%8)"/>
      <w:lvlJc w:val="left"/>
      <w:pPr>
        <w:tabs>
          <w:tab w:val="num" w:pos="1944"/>
        </w:tabs>
        <w:ind w:left="0" w:firstLine="1584"/>
      </w:pPr>
      <w:rPr>
        <w:rFonts w:hint="default"/>
      </w:rPr>
    </w:lvl>
    <w:lvl w:ilvl="8">
      <w:start w:val="1"/>
      <w:numFmt w:val="decimal"/>
      <w:lvlRestart w:val="1"/>
      <w:lvlText w:val="%9)"/>
      <w:lvlJc w:val="left"/>
      <w:pPr>
        <w:tabs>
          <w:tab w:val="num" w:pos="1008"/>
        </w:tabs>
        <w:ind w:left="0" w:firstLine="72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</w:abstractNum>
  <w:abstractNum w:abstractNumId="33" w15:restartNumberingAfterBreak="0">
    <w:nsid w:val="596E1F86"/>
    <w:multiLevelType w:val="hybridMultilevel"/>
    <w:tmpl w:val="E684DF14"/>
    <w:lvl w:ilvl="0" w:tplc="9E162550">
      <w:start w:val="1"/>
      <w:numFmt w:val="bullet"/>
      <w:lvlText w:val=""/>
      <w:lvlJc w:val="left"/>
      <w:pPr>
        <w:ind w:left="1875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4" w15:restartNumberingAfterBreak="0">
    <w:nsid w:val="59945D87"/>
    <w:multiLevelType w:val="hybridMultilevel"/>
    <w:tmpl w:val="F2B80FE2"/>
    <w:lvl w:ilvl="0" w:tplc="318419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ABFA298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9A145D6"/>
    <w:multiLevelType w:val="hybridMultilevel"/>
    <w:tmpl w:val="A6709CDC"/>
    <w:lvl w:ilvl="0" w:tplc="DD92B19C">
      <w:start w:val="1"/>
      <w:numFmt w:val="decimal"/>
      <w:lvlText w:val="1.%1"/>
      <w:lvlJc w:val="left"/>
      <w:pPr>
        <w:ind w:left="144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BD84A09"/>
    <w:multiLevelType w:val="hybridMultilevel"/>
    <w:tmpl w:val="3FF619DA"/>
    <w:lvl w:ilvl="0" w:tplc="239A3F4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5CC95805"/>
    <w:multiLevelType w:val="hybridMultilevel"/>
    <w:tmpl w:val="A71A0B34"/>
    <w:lvl w:ilvl="0" w:tplc="35765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24F73"/>
    <w:multiLevelType w:val="multilevel"/>
    <w:tmpl w:val="020E2CB0"/>
    <w:lvl w:ilvl="0">
      <w:start w:val="1"/>
      <w:numFmt w:val="thaiLetters"/>
      <w:pStyle w:val="Appendix"/>
      <w:suff w:val="nothing"/>
      <w:lvlText w:val="ภาคผนวก %1"/>
      <w:lvlJc w:val="left"/>
      <w:pPr>
        <w:ind w:left="0" w:firstLine="0"/>
      </w:pPr>
      <w:rPr>
        <w:rFonts w:ascii="TH Sarabun New" w:hAnsi="TH Sarabun New" w:cs="TH Sarabun New" w:hint="default"/>
        <w:b/>
        <w:bCs/>
        <w:i w:val="0"/>
        <w:iCs w:val="0"/>
        <w:sz w:val="40"/>
        <w:szCs w:val="4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72766790"/>
    <w:multiLevelType w:val="hybridMultilevel"/>
    <w:tmpl w:val="AEDA5900"/>
    <w:lvl w:ilvl="0" w:tplc="040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40" w15:restartNumberingAfterBreak="0">
    <w:nsid w:val="732E00DB"/>
    <w:multiLevelType w:val="hybridMultilevel"/>
    <w:tmpl w:val="813C818E"/>
    <w:lvl w:ilvl="0" w:tplc="B9880FC6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i w:val="0"/>
        <w:iCs w:val="0"/>
        <w:color w:val="7F7F7F" w:themeColor="text1" w:themeTint="80"/>
        <w:sz w:val="32"/>
        <w:szCs w:val="32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3F6268"/>
    <w:multiLevelType w:val="hybridMultilevel"/>
    <w:tmpl w:val="D7BA91E8"/>
    <w:lvl w:ilvl="0" w:tplc="5F8C00A6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FF3AA1"/>
    <w:multiLevelType w:val="hybridMultilevel"/>
    <w:tmpl w:val="7D386314"/>
    <w:lvl w:ilvl="0" w:tplc="7876D2AE">
      <w:start w:val="1"/>
      <w:numFmt w:val="decimal"/>
      <w:lvlText w:val="%1."/>
      <w:lvlJc w:val="left"/>
      <w:pPr>
        <w:ind w:left="1440" w:hanging="360"/>
      </w:pPr>
      <w:rPr>
        <w:rFonts w:ascii="TH Sarabun New" w:hAnsi="TH Sarabun New" w:cs="TH Sarabun New" w:hint="default"/>
        <w:b w:val="0"/>
        <w:bCs w:val="0"/>
        <w:i w:val="0"/>
        <w:iCs w:val="0"/>
        <w:color w:val="7F7F7F" w:themeColor="text1" w:themeTint="8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759665F"/>
    <w:multiLevelType w:val="hybridMultilevel"/>
    <w:tmpl w:val="0D06E6F0"/>
    <w:lvl w:ilvl="0" w:tplc="7B000BBC">
      <w:start w:val="1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7E1345D"/>
    <w:multiLevelType w:val="hybridMultilevel"/>
    <w:tmpl w:val="6088D4FA"/>
    <w:lvl w:ilvl="0" w:tplc="133C627C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95D49E7"/>
    <w:multiLevelType w:val="hybridMultilevel"/>
    <w:tmpl w:val="F1AE3F34"/>
    <w:lvl w:ilvl="0" w:tplc="318419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9796861"/>
    <w:multiLevelType w:val="hybridMultilevel"/>
    <w:tmpl w:val="3F96D6E4"/>
    <w:lvl w:ilvl="0" w:tplc="829E4F1C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7" w15:restartNumberingAfterBreak="0">
    <w:nsid w:val="7CF22104"/>
    <w:multiLevelType w:val="hybridMultilevel"/>
    <w:tmpl w:val="8154198E"/>
    <w:lvl w:ilvl="0" w:tplc="5F8C00A6">
      <w:start w:val="1"/>
      <w:numFmt w:val="decimal"/>
      <w:lvlText w:val="%1."/>
      <w:lvlJc w:val="left"/>
      <w:pPr>
        <w:ind w:left="1080" w:hanging="36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CFB7B18"/>
    <w:multiLevelType w:val="hybridMultilevel"/>
    <w:tmpl w:val="248A095A"/>
    <w:lvl w:ilvl="0" w:tplc="7B000BBC">
      <w:start w:val="1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35139600">
    <w:abstractNumId w:val="32"/>
  </w:num>
  <w:num w:numId="2" w16cid:durableId="468322995">
    <w:abstractNumId w:val="38"/>
  </w:num>
  <w:num w:numId="3" w16cid:durableId="1816333151">
    <w:abstractNumId w:val="9"/>
  </w:num>
  <w:num w:numId="4" w16cid:durableId="1516111794">
    <w:abstractNumId w:val="7"/>
  </w:num>
  <w:num w:numId="5" w16cid:durableId="2054694069">
    <w:abstractNumId w:val="6"/>
  </w:num>
  <w:num w:numId="6" w16cid:durableId="368262069">
    <w:abstractNumId w:val="5"/>
  </w:num>
  <w:num w:numId="7" w16cid:durableId="180557811">
    <w:abstractNumId w:val="4"/>
  </w:num>
  <w:num w:numId="8" w16cid:durableId="1275285322">
    <w:abstractNumId w:val="8"/>
  </w:num>
  <w:num w:numId="9" w16cid:durableId="790783499">
    <w:abstractNumId w:val="3"/>
  </w:num>
  <w:num w:numId="10" w16cid:durableId="1220285778">
    <w:abstractNumId w:val="2"/>
  </w:num>
  <w:num w:numId="11" w16cid:durableId="1302928608">
    <w:abstractNumId w:val="1"/>
  </w:num>
  <w:num w:numId="12" w16cid:durableId="583488946">
    <w:abstractNumId w:val="0"/>
  </w:num>
  <w:num w:numId="13" w16cid:durableId="392002179">
    <w:abstractNumId w:val="29"/>
  </w:num>
  <w:num w:numId="14" w16cid:durableId="1287203403">
    <w:abstractNumId w:val="11"/>
  </w:num>
  <w:num w:numId="15" w16cid:durableId="848257360">
    <w:abstractNumId w:val="41"/>
  </w:num>
  <w:num w:numId="16" w16cid:durableId="1321541443">
    <w:abstractNumId w:val="35"/>
  </w:num>
  <w:num w:numId="17" w16cid:durableId="1197236759">
    <w:abstractNumId w:val="23"/>
  </w:num>
  <w:num w:numId="18" w16cid:durableId="1598559829">
    <w:abstractNumId w:val="28"/>
  </w:num>
  <w:num w:numId="19" w16cid:durableId="1336609628">
    <w:abstractNumId w:val="16"/>
  </w:num>
  <w:num w:numId="20" w16cid:durableId="384256682">
    <w:abstractNumId w:val="20"/>
  </w:num>
  <w:num w:numId="21" w16cid:durableId="256326164">
    <w:abstractNumId w:val="26"/>
  </w:num>
  <w:num w:numId="22" w16cid:durableId="1462964658">
    <w:abstractNumId w:val="47"/>
  </w:num>
  <w:num w:numId="23" w16cid:durableId="951402525">
    <w:abstractNumId w:val="37"/>
  </w:num>
  <w:num w:numId="24" w16cid:durableId="1633828168">
    <w:abstractNumId w:val="30"/>
  </w:num>
  <w:num w:numId="25" w16cid:durableId="879707798">
    <w:abstractNumId w:val="13"/>
  </w:num>
  <w:num w:numId="26" w16cid:durableId="1613245879">
    <w:abstractNumId w:val="21"/>
  </w:num>
  <w:num w:numId="27" w16cid:durableId="963924845">
    <w:abstractNumId w:val="17"/>
  </w:num>
  <w:num w:numId="28" w16cid:durableId="1062675742">
    <w:abstractNumId w:val="48"/>
  </w:num>
  <w:num w:numId="29" w16cid:durableId="646937261">
    <w:abstractNumId w:val="43"/>
  </w:num>
  <w:num w:numId="30" w16cid:durableId="653023097">
    <w:abstractNumId w:val="36"/>
  </w:num>
  <w:num w:numId="31" w16cid:durableId="1924530210">
    <w:abstractNumId w:val="40"/>
  </w:num>
  <w:num w:numId="32" w16cid:durableId="948705017">
    <w:abstractNumId w:val="31"/>
  </w:num>
  <w:num w:numId="33" w16cid:durableId="1806580085">
    <w:abstractNumId w:val="27"/>
  </w:num>
  <w:num w:numId="34" w16cid:durableId="36778474">
    <w:abstractNumId w:val="10"/>
  </w:num>
  <w:num w:numId="35" w16cid:durableId="1547986824">
    <w:abstractNumId w:val="39"/>
  </w:num>
  <w:num w:numId="36" w16cid:durableId="1885411824">
    <w:abstractNumId w:val="42"/>
  </w:num>
  <w:num w:numId="37" w16cid:durableId="738132010">
    <w:abstractNumId w:val="18"/>
  </w:num>
  <w:num w:numId="38" w16cid:durableId="1853378036">
    <w:abstractNumId w:val="33"/>
  </w:num>
  <w:num w:numId="39" w16cid:durableId="1374693314">
    <w:abstractNumId w:val="19"/>
  </w:num>
  <w:num w:numId="40" w16cid:durableId="1944875307">
    <w:abstractNumId w:val="12"/>
  </w:num>
  <w:num w:numId="41" w16cid:durableId="249390083">
    <w:abstractNumId w:val="14"/>
  </w:num>
  <w:num w:numId="42" w16cid:durableId="2000229644">
    <w:abstractNumId w:val="34"/>
  </w:num>
  <w:num w:numId="43" w16cid:durableId="1204829206">
    <w:abstractNumId w:val="15"/>
  </w:num>
  <w:num w:numId="44" w16cid:durableId="1970814504">
    <w:abstractNumId w:val="24"/>
  </w:num>
  <w:num w:numId="45" w16cid:durableId="969282377">
    <w:abstractNumId w:val="22"/>
  </w:num>
  <w:num w:numId="46" w16cid:durableId="1597791244">
    <w:abstractNumId w:val="25"/>
  </w:num>
  <w:num w:numId="47" w16cid:durableId="257255678">
    <w:abstractNumId w:val="46"/>
  </w:num>
  <w:num w:numId="48" w16cid:durableId="245655401">
    <w:abstractNumId w:val="45"/>
  </w:num>
  <w:num w:numId="49" w16cid:durableId="681974042">
    <w:abstractNumId w:val="44"/>
  </w:num>
  <w:num w:numId="50" w16cid:durableId="205399257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6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497"/>
    <w:rsid w:val="00001D46"/>
    <w:rsid w:val="0000453A"/>
    <w:rsid w:val="0001026C"/>
    <w:rsid w:val="000123D1"/>
    <w:rsid w:val="00016617"/>
    <w:rsid w:val="00021705"/>
    <w:rsid w:val="000223E8"/>
    <w:rsid w:val="00023264"/>
    <w:rsid w:val="000233AF"/>
    <w:rsid w:val="00024621"/>
    <w:rsid w:val="0003100A"/>
    <w:rsid w:val="000327D9"/>
    <w:rsid w:val="00032D14"/>
    <w:rsid w:val="000441D8"/>
    <w:rsid w:val="0004625F"/>
    <w:rsid w:val="000515AD"/>
    <w:rsid w:val="000534C7"/>
    <w:rsid w:val="00054452"/>
    <w:rsid w:val="000559C5"/>
    <w:rsid w:val="000562B4"/>
    <w:rsid w:val="00060061"/>
    <w:rsid w:val="000611FA"/>
    <w:rsid w:val="00061A62"/>
    <w:rsid w:val="000632C2"/>
    <w:rsid w:val="00063FC3"/>
    <w:rsid w:val="000717DB"/>
    <w:rsid w:val="00073CA3"/>
    <w:rsid w:val="00080380"/>
    <w:rsid w:val="00083ABA"/>
    <w:rsid w:val="00086E13"/>
    <w:rsid w:val="0009235E"/>
    <w:rsid w:val="00093789"/>
    <w:rsid w:val="00095720"/>
    <w:rsid w:val="00097103"/>
    <w:rsid w:val="000A0BD5"/>
    <w:rsid w:val="000A198B"/>
    <w:rsid w:val="000A3689"/>
    <w:rsid w:val="000A4998"/>
    <w:rsid w:val="000B536E"/>
    <w:rsid w:val="000C0F13"/>
    <w:rsid w:val="000C2247"/>
    <w:rsid w:val="000C3016"/>
    <w:rsid w:val="000D0F60"/>
    <w:rsid w:val="000D1451"/>
    <w:rsid w:val="000D3015"/>
    <w:rsid w:val="000D4369"/>
    <w:rsid w:val="000D5995"/>
    <w:rsid w:val="000D77F1"/>
    <w:rsid w:val="000E1763"/>
    <w:rsid w:val="000E1B92"/>
    <w:rsid w:val="000E6E5C"/>
    <w:rsid w:val="000F2E1A"/>
    <w:rsid w:val="000F58FA"/>
    <w:rsid w:val="000F7956"/>
    <w:rsid w:val="00100238"/>
    <w:rsid w:val="0010330F"/>
    <w:rsid w:val="00104E41"/>
    <w:rsid w:val="00105187"/>
    <w:rsid w:val="001057EA"/>
    <w:rsid w:val="00106023"/>
    <w:rsid w:val="001120CD"/>
    <w:rsid w:val="0011520E"/>
    <w:rsid w:val="001233A1"/>
    <w:rsid w:val="00127D62"/>
    <w:rsid w:val="00130617"/>
    <w:rsid w:val="001318D2"/>
    <w:rsid w:val="001336B3"/>
    <w:rsid w:val="00133D30"/>
    <w:rsid w:val="001342D9"/>
    <w:rsid w:val="00134597"/>
    <w:rsid w:val="001374E5"/>
    <w:rsid w:val="00137F16"/>
    <w:rsid w:val="001402D2"/>
    <w:rsid w:val="00142CB7"/>
    <w:rsid w:val="00150566"/>
    <w:rsid w:val="00150F15"/>
    <w:rsid w:val="00156FB8"/>
    <w:rsid w:val="00157C92"/>
    <w:rsid w:val="0016082B"/>
    <w:rsid w:val="0016281B"/>
    <w:rsid w:val="00163651"/>
    <w:rsid w:val="00163A7E"/>
    <w:rsid w:val="00164DB8"/>
    <w:rsid w:val="001659DE"/>
    <w:rsid w:val="001671EA"/>
    <w:rsid w:val="0016739F"/>
    <w:rsid w:val="00172F7E"/>
    <w:rsid w:val="001734C7"/>
    <w:rsid w:val="0017356E"/>
    <w:rsid w:val="001819C0"/>
    <w:rsid w:val="00182FB0"/>
    <w:rsid w:val="0018340F"/>
    <w:rsid w:val="00183CBB"/>
    <w:rsid w:val="001843A7"/>
    <w:rsid w:val="00185DAE"/>
    <w:rsid w:val="00195455"/>
    <w:rsid w:val="00197B50"/>
    <w:rsid w:val="001A2EB4"/>
    <w:rsid w:val="001A48DD"/>
    <w:rsid w:val="001A6EA3"/>
    <w:rsid w:val="001A75AF"/>
    <w:rsid w:val="001B149E"/>
    <w:rsid w:val="001B3FCF"/>
    <w:rsid w:val="001B71A6"/>
    <w:rsid w:val="001B7AF0"/>
    <w:rsid w:val="001C1ADB"/>
    <w:rsid w:val="001C4B43"/>
    <w:rsid w:val="001C74C7"/>
    <w:rsid w:val="001D01D0"/>
    <w:rsid w:val="001D1CE0"/>
    <w:rsid w:val="001D32CB"/>
    <w:rsid w:val="001D3C88"/>
    <w:rsid w:val="001D42DA"/>
    <w:rsid w:val="001D50FB"/>
    <w:rsid w:val="001D6865"/>
    <w:rsid w:val="001E03DA"/>
    <w:rsid w:val="001E0706"/>
    <w:rsid w:val="001E0D10"/>
    <w:rsid w:val="001E1783"/>
    <w:rsid w:val="001E33C8"/>
    <w:rsid w:val="001F0BB3"/>
    <w:rsid w:val="001F2A41"/>
    <w:rsid w:val="001F4EDF"/>
    <w:rsid w:val="002008FA"/>
    <w:rsid w:val="00205B2C"/>
    <w:rsid w:val="00206D53"/>
    <w:rsid w:val="00210D4F"/>
    <w:rsid w:val="0021305F"/>
    <w:rsid w:val="00217154"/>
    <w:rsid w:val="0022063C"/>
    <w:rsid w:val="0022078A"/>
    <w:rsid w:val="00220863"/>
    <w:rsid w:val="00220DCC"/>
    <w:rsid w:val="00221EA7"/>
    <w:rsid w:val="00223B70"/>
    <w:rsid w:val="002245E4"/>
    <w:rsid w:val="002265A0"/>
    <w:rsid w:val="0023145B"/>
    <w:rsid w:val="0023288D"/>
    <w:rsid w:val="00235762"/>
    <w:rsid w:val="00237417"/>
    <w:rsid w:val="00245D3A"/>
    <w:rsid w:val="00250194"/>
    <w:rsid w:val="00252243"/>
    <w:rsid w:val="00254EE9"/>
    <w:rsid w:val="00255047"/>
    <w:rsid w:val="00255A92"/>
    <w:rsid w:val="00261356"/>
    <w:rsid w:val="00262180"/>
    <w:rsid w:val="002677BC"/>
    <w:rsid w:val="002706CC"/>
    <w:rsid w:val="002708C9"/>
    <w:rsid w:val="00270DDA"/>
    <w:rsid w:val="002842E0"/>
    <w:rsid w:val="002859AE"/>
    <w:rsid w:val="00294141"/>
    <w:rsid w:val="002945B1"/>
    <w:rsid w:val="002A11F0"/>
    <w:rsid w:val="002A271E"/>
    <w:rsid w:val="002A3AC1"/>
    <w:rsid w:val="002B193B"/>
    <w:rsid w:val="002B47A9"/>
    <w:rsid w:val="002B4F31"/>
    <w:rsid w:val="002C04FF"/>
    <w:rsid w:val="002C39A3"/>
    <w:rsid w:val="002C408D"/>
    <w:rsid w:val="002C60C7"/>
    <w:rsid w:val="002D0280"/>
    <w:rsid w:val="002D1338"/>
    <w:rsid w:val="002D1A19"/>
    <w:rsid w:val="002D2A1D"/>
    <w:rsid w:val="002D31A8"/>
    <w:rsid w:val="002D68BB"/>
    <w:rsid w:val="002E286E"/>
    <w:rsid w:val="002E7EAB"/>
    <w:rsid w:val="002F0052"/>
    <w:rsid w:val="002F34E9"/>
    <w:rsid w:val="002F4AE8"/>
    <w:rsid w:val="00300D0B"/>
    <w:rsid w:val="0030101E"/>
    <w:rsid w:val="00303ACD"/>
    <w:rsid w:val="00305809"/>
    <w:rsid w:val="00305B50"/>
    <w:rsid w:val="003112DF"/>
    <w:rsid w:val="0031351A"/>
    <w:rsid w:val="00313CAE"/>
    <w:rsid w:val="00315F39"/>
    <w:rsid w:val="00317E80"/>
    <w:rsid w:val="003231F9"/>
    <w:rsid w:val="00323D3D"/>
    <w:rsid w:val="00326326"/>
    <w:rsid w:val="00327C27"/>
    <w:rsid w:val="00331194"/>
    <w:rsid w:val="00331BF8"/>
    <w:rsid w:val="0033326B"/>
    <w:rsid w:val="003335F4"/>
    <w:rsid w:val="0033551B"/>
    <w:rsid w:val="003364A2"/>
    <w:rsid w:val="00336827"/>
    <w:rsid w:val="00336CFA"/>
    <w:rsid w:val="00342750"/>
    <w:rsid w:val="003434E9"/>
    <w:rsid w:val="00344621"/>
    <w:rsid w:val="003457A3"/>
    <w:rsid w:val="00345C33"/>
    <w:rsid w:val="00347442"/>
    <w:rsid w:val="003500D0"/>
    <w:rsid w:val="00352317"/>
    <w:rsid w:val="00356D43"/>
    <w:rsid w:val="00361D4F"/>
    <w:rsid w:val="003631EE"/>
    <w:rsid w:val="0036700E"/>
    <w:rsid w:val="00373ADE"/>
    <w:rsid w:val="003744C4"/>
    <w:rsid w:val="003748C6"/>
    <w:rsid w:val="00380993"/>
    <w:rsid w:val="0038168E"/>
    <w:rsid w:val="00386FFD"/>
    <w:rsid w:val="00387A95"/>
    <w:rsid w:val="00391283"/>
    <w:rsid w:val="00391D12"/>
    <w:rsid w:val="00395BC5"/>
    <w:rsid w:val="00395F2F"/>
    <w:rsid w:val="00396FFD"/>
    <w:rsid w:val="00397BB1"/>
    <w:rsid w:val="003A3BA3"/>
    <w:rsid w:val="003A59D1"/>
    <w:rsid w:val="003A7975"/>
    <w:rsid w:val="003B5CEB"/>
    <w:rsid w:val="003C0F0C"/>
    <w:rsid w:val="003C5885"/>
    <w:rsid w:val="003C5F5B"/>
    <w:rsid w:val="003C6B13"/>
    <w:rsid w:val="003C76DC"/>
    <w:rsid w:val="003D03E0"/>
    <w:rsid w:val="003D03F3"/>
    <w:rsid w:val="003D417D"/>
    <w:rsid w:val="003E1970"/>
    <w:rsid w:val="003E1A70"/>
    <w:rsid w:val="003E1D66"/>
    <w:rsid w:val="003E4486"/>
    <w:rsid w:val="003E614C"/>
    <w:rsid w:val="003E619F"/>
    <w:rsid w:val="003E67F1"/>
    <w:rsid w:val="003F1C81"/>
    <w:rsid w:val="003F3C39"/>
    <w:rsid w:val="003F4584"/>
    <w:rsid w:val="003F7865"/>
    <w:rsid w:val="003F7C47"/>
    <w:rsid w:val="004025ED"/>
    <w:rsid w:val="00403222"/>
    <w:rsid w:val="0040709B"/>
    <w:rsid w:val="004145D0"/>
    <w:rsid w:val="00416150"/>
    <w:rsid w:val="004178BE"/>
    <w:rsid w:val="0042189A"/>
    <w:rsid w:val="00430C16"/>
    <w:rsid w:val="004310DE"/>
    <w:rsid w:val="00433E79"/>
    <w:rsid w:val="00435876"/>
    <w:rsid w:val="00437358"/>
    <w:rsid w:val="004374F6"/>
    <w:rsid w:val="00443AE6"/>
    <w:rsid w:val="004460F4"/>
    <w:rsid w:val="00451A6F"/>
    <w:rsid w:val="0045345C"/>
    <w:rsid w:val="00461DE1"/>
    <w:rsid w:val="004625E6"/>
    <w:rsid w:val="00463F2E"/>
    <w:rsid w:val="0046704E"/>
    <w:rsid w:val="0048148B"/>
    <w:rsid w:val="004817DD"/>
    <w:rsid w:val="004921B8"/>
    <w:rsid w:val="0049479E"/>
    <w:rsid w:val="004A0DDA"/>
    <w:rsid w:val="004A1839"/>
    <w:rsid w:val="004A5696"/>
    <w:rsid w:val="004B215D"/>
    <w:rsid w:val="004B27BF"/>
    <w:rsid w:val="004B2F78"/>
    <w:rsid w:val="004B3913"/>
    <w:rsid w:val="004B5E7F"/>
    <w:rsid w:val="004B74A8"/>
    <w:rsid w:val="004C11B4"/>
    <w:rsid w:val="004C3EF7"/>
    <w:rsid w:val="004D43E1"/>
    <w:rsid w:val="004D6D9E"/>
    <w:rsid w:val="004D6F9C"/>
    <w:rsid w:val="004E2A15"/>
    <w:rsid w:val="004E3AF8"/>
    <w:rsid w:val="004E7860"/>
    <w:rsid w:val="004F0E99"/>
    <w:rsid w:val="004F2C60"/>
    <w:rsid w:val="004F40FC"/>
    <w:rsid w:val="004F478A"/>
    <w:rsid w:val="004F70FC"/>
    <w:rsid w:val="004F76A3"/>
    <w:rsid w:val="005074CB"/>
    <w:rsid w:val="00507586"/>
    <w:rsid w:val="0051062F"/>
    <w:rsid w:val="00510D1D"/>
    <w:rsid w:val="00510E53"/>
    <w:rsid w:val="00517635"/>
    <w:rsid w:val="0052018A"/>
    <w:rsid w:val="00520C3E"/>
    <w:rsid w:val="0052174A"/>
    <w:rsid w:val="00522BB1"/>
    <w:rsid w:val="00533CBF"/>
    <w:rsid w:val="0053426A"/>
    <w:rsid w:val="0054064A"/>
    <w:rsid w:val="00540731"/>
    <w:rsid w:val="005415C3"/>
    <w:rsid w:val="005435FA"/>
    <w:rsid w:val="00543DAD"/>
    <w:rsid w:val="005465F7"/>
    <w:rsid w:val="00551FD8"/>
    <w:rsid w:val="005533CB"/>
    <w:rsid w:val="0055553F"/>
    <w:rsid w:val="00555EB4"/>
    <w:rsid w:val="005629B9"/>
    <w:rsid w:val="005637FB"/>
    <w:rsid w:val="005640E9"/>
    <w:rsid w:val="00564412"/>
    <w:rsid w:val="00565DB4"/>
    <w:rsid w:val="00567355"/>
    <w:rsid w:val="00571E8B"/>
    <w:rsid w:val="005725B3"/>
    <w:rsid w:val="005736D7"/>
    <w:rsid w:val="00575D4E"/>
    <w:rsid w:val="005776A3"/>
    <w:rsid w:val="00580E0A"/>
    <w:rsid w:val="00580FC2"/>
    <w:rsid w:val="0058397A"/>
    <w:rsid w:val="00583B04"/>
    <w:rsid w:val="00583F8C"/>
    <w:rsid w:val="0058411E"/>
    <w:rsid w:val="0059019A"/>
    <w:rsid w:val="0059025B"/>
    <w:rsid w:val="005974F1"/>
    <w:rsid w:val="005A0D7C"/>
    <w:rsid w:val="005A1831"/>
    <w:rsid w:val="005A4F23"/>
    <w:rsid w:val="005B09DB"/>
    <w:rsid w:val="005B2B0C"/>
    <w:rsid w:val="005B3900"/>
    <w:rsid w:val="005B470C"/>
    <w:rsid w:val="005C03B9"/>
    <w:rsid w:val="005C20BA"/>
    <w:rsid w:val="005C2E28"/>
    <w:rsid w:val="005D0BE6"/>
    <w:rsid w:val="005D6E29"/>
    <w:rsid w:val="005E2049"/>
    <w:rsid w:val="005E3989"/>
    <w:rsid w:val="005E4BCB"/>
    <w:rsid w:val="005E5409"/>
    <w:rsid w:val="005E665C"/>
    <w:rsid w:val="005E6FB1"/>
    <w:rsid w:val="005E77AD"/>
    <w:rsid w:val="005F1C5D"/>
    <w:rsid w:val="005F4DB3"/>
    <w:rsid w:val="006002EA"/>
    <w:rsid w:val="00600576"/>
    <w:rsid w:val="00601E2F"/>
    <w:rsid w:val="00606892"/>
    <w:rsid w:val="00606999"/>
    <w:rsid w:val="006121BE"/>
    <w:rsid w:val="00616AA9"/>
    <w:rsid w:val="00620457"/>
    <w:rsid w:val="006206A2"/>
    <w:rsid w:val="00621F1E"/>
    <w:rsid w:val="00625A51"/>
    <w:rsid w:val="006261AB"/>
    <w:rsid w:val="006273A3"/>
    <w:rsid w:val="00630201"/>
    <w:rsid w:val="0063195A"/>
    <w:rsid w:val="00633774"/>
    <w:rsid w:val="00636A87"/>
    <w:rsid w:val="006377F3"/>
    <w:rsid w:val="0064075A"/>
    <w:rsid w:val="00642660"/>
    <w:rsid w:val="006426A1"/>
    <w:rsid w:val="00643FD8"/>
    <w:rsid w:val="00645CDD"/>
    <w:rsid w:val="00650CFF"/>
    <w:rsid w:val="00650F58"/>
    <w:rsid w:val="00650FE8"/>
    <w:rsid w:val="006517E0"/>
    <w:rsid w:val="00652577"/>
    <w:rsid w:val="00653A0B"/>
    <w:rsid w:val="00654B5C"/>
    <w:rsid w:val="00654E09"/>
    <w:rsid w:val="0065562C"/>
    <w:rsid w:val="00660DAC"/>
    <w:rsid w:val="00665908"/>
    <w:rsid w:val="0066617B"/>
    <w:rsid w:val="006671FD"/>
    <w:rsid w:val="00667E74"/>
    <w:rsid w:val="00672291"/>
    <w:rsid w:val="006742C3"/>
    <w:rsid w:val="006745E3"/>
    <w:rsid w:val="006749E2"/>
    <w:rsid w:val="0067684D"/>
    <w:rsid w:val="006872FB"/>
    <w:rsid w:val="0069005F"/>
    <w:rsid w:val="00691B36"/>
    <w:rsid w:val="006A2252"/>
    <w:rsid w:val="006A31F3"/>
    <w:rsid w:val="006A52DC"/>
    <w:rsid w:val="006A6BE9"/>
    <w:rsid w:val="006B419B"/>
    <w:rsid w:val="006B524D"/>
    <w:rsid w:val="006B57E9"/>
    <w:rsid w:val="006B6439"/>
    <w:rsid w:val="006C15B8"/>
    <w:rsid w:val="006C3BA3"/>
    <w:rsid w:val="006C5FFE"/>
    <w:rsid w:val="006D07E5"/>
    <w:rsid w:val="006D2282"/>
    <w:rsid w:val="006D4257"/>
    <w:rsid w:val="006D4D2D"/>
    <w:rsid w:val="006D6D23"/>
    <w:rsid w:val="006D7A8B"/>
    <w:rsid w:val="006E1D3D"/>
    <w:rsid w:val="006E50B6"/>
    <w:rsid w:val="006E6888"/>
    <w:rsid w:val="006E723D"/>
    <w:rsid w:val="006F13B9"/>
    <w:rsid w:val="006F46AF"/>
    <w:rsid w:val="006F4B16"/>
    <w:rsid w:val="006F5DC2"/>
    <w:rsid w:val="006F6943"/>
    <w:rsid w:val="007103B4"/>
    <w:rsid w:val="00711A6C"/>
    <w:rsid w:val="00716623"/>
    <w:rsid w:val="007172D2"/>
    <w:rsid w:val="0072535A"/>
    <w:rsid w:val="00734441"/>
    <w:rsid w:val="0073628C"/>
    <w:rsid w:val="00737459"/>
    <w:rsid w:val="0074466C"/>
    <w:rsid w:val="007455C2"/>
    <w:rsid w:val="00745AF4"/>
    <w:rsid w:val="007464E8"/>
    <w:rsid w:val="007474F6"/>
    <w:rsid w:val="007516A0"/>
    <w:rsid w:val="00752119"/>
    <w:rsid w:val="00753F98"/>
    <w:rsid w:val="00757D3A"/>
    <w:rsid w:val="0076045A"/>
    <w:rsid w:val="00763D84"/>
    <w:rsid w:val="00765EB3"/>
    <w:rsid w:val="00770AA8"/>
    <w:rsid w:val="00771B6B"/>
    <w:rsid w:val="007731E0"/>
    <w:rsid w:val="00774916"/>
    <w:rsid w:val="007758ED"/>
    <w:rsid w:val="0077702B"/>
    <w:rsid w:val="00781E16"/>
    <w:rsid w:val="007845AA"/>
    <w:rsid w:val="007865CE"/>
    <w:rsid w:val="00790243"/>
    <w:rsid w:val="00796CBC"/>
    <w:rsid w:val="007A0CAA"/>
    <w:rsid w:val="007A3B3D"/>
    <w:rsid w:val="007A437B"/>
    <w:rsid w:val="007A7EC5"/>
    <w:rsid w:val="007B0E52"/>
    <w:rsid w:val="007B160E"/>
    <w:rsid w:val="007B4B42"/>
    <w:rsid w:val="007B653A"/>
    <w:rsid w:val="007C0BAD"/>
    <w:rsid w:val="007C5049"/>
    <w:rsid w:val="007D008D"/>
    <w:rsid w:val="007D4286"/>
    <w:rsid w:val="007D51B2"/>
    <w:rsid w:val="007E3CD2"/>
    <w:rsid w:val="007E48E8"/>
    <w:rsid w:val="007E4DE3"/>
    <w:rsid w:val="007E5E1D"/>
    <w:rsid w:val="007E7FFB"/>
    <w:rsid w:val="007F0F30"/>
    <w:rsid w:val="007F2844"/>
    <w:rsid w:val="007F339E"/>
    <w:rsid w:val="007F5126"/>
    <w:rsid w:val="007F7877"/>
    <w:rsid w:val="00801DC0"/>
    <w:rsid w:val="008040CF"/>
    <w:rsid w:val="008041DC"/>
    <w:rsid w:val="008061AA"/>
    <w:rsid w:val="00806FF4"/>
    <w:rsid w:val="008079B1"/>
    <w:rsid w:val="00807BD9"/>
    <w:rsid w:val="00810E73"/>
    <w:rsid w:val="008120D2"/>
    <w:rsid w:val="00813F8A"/>
    <w:rsid w:val="0081517B"/>
    <w:rsid w:val="008173C6"/>
    <w:rsid w:val="00821175"/>
    <w:rsid w:val="00822D4B"/>
    <w:rsid w:val="00823877"/>
    <w:rsid w:val="00823DD3"/>
    <w:rsid w:val="008263CD"/>
    <w:rsid w:val="00831135"/>
    <w:rsid w:val="008312C1"/>
    <w:rsid w:val="00835D02"/>
    <w:rsid w:val="008361C1"/>
    <w:rsid w:val="008406EE"/>
    <w:rsid w:val="00842CED"/>
    <w:rsid w:val="0085096C"/>
    <w:rsid w:val="00850E27"/>
    <w:rsid w:val="0085424B"/>
    <w:rsid w:val="00855DC2"/>
    <w:rsid w:val="00856FE6"/>
    <w:rsid w:val="00863765"/>
    <w:rsid w:val="00863B13"/>
    <w:rsid w:val="00863F39"/>
    <w:rsid w:val="00867C72"/>
    <w:rsid w:val="00871853"/>
    <w:rsid w:val="00875942"/>
    <w:rsid w:val="008760D9"/>
    <w:rsid w:val="008855B3"/>
    <w:rsid w:val="008909C4"/>
    <w:rsid w:val="008939AA"/>
    <w:rsid w:val="00894C16"/>
    <w:rsid w:val="00895DC1"/>
    <w:rsid w:val="008979FD"/>
    <w:rsid w:val="008A2411"/>
    <w:rsid w:val="008A4470"/>
    <w:rsid w:val="008A51A8"/>
    <w:rsid w:val="008A6638"/>
    <w:rsid w:val="008A67F8"/>
    <w:rsid w:val="008B029A"/>
    <w:rsid w:val="008B08AB"/>
    <w:rsid w:val="008B10C4"/>
    <w:rsid w:val="008B17A1"/>
    <w:rsid w:val="008B5213"/>
    <w:rsid w:val="008B5E26"/>
    <w:rsid w:val="008B6334"/>
    <w:rsid w:val="008C15AF"/>
    <w:rsid w:val="008C25BC"/>
    <w:rsid w:val="008C2EA8"/>
    <w:rsid w:val="008C30FD"/>
    <w:rsid w:val="008C5413"/>
    <w:rsid w:val="008C7ED6"/>
    <w:rsid w:val="008D1EBA"/>
    <w:rsid w:val="008D40C2"/>
    <w:rsid w:val="008D437C"/>
    <w:rsid w:val="008D4412"/>
    <w:rsid w:val="008D787C"/>
    <w:rsid w:val="008E2C79"/>
    <w:rsid w:val="008E5C50"/>
    <w:rsid w:val="008F36BF"/>
    <w:rsid w:val="008F6AAA"/>
    <w:rsid w:val="0090402A"/>
    <w:rsid w:val="00911DE1"/>
    <w:rsid w:val="00914051"/>
    <w:rsid w:val="009143AD"/>
    <w:rsid w:val="0091662E"/>
    <w:rsid w:val="009168B0"/>
    <w:rsid w:val="00917EC9"/>
    <w:rsid w:val="00920823"/>
    <w:rsid w:val="00922070"/>
    <w:rsid w:val="00926EDF"/>
    <w:rsid w:val="00927D15"/>
    <w:rsid w:val="00930EFE"/>
    <w:rsid w:val="00931B69"/>
    <w:rsid w:val="00932EEA"/>
    <w:rsid w:val="009411F6"/>
    <w:rsid w:val="00942970"/>
    <w:rsid w:val="00943642"/>
    <w:rsid w:val="0094391B"/>
    <w:rsid w:val="00945C12"/>
    <w:rsid w:val="00960B5D"/>
    <w:rsid w:val="0096166C"/>
    <w:rsid w:val="0096198D"/>
    <w:rsid w:val="009628AF"/>
    <w:rsid w:val="009647C7"/>
    <w:rsid w:val="0096541F"/>
    <w:rsid w:val="009709C6"/>
    <w:rsid w:val="009717FD"/>
    <w:rsid w:val="009730BA"/>
    <w:rsid w:val="009828A3"/>
    <w:rsid w:val="00983372"/>
    <w:rsid w:val="00984227"/>
    <w:rsid w:val="00986B43"/>
    <w:rsid w:val="00986D89"/>
    <w:rsid w:val="0099382B"/>
    <w:rsid w:val="00994BAA"/>
    <w:rsid w:val="00995A10"/>
    <w:rsid w:val="00995B9C"/>
    <w:rsid w:val="00995CE3"/>
    <w:rsid w:val="009961DD"/>
    <w:rsid w:val="009A2A0E"/>
    <w:rsid w:val="009A2BD5"/>
    <w:rsid w:val="009B2DA5"/>
    <w:rsid w:val="009B5557"/>
    <w:rsid w:val="009B6346"/>
    <w:rsid w:val="009C0F3A"/>
    <w:rsid w:val="009C4094"/>
    <w:rsid w:val="009C4F20"/>
    <w:rsid w:val="009D109E"/>
    <w:rsid w:val="009D1766"/>
    <w:rsid w:val="009D54DD"/>
    <w:rsid w:val="009D67DB"/>
    <w:rsid w:val="009D73C3"/>
    <w:rsid w:val="009E2C63"/>
    <w:rsid w:val="009E4146"/>
    <w:rsid w:val="009E54C0"/>
    <w:rsid w:val="009E570A"/>
    <w:rsid w:val="009F0901"/>
    <w:rsid w:val="009F1B33"/>
    <w:rsid w:val="009F30CF"/>
    <w:rsid w:val="009F3C71"/>
    <w:rsid w:val="009F469F"/>
    <w:rsid w:val="00A00A16"/>
    <w:rsid w:val="00A01E4D"/>
    <w:rsid w:val="00A0421B"/>
    <w:rsid w:val="00A04E8B"/>
    <w:rsid w:val="00A05DE5"/>
    <w:rsid w:val="00A06006"/>
    <w:rsid w:val="00A12333"/>
    <w:rsid w:val="00A123FD"/>
    <w:rsid w:val="00A144F5"/>
    <w:rsid w:val="00A17179"/>
    <w:rsid w:val="00A2025A"/>
    <w:rsid w:val="00A214E3"/>
    <w:rsid w:val="00A25518"/>
    <w:rsid w:val="00A255A3"/>
    <w:rsid w:val="00A3057B"/>
    <w:rsid w:val="00A32EC6"/>
    <w:rsid w:val="00A37238"/>
    <w:rsid w:val="00A45BBC"/>
    <w:rsid w:val="00A473B8"/>
    <w:rsid w:val="00A52022"/>
    <w:rsid w:val="00A521E5"/>
    <w:rsid w:val="00A52C5B"/>
    <w:rsid w:val="00A53F73"/>
    <w:rsid w:val="00A5482A"/>
    <w:rsid w:val="00A56EC3"/>
    <w:rsid w:val="00A604D7"/>
    <w:rsid w:val="00A605B5"/>
    <w:rsid w:val="00A61BC9"/>
    <w:rsid w:val="00A644BA"/>
    <w:rsid w:val="00A65C61"/>
    <w:rsid w:val="00A7313A"/>
    <w:rsid w:val="00A73711"/>
    <w:rsid w:val="00A7458C"/>
    <w:rsid w:val="00A77124"/>
    <w:rsid w:val="00A77A36"/>
    <w:rsid w:val="00A82DD3"/>
    <w:rsid w:val="00A83C5B"/>
    <w:rsid w:val="00A83C9B"/>
    <w:rsid w:val="00A842E2"/>
    <w:rsid w:val="00A94497"/>
    <w:rsid w:val="00A945E1"/>
    <w:rsid w:val="00AA4E4F"/>
    <w:rsid w:val="00AA4F7E"/>
    <w:rsid w:val="00AA620A"/>
    <w:rsid w:val="00AA789C"/>
    <w:rsid w:val="00AB0F64"/>
    <w:rsid w:val="00AB1568"/>
    <w:rsid w:val="00AB25FF"/>
    <w:rsid w:val="00AB3ABF"/>
    <w:rsid w:val="00AB523B"/>
    <w:rsid w:val="00AB612B"/>
    <w:rsid w:val="00AB755C"/>
    <w:rsid w:val="00AC381F"/>
    <w:rsid w:val="00AC48A4"/>
    <w:rsid w:val="00AC4A7B"/>
    <w:rsid w:val="00AC5EE8"/>
    <w:rsid w:val="00AC6AFA"/>
    <w:rsid w:val="00AC7C7D"/>
    <w:rsid w:val="00AD101F"/>
    <w:rsid w:val="00AD3316"/>
    <w:rsid w:val="00AD4959"/>
    <w:rsid w:val="00AD5F85"/>
    <w:rsid w:val="00AD72A3"/>
    <w:rsid w:val="00AE0598"/>
    <w:rsid w:val="00AE21D6"/>
    <w:rsid w:val="00AE2AB5"/>
    <w:rsid w:val="00AE416E"/>
    <w:rsid w:val="00AF0A1C"/>
    <w:rsid w:val="00AF49AE"/>
    <w:rsid w:val="00B00D3D"/>
    <w:rsid w:val="00B02759"/>
    <w:rsid w:val="00B042A9"/>
    <w:rsid w:val="00B05DAA"/>
    <w:rsid w:val="00B23157"/>
    <w:rsid w:val="00B25BAF"/>
    <w:rsid w:val="00B30753"/>
    <w:rsid w:val="00B33E5C"/>
    <w:rsid w:val="00B33EE0"/>
    <w:rsid w:val="00B34D41"/>
    <w:rsid w:val="00B35993"/>
    <w:rsid w:val="00B36C1B"/>
    <w:rsid w:val="00B379E4"/>
    <w:rsid w:val="00B401EE"/>
    <w:rsid w:val="00B403E2"/>
    <w:rsid w:val="00B40A65"/>
    <w:rsid w:val="00B421C1"/>
    <w:rsid w:val="00B424CD"/>
    <w:rsid w:val="00B46318"/>
    <w:rsid w:val="00B46853"/>
    <w:rsid w:val="00B54995"/>
    <w:rsid w:val="00B57541"/>
    <w:rsid w:val="00B576E1"/>
    <w:rsid w:val="00B57E82"/>
    <w:rsid w:val="00B60EA7"/>
    <w:rsid w:val="00B614B0"/>
    <w:rsid w:val="00B62167"/>
    <w:rsid w:val="00B62647"/>
    <w:rsid w:val="00B6786B"/>
    <w:rsid w:val="00B73AF7"/>
    <w:rsid w:val="00B87C6F"/>
    <w:rsid w:val="00B90041"/>
    <w:rsid w:val="00B910CB"/>
    <w:rsid w:val="00B92CD9"/>
    <w:rsid w:val="00B94AE3"/>
    <w:rsid w:val="00B96388"/>
    <w:rsid w:val="00BA091F"/>
    <w:rsid w:val="00BA0B79"/>
    <w:rsid w:val="00BA1084"/>
    <w:rsid w:val="00BA3301"/>
    <w:rsid w:val="00BB1928"/>
    <w:rsid w:val="00BB3171"/>
    <w:rsid w:val="00BB3FB2"/>
    <w:rsid w:val="00BB4CAA"/>
    <w:rsid w:val="00BB5833"/>
    <w:rsid w:val="00BB6ECC"/>
    <w:rsid w:val="00BC00FE"/>
    <w:rsid w:val="00BC0166"/>
    <w:rsid w:val="00BC42EC"/>
    <w:rsid w:val="00BC463B"/>
    <w:rsid w:val="00BC59F8"/>
    <w:rsid w:val="00BC6CB0"/>
    <w:rsid w:val="00BD2148"/>
    <w:rsid w:val="00BD25AC"/>
    <w:rsid w:val="00BD444F"/>
    <w:rsid w:val="00BD763E"/>
    <w:rsid w:val="00BE1690"/>
    <w:rsid w:val="00BE2A88"/>
    <w:rsid w:val="00BE4FEC"/>
    <w:rsid w:val="00BE6068"/>
    <w:rsid w:val="00BE642B"/>
    <w:rsid w:val="00BF013A"/>
    <w:rsid w:val="00BF0385"/>
    <w:rsid w:val="00BF0AB2"/>
    <w:rsid w:val="00BF0E39"/>
    <w:rsid w:val="00BF27B7"/>
    <w:rsid w:val="00BF2A41"/>
    <w:rsid w:val="00BF65A6"/>
    <w:rsid w:val="00BF737C"/>
    <w:rsid w:val="00C03EEB"/>
    <w:rsid w:val="00C04FBA"/>
    <w:rsid w:val="00C05BDC"/>
    <w:rsid w:val="00C05BF3"/>
    <w:rsid w:val="00C13965"/>
    <w:rsid w:val="00C14760"/>
    <w:rsid w:val="00C17654"/>
    <w:rsid w:val="00C202DF"/>
    <w:rsid w:val="00C24A03"/>
    <w:rsid w:val="00C2669F"/>
    <w:rsid w:val="00C302A0"/>
    <w:rsid w:val="00C3040A"/>
    <w:rsid w:val="00C30D5D"/>
    <w:rsid w:val="00C31943"/>
    <w:rsid w:val="00C355D3"/>
    <w:rsid w:val="00C370B3"/>
    <w:rsid w:val="00C37449"/>
    <w:rsid w:val="00C41138"/>
    <w:rsid w:val="00C41F8B"/>
    <w:rsid w:val="00C43660"/>
    <w:rsid w:val="00C4533A"/>
    <w:rsid w:val="00C53005"/>
    <w:rsid w:val="00C56CB7"/>
    <w:rsid w:val="00C65F79"/>
    <w:rsid w:val="00C760A2"/>
    <w:rsid w:val="00C7645E"/>
    <w:rsid w:val="00C765D5"/>
    <w:rsid w:val="00C76EFB"/>
    <w:rsid w:val="00C8178D"/>
    <w:rsid w:val="00C82D84"/>
    <w:rsid w:val="00C87C2A"/>
    <w:rsid w:val="00C91D16"/>
    <w:rsid w:val="00C92F1E"/>
    <w:rsid w:val="00C9411F"/>
    <w:rsid w:val="00CA0135"/>
    <w:rsid w:val="00CA06D7"/>
    <w:rsid w:val="00CA0C79"/>
    <w:rsid w:val="00CA417A"/>
    <w:rsid w:val="00CA57E1"/>
    <w:rsid w:val="00CA58BE"/>
    <w:rsid w:val="00CA7448"/>
    <w:rsid w:val="00CB0499"/>
    <w:rsid w:val="00CB0840"/>
    <w:rsid w:val="00CB17B6"/>
    <w:rsid w:val="00CB6B84"/>
    <w:rsid w:val="00CB7269"/>
    <w:rsid w:val="00CC0075"/>
    <w:rsid w:val="00CC26BD"/>
    <w:rsid w:val="00CC2830"/>
    <w:rsid w:val="00CC2EC9"/>
    <w:rsid w:val="00CC65E4"/>
    <w:rsid w:val="00CC7BC6"/>
    <w:rsid w:val="00CD638E"/>
    <w:rsid w:val="00CE6323"/>
    <w:rsid w:val="00CF01E4"/>
    <w:rsid w:val="00CF3808"/>
    <w:rsid w:val="00D0048F"/>
    <w:rsid w:val="00D007ED"/>
    <w:rsid w:val="00D05425"/>
    <w:rsid w:val="00D0556C"/>
    <w:rsid w:val="00D0632E"/>
    <w:rsid w:val="00D0643F"/>
    <w:rsid w:val="00D072BA"/>
    <w:rsid w:val="00D11626"/>
    <w:rsid w:val="00D1262C"/>
    <w:rsid w:val="00D135AC"/>
    <w:rsid w:val="00D140A0"/>
    <w:rsid w:val="00D156D0"/>
    <w:rsid w:val="00D166FF"/>
    <w:rsid w:val="00D21954"/>
    <w:rsid w:val="00D23E63"/>
    <w:rsid w:val="00D271D3"/>
    <w:rsid w:val="00D30FA9"/>
    <w:rsid w:val="00D33689"/>
    <w:rsid w:val="00D3505D"/>
    <w:rsid w:val="00D35862"/>
    <w:rsid w:val="00D37266"/>
    <w:rsid w:val="00D41664"/>
    <w:rsid w:val="00D4449D"/>
    <w:rsid w:val="00D44AAC"/>
    <w:rsid w:val="00D469C9"/>
    <w:rsid w:val="00D46F71"/>
    <w:rsid w:val="00D51DF5"/>
    <w:rsid w:val="00D526A2"/>
    <w:rsid w:val="00D551AB"/>
    <w:rsid w:val="00D61687"/>
    <w:rsid w:val="00D62BC9"/>
    <w:rsid w:val="00D63CFC"/>
    <w:rsid w:val="00D67498"/>
    <w:rsid w:val="00D70290"/>
    <w:rsid w:val="00D70DB4"/>
    <w:rsid w:val="00D735EB"/>
    <w:rsid w:val="00D753D4"/>
    <w:rsid w:val="00D80365"/>
    <w:rsid w:val="00D82DF2"/>
    <w:rsid w:val="00D90A0A"/>
    <w:rsid w:val="00D928DB"/>
    <w:rsid w:val="00D92CAC"/>
    <w:rsid w:val="00D958AA"/>
    <w:rsid w:val="00DA08B6"/>
    <w:rsid w:val="00DA367C"/>
    <w:rsid w:val="00DA4F1A"/>
    <w:rsid w:val="00DA761F"/>
    <w:rsid w:val="00DB27B0"/>
    <w:rsid w:val="00DB6087"/>
    <w:rsid w:val="00DC0CB0"/>
    <w:rsid w:val="00DC1DC2"/>
    <w:rsid w:val="00DC4A56"/>
    <w:rsid w:val="00DC6D4B"/>
    <w:rsid w:val="00DD07A2"/>
    <w:rsid w:val="00DD0B37"/>
    <w:rsid w:val="00DD58B3"/>
    <w:rsid w:val="00DD7759"/>
    <w:rsid w:val="00DE0FD0"/>
    <w:rsid w:val="00DE16F4"/>
    <w:rsid w:val="00DE46E7"/>
    <w:rsid w:val="00DF04CD"/>
    <w:rsid w:val="00DF3D70"/>
    <w:rsid w:val="00E04AE3"/>
    <w:rsid w:val="00E050BD"/>
    <w:rsid w:val="00E13D25"/>
    <w:rsid w:val="00E17ECE"/>
    <w:rsid w:val="00E201A7"/>
    <w:rsid w:val="00E25784"/>
    <w:rsid w:val="00E27E74"/>
    <w:rsid w:val="00E27FF6"/>
    <w:rsid w:val="00E324F4"/>
    <w:rsid w:val="00E35134"/>
    <w:rsid w:val="00E37AFA"/>
    <w:rsid w:val="00E405C2"/>
    <w:rsid w:val="00E413C2"/>
    <w:rsid w:val="00E42875"/>
    <w:rsid w:val="00E452DC"/>
    <w:rsid w:val="00E46610"/>
    <w:rsid w:val="00E51B74"/>
    <w:rsid w:val="00E53398"/>
    <w:rsid w:val="00E53C3B"/>
    <w:rsid w:val="00E57C1A"/>
    <w:rsid w:val="00E61B21"/>
    <w:rsid w:val="00E61DFC"/>
    <w:rsid w:val="00E62C79"/>
    <w:rsid w:val="00E66B18"/>
    <w:rsid w:val="00E701E5"/>
    <w:rsid w:val="00E71FAC"/>
    <w:rsid w:val="00E72306"/>
    <w:rsid w:val="00E77FB7"/>
    <w:rsid w:val="00E80F71"/>
    <w:rsid w:val="00E8216C"/>
    <w:rsid w:val="00E8718C"/>
    <w:rsid w:val="00E903D0"/>
    <w:rsid w:val="00E935CF"/>
    <w:rsid w:val="00EA1435"/>
    <w:rsid w:val="00EB262B"/>
    <w:rsid w:val="00EB2B78"/>
    <w:rsid w:val="00EB3B3E"/>
    <w:rsid w:val="00EB4595"/>
    <w:rsid w:val="00EB4684"/>
    <w:rsid w:val="00EB4771"/>
    <w:rsid w:val="00EB75DD"/>
    <w:rsid w:val="00EC136D"/>
    <w:rsid w:val="00EC1F2E"/>
    <w:rsid w:val="00EC5AA3"/>
    <w:rsid w:val="00EC67E1"/>
    <w:rsid w:val="00ED1BAC"/>
    <w:rsid w:val="00ED3375"/>
    <w:rsid w:val="00EE5D0F"/>
    <w:rsid w:val="00EE61F0"/>
    <w:rsid w:val="00EE71F6"/>
    <w:rsid w:val="00EF0287"/>
    <w:rsid w:val="00EF1290"/>
    <w:rsid w:val="00EF1B1A"/>
    <w:rsid w:val="00EF45E9"/>
    <w:rsid w:val="00EF4E5B"/>
    <w:rsid w:val="00EF4FF1"/>
    <w:rsid w:val="00EF6B7B"/>
    <w:rsid w:val="00EF6B8A"/>
    <w:rsid w:val="00F03AC7"/>
    <w:rsid w:val="00F05473"/>
    <w:rsid w:val="00F0586B"/>
    <w:rsid w:val="00F07385"/>
    <w:rsid w:val="00F07444"/>
    <w:rsid w:val="00F10168"/>
    <w:rsid w:val="00F105DC"/>
    <w:rsid w:val="00F10A00"/>
    <w:rsid w:val="00F11DEB"/>
    <w:rsid w:val="00F2152B"/>
    <w:rsid w:val="00F23F24"/>
    <w:rsid w:val="00F2443E"/>
    <w:rsid w:val="00F27B1E"/>
    <w:rsid w:val="00F30724"/>
    <w:rsid w:val="00F339CD"/>
    <w:rsid w:val="00F3404F"/>
    <w:rsid w:val="00F34FEC"/>
    <w:rsid w:val="00F351B2"/>
    <w:rsid w:val="00F35C54"/>
    <w:rsid w:val="00F373ED"/>
    <w:rsid w:val="00F4139A"/>
    <w:rsid w:val="00F433CE"/>
    <w:rsid w:val="00F43DFB"/>
    <w:rsid w:val="00F445E6"/>
    <w:rsid w:val="00F44856"/>
    <w:rsid w:val="00F4798B"/>
    <w:rsid w:val="00F50590"/>
    <w:rsid w:val="00F61A33"/>
    <w:rsid w:val="00F6205D"/>
    <w:rsid w:val="00F654F3"/>
    <w:rsid w:val="00F66274"/>
    <w:rsid w:val="00F67A4D"/>
    <w:rsid w:val="00F70719"/>
    <w:rsid w:val="00F7292B"/>
    <w:rsid w:val="00F748FA"/>
    <w:rsid w:val="00F7677F"/>
    <w:rsid w:val="00F8263F"/>
    <w:rsid w:val="00F86F4B"/>
    <w:rsid w:val="00F87867"/>
    <w:rsid w:val="00F90346"/>
    <w:rsid w:val="00F94085"/>
    <w:rsid w:val="00FA04CE"/>
    <w:rsid w:val="00FA1E9D"/>
    <w:rsid w:val="00FA523C"/>
    <w:rsid w:val="00FB2505"/>
    <w:rsid w:val="00FB265C"/>
    <w:rsid w:val="00FB2B21"/>
    <w:rsid w:val="00FC0A35"/>
    <w:rsid w:val="00FC6735"/>
    <w:rsid w:val="00FD0273"/>
    <w:rsid w:val="00FD0C0F"/>
    <w:rsid w:val="00FD31A3"/>
    <w:rsid w:val="00FD6135"/>
    <w:rsid w:val="00FD67F5"/>
    <w:rsid w:val="00FD6A4B"/>
    <w:rsid w:val="00FE1886"/>
    <w:rsid w:val="00FE2207"/>
    <w:rsid w:val="00FE51B1"/>
    <w:rsid w:val="00FF119F"/>
    <w:rsid w:val="00FF4F16"/>
    <w:rsid w:val="00FF533E"/>
    <w:rsid w:val="00FF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82DBC6"/>
  <w15:docId w15:val="{5176E87D-E65B-4C2D-8AEE-053CE0AF6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970"/>
    <w:pPr>
      <w:spacing w:after="0" w:line="240" w:lineRule="auto"/>
    </w:pPr>
    <w:rPr>
      <w:rFonts w:ascii="TH Sarabun New" w:hAnsi="TH Sarabun New" w:cs="TH Sarabun New"/>
      <w:sz w:val="32"/>
      <w:szCs w:val="32"/>
    </w:rPr>
  </w:style>
  <w:style w:type="paragraph" w:styleId="Heading1">
    <w:name w:val="heading 1"/>
    <w:next w:val="Normal"/>
    <w:link w:val="Heading1Char"/>
    <w:autoRedefine/>
    <w:uiPriority w:val="9"/>
    <w:qFormat/>
    <w:rsid w:val="0023288D"/>
    <w:pPr>
      <w:keepNext/>
      <w:keepLines/>
      <w:numPr>
        <w:numId w:val="50"/>
      </w:numPr>
      <w:spacing w:before="720" w:after="480" w:line="240" w:lineRule="auto"/>
      <w:jc w:val="center"/>
      <w:outlineLvl w:val="0"/>
    </w:pPr>
    <w:rPr>
      <w:rFonts w:ascii="TH Sarabun New" w:eastAsiaTheme="majorEastAsia" w:hAnsi="TH Sarabun New" w:cs="TH Sarabun New"/>
      <w:b/>
      <w:bCs/>
      <w:sz w:val="40"/>
      <w:szCs w:val="40"/>
    </w:rPr>
  </w:style>
  <w:style w:type="paragraph" w:styleId="Heading2">
    <w:name w:val="heading 2"/>
    <w:next w:val="Normal"/>
    <w:link w:val="Heading2Char"/>
    <w:uiPriority w:val="9"/>
    <w:unhideWhenUsed/>
    <w:qFormat/>
    <w:rsid w:val="006E1D3D"/>
    <w:pPr>
      <w:keepNext/>
      <w:keepLines/>
      <w:numPr>
        <w:ilvl w:val="1"/>
        <w:numId w:val="50"/>
      </w:numPr>
      <w:spacing w:after="0" w:line="240" w:lineRule="auto"/>
      <w:outlineLvl w:val="1"/>
    </w:pPr>
    <w:rPr>
      <w:rFonts w:ascii="TH Sarabun New" w:eastAsiaTheme="majorEastAsia" w:hAnsi="TH Sarabun New" w:cs="TH Sarabun New"/>
      <w:b/>
      <w:bCs/>
      <w:sz w:val="36"/>
      <w:szCs w:val="36"/>
    </w:rPr>
  </w:style>
  <w:style w:type="paragraph" w:styleId="Heading3">
    <w:name w:val="heading 3"/>
    <w:next w:val="Normal"/>
    <w:link w:val="Heading3Char"/>
    <w:uiPriority w:val="9"/>
    <w:unhideWhenUsed/>
    <w:qFormat/>
    <w:rsid w:val="00AA4E4F"/>
    <w:pPr>
      <w:keepLines/>
      <w:numPr>
        <w:ilvl w:val="2"/>
        <w:numId w:val="50"/>
      </w:numPr>
      <w:spacing w:after="0" w:line="240" w:lineRule="auto"/>
      <w:outlineLvl w:val="2"/>
    </w:pPr>
    <w:rPr>
      <w:rFonts w:ascii="TH Sarabun New" w:eastAsiaTheme="majorEastAsia" w:hAnsi="TH Sarabun New" w:cs="TH Sarabun New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402A"/>
    <w:pPr>
      <w:numPr>
        <w:ilvl w:val="3"/>
        <w:numId w:val="50"/>
      </w:numPr>
      <w:outlineLvl w:val="3"/>
    </w:pPr>
    <w:rPr>
      <w:rFonts w:eastAsiaTheme="majorEastAsia"/>
    </w:rPr>
  </w:style>
  <w:style w:type="paragraph" w:styleId="Heading5">
    <w:name w:val="heading 5"/>
    <w:next w:val="Normal"/>
    <w:link w:val="Heading5Char"/>
    <w:uiPriority w:val="9"/>
    <w:unhideWhenUsed/>
    <w:qFormat/>
    <w:rsid w:val="0090402A"/>
    <w:pPr>
      <w:numPr>
        <w:ilvl w:val="4"/>
        <w:numId w:val="50"/>
      </w:numPr>
      <w:spacing w:after="0" w:line="240" w:lineRule="auto"/>
      <w:jc w:val="thaiDistribute"/>
      <w:outlineLvl w:val="4"/>
    </w:pPr>
    <w:rPr>
      <w:rFonts w:ascii="TH Sarabun New" w:eastAsiaTheme="majorEastAsia" w:hAnsi="TH Sarabun New" w:cs="TH Sarabun New"/>
      <w:sz w:val="32"/>
      <w:szCs w:val="32"/>
    </w:rPr>
  </w:style>
  <w:style w:type="paragraph" w:styleId="Heading6">
    <w:name w:val="heading 6"/>
    <w:next w:val="Normal"/>
    <w:link w:val="Heading6Char"/>
    <w:uiPriority w:val="9"/>
    <w:unhideWhenUsed/>
    <w:qFormat/>
    <w:rsid w:val="0090402A"/>
    <w:pPr>
      <w:numPr>
        <w:ilvl w:val="5"/>
        <w:numId w:val="50"/>
      </w:numPr>
      <w:spacing w:after="0" w:line="240" w:lineRule="auto"/>
      <w:jc w:val="thaiDistribute"/>
      <w:outlineLvl w:val="5"/>
    </w:pPr>
    <w:rPr>
      <w:rFonts w:ascii="TH Sarabun New" w:eastAsiaTheme="majorEastAsia" w:hAnsi="TH Sarabun New" w:cs="TH Sarabun New"/>
      <w:sz w:val="32"/>
      <w:szCs w:val="3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0402A"/>
    <w:pPr>
      <w:numPr>
        <w:ilvl w:val="6"/>
        <w:numId w:val="50"/>
      </w:numPr>
      <w:jc w:val="thaiDistribute"/>
      <w:outlineLvl w:val="6"/>
    </w:pPr>
    <w:rPr>
      <w:rFonts w:eastAsiaTheme="majorEastAsia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0402A"/>
    <w:pPr>
      <w:numPr>
        <w:ilvl w:val="7"/>
        <w:numId w:val="50"/>
      </w:numPr>
      <w:jc w:val="thaiDistribute"/>
      <w:outlineLvl w:val="7"/>
    </w:pPr>
    <w:rPr>
      <w:rFonts w:eastAsiaTheme="majorEastAsia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0402A"/>
    <w:pPr>
      <w:numPr>
        <w:ilvl w:val="8"/>
        <w:numId w:val="50"/>
      </w:numPr>
      <w:jc w:val="thaiDistribute"/>
      <w:outlineLvl w:val="8"/>
    </w:pPr>
    <w:rPr>
      <w:rFonts w:eastAsiaTheme="maj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288D"/>
    <w:rPr>
      <w:rFonts w:ascii="TH Sarabun New" w:eastAsiaTheme="majorEastAsia" w:hAnsi="TH Sarabun New" w:cs="TH Sarabun New"/>
      <w:b/>
      <w:bCs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E1D3D"/>
    <w:rPr>
      <w:rFonts w:ascii="TH Sarabun New" w:eastAsiaTheme="majorEastAsia" w:hAnsi="TH Sarabun New" w:cs="TH Sarabun New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A4E4F"/>
    <w:rPr>
      <w:rFonts w:ascii="TH Sarabun New" w:eastAsiaTheme="majorEastAsia" w:hAnsi="TH Sarabun New" w:cs="TH Sarabun New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90402A"/>
    <w:rPr>
      <w:rFonts w:ascii="TH Sarabun New" w:eastAsiaTheme="majorEastAsia" w:hAnsi="TH Sarabun New" w:cs="TH Sarabun New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90402A"/>
    <w:rPr>
      <w:rFonts w:ascii="TH Sarabun New" w:eastAsiaTheme="majorEastAsia" w:hAnsi="TH Sarabun New" w:cs="TH Sarabun New"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90402A"/>
    <w:rPr>
      <w:rFonts w:ascii="TH Sarabun New" w:eastAsiaTheme="majorEastAsia" w:hAnsi="TH Sarabun New" w:cs="TH Sarabun New"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rsid w:val="0090402A"/>
    <w:rPr>
      <w:rFonts w:ascii="TH Sarabun New" w:eastAsiaTheme="majorEastAsia" w:hAnsi="TH Sarabun New" w:cs="TH Sarabun New"/>
      <w:sz w:val="32"/>
      <w:szCs w:val="32"/>
    </w:rPr>
  </w:style>
  <w:style w:type="character" w:customStyle="1" w:styleId="Heading8Char">
    <w:name w:val="Heading 8 Char"/>
    <w:basedOn w:val="DefaultParagraphFont"/>
    <w:link w:val="Heading8"/>
    <w:uiPriority w:val="9"/>
    <w:rsid w:val="0090402A"/>
    <w:rPr>
      <w:rFonts w:ascii="TH Sarabun New" w:eastAsiaTheme="majorEastAsia" w:hAnsi="TH Sarabun New" w:cs="TH Sarabun New"/>
      <w:sz w:val="32"/>
      <w:szCs w:val="32"/>
    </w:rPr>
  </w:style>
  <w:style w:type="character" w:customStyle="1" w:styleId="Heading9Char">
    <w:name w:val="Heading 9 Char"/>
    <w:basedOn w:val="DefaultParagraphFont"/>
    <w:link w:val="Heading9"/>
    <w:uiPriority w:val="9"/>
    <w:rsid w:val="0090402A"/>
    <w:rPr>
      <w:rFonts w:ascii="TH Sarabun New" w:eastAsiaTheme="majorEastAsia" w:hAnsi="TH Sarabun New" w:cs="TH Sarabun New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D0556C"/>
    <w:rPr>
      <w:color w:val="808080"/>
    </w:rPr>
  </w:style>
  <w:style w:type="table" w:styleId="TableGrid">
    <w:name w:val="Table Grid"/>
    <w:basedOn w:val="TableNormal"/>
    <w:uiPriority w:val="39"/>
    <w:rsid w:val="00197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tionFigure">
    <w:name w:val="Caption Figure"/>
    <w:basedOn w:val="Normal"/>
    <w:next w:val="Normal"/>
    <w:qFormat/>
    <w:rsid w:val="00F87867"/>
    <w:pPr>
      <w:spacing w:before="320"/>
      <w:ind w:left="1051" w:hanging="105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7B50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B50"/>
    <w:rPr>
      <w:rFonts w:ascii="Segoe UI" w:hAnsi="Segoe UI" w:cs="Angsana New"/>
      <w:bCs/>
      <w:sz w:val="18"/>
      <w:szCs w:val="22"/>
    </w:rPr>
  </w:style>
  <w:style w:type="paragraph" w:customStyle="1" w:styleId="HEADINGS">
    <w:name w:val="HEADINGS"/>
    <w:next w:val="Normal"/>
    <w:autoRedefine/>
    <w:qFormat/>
    <w:rsid w:val="00C8178D"/>
    <w:pPr>
      <w:spacing w:before="720" w:after="0" w:line="480" w:lineRule="auto"/>
      <w:jc w:val="center"/>
      <w:outlineLvl w:val="0"/>
    </w:pPr>
    <w:rPr>
      <w:rFonts w:ascii="TH Sarabun New" w:hAnsi="TH Sarabun New" w:cs="TH Sarabun New"/>
      <w:b/>
      <w:bCs/>
      <w:sz w:val="40"/>
      <w:szCs w:val="40"/>
    </w:rPr>
  </w:style>
  <w:style w:type="paragraph" w:customStyle="1" w:styleId="Appendix">
    <w:name w:val="Appendix"/>
    <w:next w:val="Normal"/>
    <w:autoRedefine/>
    <w:qFormat/>
    <w:rsid w:val="00250194"/>
    <w:pPr>
      <w:numPr>
        <w:numId w:val="2"/>
      </w:numPr>
      <w:spacing w:before="720" w:after="480" w:line="240" w:lineRule="auto"/>
      <w:jc w:val="center"/>
      <w:outlineLvl w:val="1"/>
    </w:pPr>
    <w:rPr>
      <w:rFonts w:ascii="TH Sarabun New" w:hAnsi="TH Sarabun New" w:cs="TH Sarabun New"/>
      <w:b/>
      <w:bCs/>
      <w:sz w:val="40"/>
      <w:szCs w:val="40"/>
    </w:rPr>
  </w:style>
  <w:style w:type="paragraph" w:styleId="NormalWeb">
    <w:name w:val="Normal (Web)"/>
    <w:basedOn w:val="Normal"/>
    <w:uiPriority w:val="99"/>
    <w:semiHidden/>
    <w:unhideWhenUsed/>
    <w:rsid w:val="00EB4595"/>
    <w:rPr>
      <w:rFonts w:ascii="Times New Roman" w:hAnsi="Times New Roman"/>
      <w:sz w:val="24"/>
      <w:szCs w:val="30"/>
    </w:rPr>
  </w:style>
  <w:style w:type="paragraph" w:customStyle="1" w:styleId="TitlePage">
    <w:name w:val="Title Page"/>
    <w:qFormat/>
    <w:rsid w:val="00821175"/>
    <w:pPr>
      <w:spacing w:after="0" w:line="240" w:lineRule="auto"/>
      <w:jc w:val="center"/>
    </w:pPr>
    <w:rPr>
      <w:rFonts w:ascii="TH Sarabun New" w:hAnsi="TH Sarabun New" w:cs="TH Sarabun New"/>
      <w:b/>
      <w:bCs/>
      <w:sz w:val="40"/>
      <w:szCs w:val="40"/>
    </w:rPr>
  </w:style>
  <w:style w:type="paragraph" w:customStyle="1" w:styleId="BibliographyEntryNIDA">
    <w:name w:val="Bibliography Entry_NIDA"/>
    <w:next w:val="Normal"/>
    <w:qFormat/>
    <w:rsid w:val="00A52C5B"/>
    <w:pPr>
      <w:spacing w:after="0" w:line="240" w:lineRule="auto"/>
      <w:ind w:left="1080" w:hanging="1080"/>
    </w:pPr>
    <w:rPr>
      <w:rFonts w:ascii="TH Sarabun New" w:hAnsi="TH Sarabun New" w:cs="TH Sarabun New"/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9E2C63"/>
    <w:rPr>
      <w:szCs w:val="4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2C63"/>
    <w:pPr>
      <w:spacing w:after="120"/>
      <w:ind w:left="360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2C63"/>
    <w:rPr>
      <w:rFonts w:ascii="Angsana New" w:hAnsi="Angsana New" w:cs="Angsana New"/>
      <w:sz w:val="16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73AF7"/>
    <w:pPr>
      <w:tabs>
        <w:tab w:val="right" w:pos="8294"/>
      </w:tabs>
      <w:ind w:left="1224" w:hanging="432"/>
    </w:pPr>
    <w:rPr>
      <w:noProof/>
    </w:rPr>
  </w:style>
  <w:style w:type="paragraph" w:styleId="TOC1">
    <w:name w:val="toc 1"/>
    <w:basedOn w:val="Normal"/>
    <w:next w:val="Normal"/>
    <w:autoRedefine/>
    <w:uiPriority w:val="39"/>
    <w:unhideWhenUsed/>
    <w:rsid w:val="00D0048F"/>
    <w:pPr>
      <w:tabs>
        <w:tab w:val="right" w:pos="8296"/>
      </w:tabs>
      <w:ind w:left="792" w:hanging="792"/>
    </w:pPr>
    <w:rPr>
      <w:b/>
      <w:bCs/>
      <w:noProof/>
    </w:rPr>
  </w:style>
  <w:style w:type="character" w:styleId="Hyperlink">
    <w:name w:val="Hyperlink"/>
    <w:basedOn w:val="DefaultParagraphFont"/>
    <w:uiPriority w:val="99"/>
    <w:unhideWhenUsed/>
    <w:rsid w:val="003335F4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0048F"/>
    <w:pPr>
      <w:tabs>
        <w:tab w:val="right" w:pos="8294"/>
      </w:tabs>
      <w:ind w:left="1800" w:hanging="576"/>
    </w:pPr>
    <w:rPr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90402A"/>
    <w:pPr>
      <w:tabs>
        <w:tab w:val="right" w:pos="8294"/>
      </w:tabs>
      <w:ind w:left="2563" w:hanging="763"/>
    </w:pPr>
    <w:rPr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D0048F"/>
    <w:pPr>
      <w:tabs>
        <w:tab w:val="right" w:pos="8294"/>
      </w:tabs>
      <w:ind w:left="2016" w:hanging="1224"/>
    </w:pPr>
  </w:style>
  <w:style w:type="paragraph" w:styleId="Footer">
    <w:name w:val="footer"/>
    <w:basedOn w:val="Normal"/>
    <w:link w:val="FooterChar"/>
    <w:uiPriority w:val="99"/>
    <w:unhideWhenUsed/>
    <w:rsid w:val="003A7975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A7975"/>
    <w:rPr>
      <w:rFonts w:ascii="TH Sarabun New" w:hAnsi="TH Sarabun New" w:cs="TH Sarabun New"/>
      <w:sz w:val="32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016617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617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617"/>
    <w:rPr>
      <w:rFonts w:ascii="Angsana New" w:hAnsi="Angsana New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6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617"/>
    <w:rPr>
      <w:rFonts w:ascii="Angsana New" w:hAnsi="Angsana New" w:cs="Angsana New"/>
      <w:b/>
      <w:bCs/>
      <w:sz w:val="20"/>
      <w:szCs w:val="25"/>
    </w:rPr>
  </w:style>
  <w:style w:type="paragraph" w:customStyle="1" w:styleId="APPENDICES">
    <w:name w:val="APPENDICES"/>
    <w:basedOn w:val="Normal"/>
    <w:qFormat/>
    <w:rsid w:val="00821175"/>
    <w:pPr>
      <w:jc w:val="center"/>
      <w:outlineLvl w:val="0"/>
    </w:pPr>
    <w:rPr>
      <w:b/>
      <w:bCs/>
      <w:sz w:val="40"/>
      <w:szCs w:val="4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473B8"/>
    <w:rPr>
      <w:rFonts w:ascii="Tahoma" w:hAnsi="Tahoma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473B8"/>
    <w:rPr>
      <w:rFonts w:ascii="Tahoma" w:hAnsi="Tahoma" w:cs="Angsana New"/>
      <w:sz w:val="16"/>
      <w:szCs w:val="20"/>
    </w:rPr>
  </w:style>
  <w:style w:type="paragraph" w:customStyle="1" w:styleId="CaptionTable">
    <w:name w:val="Caption Table"/>
    <w:basedOn w:val="Normal"/>
    <w:next w:val="Normal"/>
    <w:qFormat/>
    <w:rsid w:val="00F87867"/>
    <w:pPr>
      <w:spacing w:after="320"/>
      <w:ind w:left="1195" w:hanging="1195"/>
    </w:pPr>
  </w:style>
  <w:style w:type="paragraph" w:customStyle="1" w:styleId="ParagraphH3">
    <w:name w:val="Paragraph H3"/>
    <w:basedOn w:val="Normal"/>
    <w:next w:val="Normal"/>
    <w:qFormat/>
    <w:rsid w:val="00C8178D"/>
    <w:pPr>
      <w:ind w:firstLine="720"/>
      <w:jc w:val="thaiDistribute"/>
    </w:pPr>
  </w:style>
  <w:style w:type="paragraph" w:customStyle="1" w:styleId="ParagraphH4">
    <w:name w:val="Paragraph H4"/>
    <w:basedOn w:val="Normal"/>
    <w:next w:val="Normal"/>
    <w:qFormat/>
    <w:rsid w:val="00781E16"/>
    <w:pPr>
      <w:ind w:firstLine="1339"/>
      <w:jc w:val="thaiDistribute"/>
    </w:pPr>
  </w:style>
  <w:style w:type="paragraph" w:customStyle="1" w:styleId="ParagraphH5">
    <w:name w:val="Paragraph H5"/>
    <w:basedOn w:val="Normal"/>
    <w:next w:val="Normal"/>
    <w:qFormat/>
    <w:rsid w:val="00781E16"/>
    <w:pPr>
      <w:ind w:firstLine="2102"/>
      <w:jc w:val="thaiDistribute"/>
    </w:pPr>
  </w:style>
  <w:style w:type="paragraph" w:styleId="Header">
    <w:name w:val="header"/>
    <w:basedOn w:val="Normal"/>
    <w:link w:val="HeaderChar"/>
    <w:uiPriority w:val="99"/>
    <w:unhideWhenUsed/>
    <w:rsid w:val="00E66B18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E66B18"/>
    <w:rPr>
      <w:rFonts w:ascii="Angsana New" w:hAnsi="Angsana New" w:cs="Angsana New"/>
      <w:sz w:val="32"/>
      <w:szCs w:val="40"/>
    </w:rPr>
  </w:style>
  <w:style w:type="paragraph" w:styleId="ListParagraph">
    <w:name w:val="List Paragraph"/>
    <w:basedOn w:val="Normal"/>
    <w:uiPriority w:val="34"/>
    <w:qFormat/>
    <w:rsid w:val="003A7975"/>
    <w:pPr>
      <w:ind w:left="720"/>
      <w:contextualSpacing/>
    </w:pPr>
    <w:rPr>
      <w:szCs w:val="4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50194"/>
    <w:pPr>
      <w:ind w:firstLine="72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50194"/>
    <w:rPr>
      <w:rFonts w:ascii="TH Sarabun New" w:hAnsi="TH Sarabun New" w:cs="TH Sarabun New"/>
      <w:sz w:val="32"/>
      <w:szCs w:val="32"/>
    </w:rPr>
  </w:style>
  <w:style w:type="character" w:styleId="FootnoteReference">
    <w:name w:val="footnote reference"/>
    <w:basedOn w:val="DefaultParagraphFont"/>
    <w:uiPriority w:val="99"/>
    <w:semiHidden/>
    <w:unhideWhenUsed/>
    <w:rsid w:val="003A7975"/>
    <w:rPr>
      <w:sz w:val="32"/>
      <w:szCs w:val="32"/>
      <w:vertAlign w:val="superscript"/>
    </w:rPr>
  </w:style>
  <w:style w:type="paragraph" w:styleId="TOC6">
    <w:name w:val="toc 6"/>
    <w:basedOn w:val="Normal"/>
    <w:next w:val="Normal"/>
    <w:autoRedefine/>
    <w:uiPriority w:val="39"/>
    <w:unhideWhenUsed/>
    <w:rsid w:val="00781E16"/>
    <w:pPr>
      <w:tabs>
        <w:tab w:val="right" w:pos="8294"/>
      </w:tabs>
      <w:ind w:left="1152" w:hanging="432"/>
    </w:pPr>
  </w:style>
  <w:style w:type="paragraph" w:styleId="Caption">
    <w:name w:val="caption"/>
    <w:basedOn w:val="Normal"/>
    <w:next w:val="Normal"/>
    <w:uiPriority w:val="35"/>
    <w:unhideWhenUsed/>
    <w:qFormat/>
    <w:rsid w:val="00B40A65"/>
    <w:pPr>
      <w:spacing w:after="200"/>
    </w:pPr>
    <w:rPr>
      <w:rFonts w:cs="Angsana New"/>
      <w:i/>
      <w:iCs/>
      <w:color w:val="44546A" w:themeColor="text2"/>
      <w:sz w:val="18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A5482A"/>
    <w:rPr>
      <w:rFonts w:cs="Angsana New"/>
      <w:szCs w:val="40"/>
    </w:rPr>
  </w:style>
  <w:style w:type="paragraph" w:customStyle="1" w:styleId="BibliographyEntryAPA">
    <w:name w:val="Bibliography Entry_APA"/>
    <w:next w:val="Normal"/>
    <w:qFormat/>
    <w:rsid w:val="00A52C5B"/>
    <w:pPr>
      <w:spacing w:after="0" w:line="240" w:lineRule="auto"/>
      <w:ind w:left="720" w:hanging="720"/>
    </w:pPr>
    <w:rPr>
      <w:rFonts w:ascii="TH Sarabun New" w:hAnsi="TH Sarabun New" w:cs="TH Sarabun New"/>
      <w:sz w:val="32"/>
      <w:szCs w:val="32"/>
    </w:rPr>
  </w:style>
  <w:style w:type="paragraph" w:customStyle="1" w:styleId="CaptionTable2">
    <w:name w:val="Caption Table 2"/>
    <w:basedOn w:val="Normal"/>
    <w:next w:val="Normal"/>
    <w:qFormat/>
    <w:rsid w:val="00F87867"/>
    <w:pPr>
      <w:spacing w:after="320"/>
      <w:ind w:left="1339" w:hanging="1339"/>
    </w:pPr>
  </w:style>
  <w:style w:type="paragraph" w:customStyle="1" w:styleId="CaptionFigure2">
    <w:name w:val="Caption Figure 2"/>
    <w:basedOn w:val="Normal"/>
    <w:next w:val="Normal"/>
    <w:qFormat/>
    <w:rsid w:val="00F87867"/>
    <w:pPr>
      <w:spacing w:before="320"/>
      <w:ind w:left="1195" w:hanging="1195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81E16"/>
    <w:pPr>
      <w:tabs>
        <w:tab w:val="right" w:pos="8294"/>
      </w:tabs>
      <w:ind w:left="1267" w:hanging="547"/>
    </w:pPr>
    <w:rPr>
      <w:rFonts w:cs="Angsana New"/>
      <w:szCs w:val="4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781E16"/>
    <w:pPr>
      <w:tabs>
        <w:tab w:val="right" w:pos="8294"/>
      </w:tabs>
      <w:ind w:left="1382" w:hanging="662"/>
    </w:pPr>
  </w:style>
  <w:style w:type="character" w:styleId="BookTitle">
    <w:name w:val="Book Title"/>
    <w:basedOn w:val="DefaultParagraphFont"/>
    <w:uiPriority w:val="33"/>
    <w:qFormat/>
    <w:rsid w:val="003E1970"/>
    <w:rPr>
      <w:b/>
      <w:bCs/>
      <w:smallCaps/>
      <w:spacing w:val="5"/>
    </w:rPr>
  </w:style>
  <w:style w:type="character" w:styleId="HTMLVariable">
    <w:name w:val="HTML Variable"/>
    <w:uiPriority w:val="99"/>
    <w:unhideWhenUsed/>
    <w:rsid w:val="00A771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4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28" Type="http://schemas.openxmlformats.org/officeDocument/2006/relationships/image" Target="media/image1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22.png"/><Relationship Id="rId13" Type="http://schemas.openxmlformats.org/officeDocument/2006/relationships/image" Target="../media/image27.png"/><Relationship Id="rId3" Type="http://schemas.openxmlformats.org/officeDocument/2006/relationships/settings" Target="settings.xml"/><Relationship Id="rId7" Type="http://schemas.openxmlformats.org/officeDocument/2006/relationships/image" Target="../media/image21.png"/><Relationship Id="rId12" Type="http://schemas.openxmlformats.org/officeDocument/2006/relationships/image" Target="../media/image2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../media/image20.png"/><Relationship Id="rId11" Type="http://schemas.openxmlformats.org/officeDocument/2006/relationships/image" Target="../media/image25.png"/><Relationship Id="rId5" Type="http://schemas.openxmlformats.org/officeDocument/2006/relationships/image" Target="../media/image19.png"/><Relationship Id="rId10" Type="http://schemas.openxmlformats.org/officeDocument/2006/relationships/image" Target="../media/image24.png"/><Relationship Id="rId4" Type="http://schemas.openxmlformats.org/officeDocument/2006/relationships/webSettings" Target="webSettings.xml"/><Relationship Id="rId9" Type="http://schemas.openxmlformats.org/officeDocument/2006/relationships/image" Target="../media/image23.png"/><Relationship Id="rId1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EACE03F000146DBB0DEFCBBE3739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482F5-E94B-464D-9E20-5AE955E8A5F9}"/>
      </w:docPartPr>
      <w:docPartBody>
        <w:p w:rsidR="0040240C" w:rsidRDefault="006F30EC" w:rsidP="006F30EC">
          <w:pPr>
            <w:pStyle w:val="FEACE03F000146DBB0DEFCBBE3739649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 xml:space="preserve">ชื่อวิทยานิพนธ์ พิมพ์ข้อความให้บรรทัดแรกยาวกว่าบรรทัดที่สอง </w:t>
          </w:r>
          <w:r>
            <w:rPr>
              <w:rStyle w:val="PlaceholderText"/>
              <w:cs/>
            </w:rPr>
            <w:br/>
          </w:r>
          <w:r>
            <w:rPr>
              <w:rStyle w:val="PlaceholderText"/>
              <w:rFonts w:hint="cs"/>
              <w:cs/>
            </w:rPr>
            <w:t>บรรทัดที่สองยาวกว่าบรรทัดที่สาม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10866FDD55ED42EDBA44A0B82CB50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0CFDB-B613-4117-9A5B-2F0C4476A8E0}"/>
      </w:docPartPr>
      <w:docPartBody>
        <w:p w:rsidR="0040240C" w:rsidRDefault="006F30EC" w:rsidP="006F30EC">
          <w:pPr>
            <w:pStyle w:val="10866FDD55ED42EDBA44A0B82CB50DAD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 ไม่ต้องใส่คำนำหน้าชื่อ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9C302FD203446F3A35F0D3A928C5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7ED35-90A5-4BDC-8B84-7E85CC05A1C5}"/>
      </w:docPartPr>
      <w:docPartBody>
        <w:p w:rsidR="0040240C" w:rsidRDefault="006F30EC" w:rsidP="006F30EC">
          <w:pPr>
            <w:pStyle w:val="A9C302FD203446F3A35F0D3A928C5163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ชื่อปริญญา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12969C640F2F41C9A9EDADA724CBF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DB76F-7395-4830-BB52-590E4FA886A1}"/>
      </w:docPartPr>
      <w:docPartBody>
        <w:p w:rsidR="0040240C" w:rsidRDefault="006F30EC" w:rsidP="006F30EC">
          <w:pPr>
            <w:pStyle w:val="12969C640F2F41C9A9EDADA724CBF6FC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สาขาวิชา ถ้ามี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22D04057A9E04E29BA1334A18C242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A1268-0CFE-4CFB-83DB-EC5D5F187927}"/>
      </w:docPartPr>
      <w:docPartBody>
        <w:p w:rsidR="0040240C" w:rsidRDefault="006F30EC" w:rsidP="006F30EC">
          <w:pPr>
            <w:pStyle w:val="22D04057A9E04E29BA1334A18C242908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ชื่อคณะ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CA483A534BC4CEE8C3F459CD3478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6E7E6-417A-447B-9F2C-3603A1810B8A}"/>
      </w:docPartPr>
      <w:docPartBody>
        <w:p w:rsidR="0040240C" w:rsidRDefault="0052387B" w:rsidP="0052387B">
          <w:pPr>
            <w:pStyle w:val="0CA483A534BC4CEE8C3F459CD34788961"/>
          </w:pPr>
          <w:r w:rsidRPr="00843859">
            <w:rPr>
              <w:rStyle w:val="PlaceholderText"/>
            </w:rPr>
            <w:t>Click here to enter text</w:t>
          </w:r>
          <w:r w:rsidRPr="00843859">
            <w:rPr>
              <w:rStyle w:val="PlaceholderText"/>
              <w:szCs w:val="22"/>
              <w:cs/>
            </w:rPr>
            <w:t>.</w:t>
          </w:r>
        </w:p>
      </w:docPartBody>
    </w:docPart>
    <w:docPart>
      <w:docPartPr>
        <w:name w:val="3F0A95B1888E48138839637E1A801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98AF3-3254-4CE3-81DA-6479000B7076}"/>
      </w:docPartPr>
      <w:docPartBody>
        <w:p w:rsidR="0040240C" w:rsidRDefault="006F30EC" w:rsidP="006F30EC">
          <w:pPr>
            <w:pStyle w:val="3F0A95B1888E48138839637E1A8017AD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ปีการศึกษาที่จบ ใส่เฉพาะตัวเลข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3D19D1C4474346DBAE56BC9C00B046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9E2A5-86BC-40F5-8433-E6D7F246606A}"/>
      </w:docPartPr>
      <w:docPartBody>
        <w:p w:rsidR="0040240C" w:rsidRDefault="006F30EC" w:rsidP="006F30EC">
          <w:pPr>
            <w:pStyle w:val="3D19D1C4474346DBAE56BC9C00B04667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ชื่อวิทยานิพนธ์ พิมพ์ข้อความให้บรรทัดแรกยาวกว่าบรรทัดที่สอง</w:t>
          </w:r>
          <w:r>
            <w:rPr>
              <w:rStyle w:val="PlaceholderText"/>
              <w:rFonts w:hint="cs"/>
              <w:cs/>
            </w:rPr>
            <w:br/>
            <w:t>บรรทัดที่สองยาวกว่าบรรทัดที่สาม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3A0C407D745443D89E91CDF488A4E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90314-CD03-4542-8D6E-98699E639C20}"/>
      </w:docPartPr>
      <w:docPartBody>
        <w:p w:rsidR="0040240C" w:rsidRDefault="006F30EC" w:rsidP="006F30EC">
          <w:pPr>
            <w:pStyle w:val="3A0C407D745443D89E91CDF488A4E332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 ไม่ต้องใส่คำนำหน้าชื่อ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746836974F78496F8C8E24AA77C59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20752-ADBC-4F73-B89A-B149E513B599}"/>
      </w:docPartPr>
      <w:docPartBody>
        <w:p w:rsidR="0040240C" w:rsidRDefault="006F30EC" w:rsidP="006F30EC">
          <w:pPr>
            <w:pStyle w:val="746836974F78496F8C8E24AA77C594E6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ชื่อคณะ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8384033C3544762B428FACD7AEC2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0E2C5-528D-4803-9BD0-E6F5D06FB9C3}"/>
      </w:docPartPr>
      <w:docPartBody>
        <w:p w:rsidR="0040240C" w:rsidRDefault="006F30EC" w:rsidP="006F30EC">
          <w:pPr>
            <w:pStyle w:val="E8384033C3544762B428FACD7AEC21D4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ตำแหน่งทางวิชาการ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56D29665350F43D6986E54C8A9564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CEB92-9389-4B43-95A2-3CCB53DE09C1}"/>
      </w:docPartPr>
      <w:docPartBody>
        <w:p w:rsidR="0040240C" w:rsidRDefault="006F30EC" w:rsidP="006F30EC">
          <w:pPr>
            <w:pStyle w:val="56D29665350F43D6986E54C8A9564DC7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9CB5F874FF4A45C4B3DA795C1241D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4EEB8-E36D-4C1D-9823-E28495F72007}"/>
      </w:docPartPr>
      <w:docPartBody>
        <w:p w:rsidR="0040240C" w:rsidRDefault="00000000">
          <w:pPr>
            <w:pStyle w:val="9CB5F874FF4A45C4B3DA795C1241DD9B"/>
          </w:pPr>
          <w:r w:rsidRPr="00843859">
            <w:rPr>
              <w:rStyle w:val="PlaceholderText"/>
            </w:rPr>
            <w:t>Click here to enter text</w:t>
          </w:r>
          <w:r w:rsidRPr="00843859">
            <w:rPr>
              <w:rStyle w:val="PlaceholderText"/>
              <w:szCs w:val="22"/>
              <w:cs/>
            </w:rPr>
            <w:t>.</w:t>
          </w:r>
        </w:p>
      </w:docPartBody>
    </w:docPart>
    <w:docPart>
      <w:docPartPr>
        <w:name w:val="292A58D9EDB540BFABC40A1509D75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34DDD-C4FB-4795-8027-24493FDFE8AC}"/>
      </w:docPartPr>
      <w:docPartBody>
        <w:p w:rsidR="0040240C" w:rsidRDefault="006F30EC" w:rsidP="006F30EC">
          <w:pPr>
            <w:pStyle w:val="292A58D9EDB540BFABC40A1509D75438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ชื่อปริญญา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7871F7693AF84B7DBFABEE55106C3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EA78B-A05A-4457-BF12-26B1C91C14F1}"/>
      </w:docPartPr>
      <w:docPartBody>
        <w:p w:rsidR="0040240C" w:rsidRDefault="006F30EC" w:rsidP="006F30EC">
          <w:pPr>
            <w:pStyle w:val="7871F7693AF84B7DBFABEE55106C351D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สาขาวิชา ถ้ามี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9DF7501E1294B5192903F39A3569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FB054-EA6F-4C88-A981-66424F345CDC}"/>
      </w:docPartPr>
      <w:docPartBody>
        <w:p w:rsidR="0040240C" w:rsidRDefault="006F30EC" w:rsidP="006F30EC">
          <w:pPr>
            <w:pStyle w:val="E9DF7501E1294B5192903F39A35694B2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ตำแหน่งทางวิชาการ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6F9E524E0AA342BC8EB58FE17E424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E5DF9-8C13-46FF-B24D-9EE81F156D30}"/>
      </w:docPartPr>
      <w:docPartBody>
        <w:p w:rsidR="0040240C" w:rsidRDefault="006F30EC" w:rsidP="006F30EC">
          <w:pPr>
            <w:pStyle w:val="6F9E524E0AA342BC8EB58FE17E424753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8B22DC9D5F9D4C60924D71338A784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21F21-EAB9-47E7-8824-879D735D0FCC}"/>
      </w:docPartPr>
      <w:docPartBody>
        <w:p w:rsidR="0040240C" w:rsidRDefault="006F30EC" w:rsidP="006F30EC">
          <w:pPr>
            <w:pStyle w:val="8B22DC9D5F9D4C60924D71338A784878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ตำแหน่งทางวิชาการ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C937B78AA2C240C6954335E58377F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F0944-E313-4CB4-A3EA-309FC561FDFE}"/>
      </w:docPartPr>
      <w:docPartBody>
        <w:p w:rsidR="0040240C" w:rsidRDefault="00000000">
          <w:pPr>
            <w:pStyle w:val="C937B78AA2C240C6954335E58377F2BB"/>
          </w:pPr>
          <w:r w:rsidRPr="005410D6">
            <w:rPr>
              <w:rStyle w:val="PlaceholderText"/>
            </w:rPr>
            <w:t>Click here to enter text</w:t>
          </w:r>
          <w:r w:rsidRPr="005410D6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45B556DBA3AD49938C97C0F700647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E9DDE-D281-402D-B08B-033667AD0833}"/>
      </w:docPartPr>
      <w:docPartBody>
        <w:p w:rsidR="0040240C" w:rsidRDefault="006F30EC" w:rsidP="006F30EC">
          <w:pPr>
            <w:pStyle w:val="45B556DBA3AD49938C97C0F700647263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2C9A8AC692745F9968555867F883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BF799-0B62-4F66-B010-BF7AE0C4B416}"/>
      </w:docPartPr>
      <w:docPartBody>
        <w:p w:rsidR="0040240C" w:rsidRDefault="006F30EC" w:rsidP="006F30EC">
          <w:pPr>
            <w:pStyle w:val="02C9A8AC692745F9968555867F883D99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ตำแหน่งทางวิชาการ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B0982D14A7A429EAD16E8C20C456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5F1DB-DEAD-4E72-9357-0412E432008D}"/>
      </w:docPartPr>
      <w:docPartBody>
        <w:p w:rsidR="0040240C" w:rsidRDefault="006F30EC" w:rsidP="006F30EC">
          <w:pPr>
            <w:pStyle w:val="AB0982D14A7A429EAD16E8C20C45646B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CD457EC3B5F46FE8B02FF4FE77C0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F64D5-26B2-43D5-ADA8-73411F5D53AB}"/>
      </w:docPartPr>
      <w:docPartBody>
        <w:p w:rsidR="0040240C" w:rsidRDefault="006F30EC" w:rsidP="006F30EC">
          <w:pPr>
            <w:pStyle w:val="ACD457EC3B5F46FE8B02FF4FE77C0D82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ชื่อวิทยานิพนธ์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AE4B617D1D249C492FE2EFC60410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A9D46-9178-45C8-9242-0E9E4FE58E77}"/>
      </w:docPartPr>
      <w:docPartBody>
        <w:p w:rsidR="0040240C" w:rsidRDefault="006F30EC" w:rsidP="006F30EC">
          <w:pPr>
            <w:pStyle w:val="AAE4B617D1D249C492FE2EFC604105BB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นาย/นาง/นางสาว</w:t>
          </w:r>
          <w:r w:rsidRPr="00822D4B">
            <w:rPr>
              <w:rStyle w:val="PlaceholderText"/>
              <w:rFonts w:hint="cs"/>
              <w:cs/>
            </w:rPr>
            <w:t>ชื่อ</w:t>
          </w:r>
          <w:r>
            <w:rPr>
              <w:rStyle w:val="PlaceholderText"/>
              <w:rFonts w:hint="cs"/>
              <w:cs/>
            </w:rPr>
            <w:t xml:space="preserve"> 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4007765EEEC44A1182628A8693997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BD222-D1F9-48AC-9AE7-B4B5C5422EE6}"/>
      </w:docPartPr>
      <w:docPartBody>
        <w:p w:rsidR="0040240C" w:rsidRDefault="006F30EC" w:rsidP="006F30EC">
          <w:pPr>
            <w:pStyle w:val="4007765EEEC44A1182628A8693997845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ชื่อปริญญา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50ADF221F9D1476B9768C917CAF79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483E9-7881-4F2E-B117-39AB7C6E1145}"/>
      </w:docPartPr>
      <w:docPartBody>
        <w:p w:rsidR="0040240C" w:rsidRDefault="006F30EC" w:rsidP="006F30EC">
          <w:pPr>
            <w:pStyle w:val="50ADF221F9D1476B9768C917CAF79A5E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สาขาวิชา ถ้ามี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3D226D1B3AAD47E1BF777018AA217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2F7F8-C7D7-4BCF-AA14-BFA6C31A1278}"/>
      </w:docPartPr>
      <w:docPartBody>
        <w:p w:rsidR="0040240C" w:rsidRDefault="006F30EC" w:rsidP="006F30EC">
          <w:pPr>
            <w:pStyle w:val="3D226D1B3AAD47E1BF777018AA2174BA"/>
          </w:pPr>
          <w:r>
            <w:rPr>
              <w:rStyle w:val="PlaceholderText"/>
              <w:cs/>
            </w:rPr>
            <w:t>[</w:t>
          </w:r>
          <w:r w:rsidRPr="00822D4B">
            <w:rPr>
              <w:rStyle w:val="PlaceholderText"/>
              <w:rFonts w:hint="cs"/>
              <w:cs/>
            </w:rPr>
            <w:t>ปีการศึกษา</w:t>
          </w:r>
          <w:r>
            <w:rPr>
              <w:rStyle w:val="PlaceholderText"/>
              <w:rFonts w:hint="cs"/>
              <w:cs/>
            </w:rPr>
            <w:t>ที่จบ</w:t>
          </w:r>
          <w:r w:rsidRPr="00822D4B">
            <w:rPr>
              <w:rStyle w:val="PlaceholderText"/>
              <w:rFonts w:hint="cs"/>
              <w:cs/>
            </w:rPr>
            <w:t>ใส่เฉพาะตัวเลข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87844553E1DF4AE4B5636F66B90AD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914F9-2D4D-4C63-82E3-E7A29432F0F5}"/>
      </w:docPartPr>
      <w:docPartBody>
        <w:p w:rsidR="0040240C" w:rsidRDefault="006F30EC" w:rsidP="006F30EC">
          <w:pPr>
            <w:pStyle w:val="87844553E1DF4AE4B5636F66B90ADB04"/>
          </w:pPr>
          <w:r>
            <w:rPr>
              <w:rStyle w:val="PlaceholderText"/>
              <w:cs/>
            </w:rPr>
            <w:t>[</w:t>
          </w:r>
          <w:r w:rsidRPr="00822D4B">
            <w:rPr>
              <w:rStyle w:val="PlaceholderText"/>
              <w:rFonts w:hint="cs"/>
              <w:cs/>
            </w:rPr>
            <w:t>เริ่มพิมพ์ตรงนี้</w:t>
          </w:r>
          <w:r>
            <w:rPr>
              <w:rStyle w:val="PlaceholderText"/>
              <w:rFonts w:hint="cs"/>
              <w:cs/>
            </w:rPr>
            <w:t xml:space="preserve"> (ไม่เกิน 2 หน้า)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BCD2944BF38D4ABEA2C1ACE59A599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E9EB2-81F5-40CE-BEF2-49291BB6DB9F}"/>
      </w:docPartPr>
      <w:docPartBody>
        <w:p w:rsidR="0040240C" w:rsidRDefault="006F30EC" w:rsidP="006F30EC">
          <w:pPr>
            <w:pStyle w:val="BCD2944BF38D4ABEA2C1ACE59A59966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 xml:space="preserve">การตั้งค่าหน้ากระดาษใน </w:t>
          </w:r>
          <w:r>
            <w:rPr>
              <w:rStyle w:val="PlaceholderText"/>
            </w:rPr>
            <w:t xml:space="preserve">Template </w:t>
          </w:r>
          <w:r>
            <w:rPr>
              <w:rStyle w:val="PlaceholderText"/>
              <w:rFonts w:hint="cs"/>
              <w:cs/>
            </w:rPr>
            <w:t xml:space="preserve">นี้ ตั้งค่าหัวกระดาษ 2 นิ้วเฉพาะหน้าปกและหน้าอนุมัติปริญญา ตั้งแต่หน้าบทคัดย่อถึงหน้าประวัติผู้เขียนตั้งค่าหัวกระดาษ 1.5 นิ้ว เนื่องจากตั้งค่ารูปแบบโดยใช้ </w:t>
          </w:r>
          <w:r>
            <w:rPr>
              <w:rStyle w:val="PlaceholderText"/>
            </w:rPr>
            <w:t>Styles</w:t>
          </w:r>
          <w:r>
            <w:rPr>
              <w:rStyle w:val="PlaceholderText"/>
              <w:rFonts w:hint="cs"/>
              <w:cs/>
            </w:rPr>
            <w:t xml:space="preserve"> เพื่อความสะดวกในการเขียนและไม่ต้องตั้งค่าหน้ากระดาษหน้าที่ 2 ในทุกบท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E2EDE22E80440CA9867188FEA59C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91C15-0B17-44A2-9543-A41B29062A41}"/>
      </w:docPartPr>
      <w:docPartBody>
        <w:p w:rsidR="006F30EC" w:rsidRDefault="006F30EC" w:rsidP="000D3015">
          <w:pPr>
            <w:tabs>
              <w:tab w:val="right" w:pos="8280"/>
            </w:tabs>
            <w:jc w:val="center"/>
            <w:rPr>
              <w:rStyle w:val="PlaceholderText"/>
            </w:rPr>
          </w:pPr>
          <w:r w:rsidRPr="000D3015">
            <w:rPr>
              <w:rStyle w:val="PlaceholderText"/>
              <w:sz w:val="30"/>
              <w:cs/>
            </w:rPr>
            <w:t>[</w:t>
          </w:r>
          <w:r w:rsidRPr="00F339CD">
            <w:rPr>
              <w:rStyle w:val="PlaceholderText"/>
              <w:sz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</w:rPr>
            <w:br/>
          </w:r>
          <w:r>
            <w:rPr>
              <w:rStyle w:val="PlaceholderText"/>
              <w:rFonts w:hint="cs"/>
              <w:sz w:val="30"/>
              <w:cs/>
            </w:rPr>
            <w:t>คลิก</w:t>
          </w:r>
          <w:r w:rsidRPr="000D3015">
            <w:rPr>
              <w:rStyle w:val="PlaceholderText"/>
              <w:sz w:val="30"/>
              <w:cs/>
            </w:rPr>
            <w:t xml:space="preserve"> </w:t>
          </w:r>
          <w:r w:rsidRPr="000D3015">
            <w:rPr>
              <w:rStyle w:val="PlaceholderText"/>
              <w:sz w:val="30"/>
            </w:rPr>
            <w:t>Home &gt;</w:t>
          </w:r>
          <w:r>
            <w:rPr>
              <w:rStyle w:val="PlaceholderText"/>
              <w:sz w:val="30"/>
            </w:rPr>
            <w:t>&gt;</w:t>
          </w:r>
          <w:r w:rsidRPr="000D3015">
            <w:rPr>
              <w:rStyle w:val="PlaceholderText"/>
              <w:sz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cs/>
            </w:rPr>
            <w:drawing>
              <wp:inline distT="0" distB="0" distL="0" distR="0" wp14:anchorId="522A4C37" wp14:editId="3BBAB22C">
                <wp:extent cx="179647" cy="172994"/>
                <wp:effectExtent l="19050" t="0" r="0" b="0"/>
                <wp:docPr id="2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cs/>
            </w:rPr>
            <w:t xml:space="preserve"> (</w:t>
          </w:r>
          <w:r w:rsidRPr="000D3015">
            <w:rPr>
              <w:rStyle w:val="PlaceholderText"/>
              <w:sz w:val="30"/>
            </w:rPr>
            <w:t>Show</w:t>
          </w:r>
          <w:r w:rsidRPr="000D3015">
            <w:rPr>
              <w:rStyle w:val="PlaceholderText"/>
              <w:sz w:val="30"/>
              <w:cs/>
            </w:rPr>
            <w:t>/</w:t>
          </w:r>
          <w:r w:rsidRPr="000D3015">
            <w:rPr>
              <w:rStyle w:val="PlaceholderText"/>
              <w:sz w:val="30"/>
            </w:rPr>
            <w:t>Hide</w:t>
          </w:r>
          <w:r w:rsidRPr="000D3015">
            <w:rPr>
              <w:rStyle w:val="PlaceholderText"/>
              <w:sz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cs/>
            </w:rPr>
            <w:t>สลับไปมาให้แสดงหรือซ่อนรูปแบบ</w:t>
          </w:r>
        </w:p>
        <w:p w:rsidR="006F30EC" w:rsidRDefault="006F30EC" w:rsidP="000D3015">
          <w:pPr>
            <w:tabs>
              <w:tab w:val="right" w:pos="8280"/>
            </w:tabs>
            <w:jc w:val="center"/>
            <w:rPr>
              <w:rStyle w:val="PlaceholderText"/>
            </w:rPr>
          </w:pPr>
          <w:r>
            <w:rPr>
              <w:noProof/>
            </w:rPr>
            <w:drawing>
              <wp:inline distT="0" distB="0" distL="0" distR="0" wp14:anchorId="045213CF" wp14:editId="5BCEAD29">
                <wp:extent cx="1638067" cy="666444"/>
                <wp:effectExtent l="0" t="0" r="635" b="635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620"/>
                        <a:stretch/>
                      </pic:blipFill>
                      <pic:spPr bwMode="auto">
                        <a:xfrm>
                          <a:off x="0" y="0"/>
                          <a:ext cx="1647107" cy="670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cs/>
            </w:rPr>
            <w:t xml:space="preserve"> </w:t>
          </w:r>
        </w:p>
        <w:p w:rsidR="006F30EC" w:rsidRPr="000D3015" w:rsidRDefault="006F30EC" w:rsidP="000D3015">
          <w:pPr>
            <w:tabs>
              <w:tab w:val="right" w:pos="8280"/>
            </w:tabs>
            <w:jc w:val="center"/>
            <w:rPr>
              <w:rStyle w:val="PlaceholderText"/>
              <w:sz w:val="20"/>
              <w:szCs w:val="20"/>
            </w:rPr>
          </w:pPr>
        </w:p>
        <w:p w:rsidR="006F30EC" w:rsidRPr="000D3015" w:rsidRDefault="006F30EC" w:rsidP="000D3015">
          <w:pPr>
            <w:tabs>
              <w:tab w:val="right" w:pos="8280"/>
            </w:tabs>
            <w:jc w:val="center"/>
            <w:rPr>
              <w:color w:val="808080"/>
              <w:sz w:val="30"/>
            </w:rPr>
          </w:pPr>
          <w:r w:rsidRPr="000D3015">
            <w:rPr>
              <w:rStyle w:val="PlaceholderText"/>
              <w:rFonts w:hint="cs"/>
              <w:sz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cs/>
            </w:rPr>
            <w:t xml:space="preserve"> “</w:t>
          </w:r>
          <w:r w:rsidRPr="000D3015">
            <w:rPr>
              <w:rStyle w:val="PlaceholderText"/>
              <w:sz w:val="30"/>
            </w:rPr>
            <w:t>Section Break</w:t>
          </w:r>
          <w:r w:rsidRPr="000D3015">
            <w:rPr>
              <w:rStyle w:val="PlaceholderText"/>
              <w:sz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cs/>
            </w:rPr>
            <w:t>ท้ายของแต่ละส่วน/บทที่</w:t>
          </w:r>
          <w:r>
            <w:rPr>
              <w:rStyle w:val="PlaceholderText"/>
              <w:sz w:val="30"/>
              <w:cs/>
            </w:rPr>
            <w:br/>
          </w:r>
          <w:r w:rsidRPr="000D3015">
            <w:rPr>
              <w:rFonts w:hint="cs"/>
              <w:color w:val="808080"/>
              <w:sz w:val="30"/>
              <w:cs/>
            </w:rPr>
            <w:t xml:space="preserve">ถ้า </w:t>
          </w:r>
          <w:r w:rsidRPr="000D3015">
            <w:rPr>
              <w:color w:val="808080"/>
              <w:sz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cs/>
            </w:rPr>
            <w:t>หายไป ทำใหม่โดย</w:t>
          </w:r>
          <w:r>
            <w:rPr>
              <w:color w:val="808080"/>
              <w:sz w:val="30"/>
              <w:cs/>
            </w:rPr>
            <w:br/>
          </w:r>
          <w:r w:rsidRPr="000D3015">
            <w:rPr>
              <w:rFonts w:hint="cs"/>
              <w:color w:val="808080"/>
              <w:sz w:val="30"/>
              <w:cs/>
            </w:rPr>
            <w:t>วาง</w:t>
          </w:r>
          <w:r w:rsidRPr="000D3015">
            <w:rPr>
              <w:color w:val="808080"/>
              <w:sz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cs/>
            </w:rPr>
            <w:t xml:space="preserve">คลิก </w:t>
          </w:r>
          <w:r w:rsidRPr="000D3015">
            <w:rPr>
              <w:color w:val="808080"/>
              <w:sz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</w:rPr>
            <w:t>Breaks &gt;&gt;</w:t>
          </w:r>
          <w:r w:rsidRPr="000D3015">
            <w:rPr>
              <w:rFonts w:hint="cs"/>
              <w:color w:val="808080"/>
              <w:sz w:val="30"/>
              <w:cs/>
            </w:rPr>
            <w:t xml:space="preserve"> คลิก </w:t>
          </w:r>
          <w:r w:rsidRPr="000D3015">
            <w:rPr>
              <w:color w:val="808080"/>
              <w:sz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  <w:p w:rsidR="0040240C" w:rsidRDefault="006F30EC" w:rsidP="006F30EC">
          <w:pPr>
            <w:pStyle w:val="AE2EDE22E80440CA9867188FEA59C09A"/>
          </w:pPr>
          <w:r>
            <w:rPr>
              <w:noProof/>
            </w:rPr>
            <w:drawing>
              <wp:inline distT="0" distB="0" distL="0" distR="0" wp14:anchorId="22D5EA3E" wp14:editId="03881907">
                <wp:extent cx="1316351" cy="1533525"/>
                <wp:effectExtent l="0" t="0" r="0" b="0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6351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22A17FE3E29F4A3A9448FD87B5330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68DA0-D14F-4196-B9B6-2DED21675013}"/>
      </w:docPartPr>
      <w:docPartBody>
        <w:p w:rsidR="0040240C" w:rsidRDefault="006F30EC" w:rsidP="006F30EC">
          <w:pPr>
            <w:pStyle w:val="22A17FE3E29F4A3A9448FD87B5330ED6"/>
          </w:pPr>
          <w:r w:rsidRPr="005415C3">
            <w:rPr>
              <w:rStyle w:val="PlaceholderText"/>
              <w:cs/>
            </w:rPr>
            <w:t>[</w:t>
          </w:r>
          <w:r w:rsidRPr="005415C3">
            <w:rPr>
              <w:rStyle w:val="PlaceholderText"/>
            </w:rPr>
            <w:t xml:space="preserve">Title of </w:t>
          </w:r>
          <w:r>
            <w:rPr>
              <w:rStyle w:val="PlaceholderText"/>
            </w:rPr>
            <w:t>Thesis</w:t>
          </w:r>
          <w:r w:rsidRPr="005415C3">
            <w:rPr>
              <w:rStyle w:val="PlaceholderText"/>
              <w:cs/>
            </w:rPr>
            <w:t>]</w:t>
          </w:r>
        </w:p>
      </w:docPartBody>
    </w:docPart>
    <w:docPart>
      <w:docPartPr>
        <w:name w:val="05A336DB40D145ADAB1123843C588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5E89E-196A-4354-BB21-0C214976A812}"/>
      </w:docPartPr>
      <w:docPartBody>
        <w:p w:rsidR="0040240C" w:rsidRDefault="006F30EC" w:rsidP="006F30EC">
          <w:pPr>
            <w:pStyle w:val="05A336DB40D145ADAB1123843C58856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</w:rPr>
            <w:t>Mr</w:t>
          </w:r>
          <w:r>
            <w:rPr>
              <w:rStyle w:val="PlaceholderText"/>
              <w:cs/>
            </w:rPr>
            <w:t>./</w:t>
          </w:r>
          <w:r>
            <w:rPr>
              <w:rStyle w:val="PlaceholderText"/>
            </w:rPr>
            <w:t>Mrs</w:t>
          </w:r>
          <w:r>
            <w:rPr>
              <w:rStyle w:val="PlaceholderText"/>
              <w:cs/>
            </w:rPr>
            <w:t>./</w:t>
          </w:r>
          <w:r>
            <w:rPr>
              <w:rStyle w:val="PlaceholderText"/>
            </w:rPr>
            <w:t>Miss Name</w:t>
          </w:r>
          <w:r>
            <w:rPr>
              <w:rStyle w:val="PlaceholderText"/>
              <w:rFonts w:hint="cs"/>
              <w:cs/>
            </w:rPr>
            <w:t xml:space="preserve"> </w:t>
          </w:r>
          <w:r>
            <w:rPr>
              <w:rStyle w:val="PlaceholderText"/>
            </w:rPr>
            <w:t>Surname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C8A8A3F6CDB4C67A9B4319E9C9F1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17C7C-9031-447E-AE4C-2E8037D0059B}"/>
      </w:docPartPr>
      <w:docPartBody>
        <w:p w:rsidR="0040240C" w:rsidRDefault="006F30EC" w:rsidP="006F30EC">
          <w:pPr>
            <w:pStyle w:val="EC8A8A3F6CDB4C67A9B4319E9C9F11A7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</w:rPr>
            <w:t>Title of Degree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97D57CD75DD4673AB5E0E8FC2FB0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FF91D-EB83-49F8-ACF4-5C673F65EC0B}"/>
      </w:docPartPr>
      <w:docPartBody>
        <w:p w:rsidR="0040240C" w:rsidRDefault="006F30EC" w:rsidP="006F30EC">
          <w:pPr>
            <w:pStyle w:val="A97D57CD75DD4673AB5E0E8FC2FB0CF2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</w:rPr>
            <w:t>Program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37673B29E1914797B32E1698EE79A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D9CA6-40F1-4406-B72A-9B8CD690CBEB}"/>
      </w:docPartPr>
      <w:docPartBody>
        <w:p w:rsidR="0040240C" w:rsidRDefault="006F30EC" w:rsidP="006F30EC">
          <w:pPr>
            <w:pStyle w:val="37673B29E1914797B32E1698EE79A75F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</w:rPr>
            <w:t>Academic Year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68E5E9174044A4FB378EEA0AF58B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4A9C1-AAC0-4A78-A076-019854E52D1E}"/>
      </w:docPartPr>
      <w:docPartBody>
        <w:p w:rsidR="0040240C" w:rsidRDefault="006F30EC" w:rsidP="006F30EC">
          <w:pPr>
            <w:pStyle w:val="E68E5E9174044A4FB378EEA0AF58B396"/>
          </w:pPr>
          <w:r w:rsidRPr="005415C3">
            <w:rPr>
              <w:rStyle w:val="PlaceholderText"/>
              <w:cs/>
            </w:rPr>
            <w:t>[</w:t>
          </w:r>
          <w:r w:rsidRPr="005415C3">
            <w:rPr>
              <w:rStyle w:val="PlaceholderText"/>
            </w:rPr>
            <w:t>Start here</w:t>
          </w:r>
          <w:r w:rsidRPr="005415C3">
            <w:rPr>
              <w:rStyle w:val="PlaceholderText"/>
              <w:cs/>
            </w:rPr>
            <w:t>]</w:t>
          </w:r>
        </w:p>
      </w:docPartBody>
    </w:docPart>
    <w:docPart>
      <w:docPartPr>
        <w:name w:val="CE74E670D4144D20BCE6723747F16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C046C-8F7D-472B-BD57-3DC4F148A1BB}"/>
      </w:docPartPr>
      <w:docPartBody>
        <w:p w:rsidR="0040240C" w:rsidRDefault="006F30EC" w:rsidP="006F30EC">
          <w:pPr>
            <w:pStyle w:val="CE74E670D4144D20BCE6723747F16C40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1734E67B" wp14:editId="637AB45A">
                <wp:extent cx="179647" cy="172994"/>
                <wp:effectExtent l="19050" t="0" r="0" b="0"/>
                <wp:docPr id="1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D08FCFA482194905B700A69ABDE0B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D7DF0-B8B5-422E-BD99-D95ED970E644}"/>
      </w:docPartPr>
      <w:docPartBody>
        <w:p w:rsidR="0040240C" w:rsidRDefault="006F30EC" w:rsidP="006F30EC">
          <w:pPr>
            <w:pStyle w:val="D08FCFA482194905B700A69ABDE0BAE4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E50E0DD460B643A7AC3652D4DAAA4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B6F16-08A9-4317-A5A0-60F3367A761B}"/>
      </w:docPartPr>
      <w:docPartBody>
        <w:p w:rsidR="0040240C" w:rsidRDefault="006F30EC" w:rsidP="006F30EC">
          <w:pPr>
            <w:pStyle w:val="E50E0DD460B643A7AC3652D4DAAA43D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เริ่มพิมพ์ตรงนี้ (ไม่เกิน 1 หน้า</w:t>
          </w:r>
          <w:r>
            <w:rPr>
              <w:rStyle w:val="PlaceholderText"/>
            </w:rPr>
            <w:t>)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90F7F2BE05C4F6FAB24BD8E06E6E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26B25-7C38-49FC-B01A-C7E51B44983D}"/>
      </w:docPartPr>
      <w:docPartBody>
        <w:p w:rsidR="0040240C" w:rsidRDefault="006F30EC" w:rsidP="006F30EC">
          <w:pPr>
            <w:pStyle w:val="E90F7F2BE05C4F6FAB24BD8E06E6E2EE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9E587BFA8ADA4D66B9114879A0124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01DA4-5117-40E0-9E4F-B1D9A5CB3C21}"/>
      </w:docPartPr>
      <w:docPartBody>
        <w:p w:rsidR="0040240C" w:rsidRDefault="006F30EC" w:rsidP="006F30EC">
          <w:pPr>
            <w:pStyle w:val="9E587BFA8ADA4D66B9114879A0124E23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เดือน ปีที่เขียน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FDA82C66E930488ABB43620C7AC47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297C1-6B2C-4E48-8E69-377ED911043A}"/>
      </w:docPartPr>
      <w:docPartBody>
        <w:p w:rsidR="0040240C" w:rsidRDefault="006F30EC" w:rsidP="006F30EC">
          <w:pPr>
            <w:pStyle w:val="FDA82C66E930488ABB43620C7AC47F91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7565DF52" wp14:editId="60354BF1">
                <wp:extent cx="179647" cy="172994"/>
                <wp:effectExtent l="19050" t="0" r="0" b="0"/>
                <wp:docPr id="2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A855B2CE6EF049F7A34C56BBBB219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3382B-4126-4B06-BA9E-1F0E768DF2FD}"/>
      </w:docPartPr>
      <w:docPartBody>
        <w:p w:rsidR="0040240C" w:rsidRDefault="006F30EC" w:rsidP="006F30EC">
          <w:pPr>
            <w:pStyle w:val="A855B2CE6EF049F7A34C56BBBB2192F0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ED14AC49C91D4868866471B6B3585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5ACE8-C867-40FC-97E9-19594AE2A238}"/>
      </w:docPartPr>
      <w:docPartBody>
        <w:p w:rsidR="0040240C" w:rsidRDefault="006F30EC" w:rsidP="006F30EC">
          <w:pPr>
            <w:pStyle w:val="ED14AC49C91D4868866471B6B358507F"/>
          </w:pPr>
          <w:r w:rsidRPr="009C4094">
            <w:rPr>
              <w:rStyle w:val="PlaceholderText"/>
              <w:b w:val="0"/>
              <w:bCs w:val="0"/>
              <w:cs/>
            </w:rPr>
            <w:t>[</w:t>
          </w:r>
          <w:r w:rsidRPr="009C4094">
            <w:rPr>
              <w:rStyle w:val="PlaceholderText"/>
              <w:rFonts w:hint="cs"/>
              <w:b w:val="0"/>
              <w:bCs w:val="0"/>
              <w:cs/>
            </w:rPr>
            <w:t>คลิกที่นี่สร้างสารบัญอัตโนมัติ การพิมพ์หัวข้อในเล่มต้องใช้รูปแบบอัตโนมัติด้วย</w:t>
          </w:r>
          <w:r w:rsidRPr="009C4094">
            <w:rPr>
              <w:rStyle w:val="PlaceholderText"/>
              <w:b w:val="0"/>
              <w:bCs w:val="0"/>
              <w:cs/>
            </w:rPr>
            <w:t>]</w:t>
          </w:r>
        </w:p>
      </w:docPartBody>
    </w:docPart>
    <w:docPart>
      <w:docPartPr>
        <w:name w:val="558D54340AD046B1935F0E9C6A9DB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5EC41-3D5E-49AB-B0B7-208B141DB47F}"/>
      </w:docPartPr>
      <w:docPartBody>
        <w:p w:rsidR="006F30EC" w:rsidRPr="008B5E26" w:rsidRDefault="006F30EC" w:rsidP="005B3900">
          <w:pPr>
            <w:tabs>
              <w:tab w:val="right" w:pos="8280"/>
            </w:tabs>
            <w:rPr>
              <w:rStyle w:val="PlaceholderText"/>
              <w:cs/>
            </w:rPr>
          </w:pPr>
          <w:r w:rsidRPr="008B5E26">
            <w:rPr>
              <w:rStyle w:val="PlaceholderText"/>
              <w:cs/>
            </w:rPr>
            <w:t>[</w:t>
          </w:r>
          <w:r w:rsidRPr="008B5E26">
            <w:rPr>
              <w:rStyle w:val="PlaceholderText"/>
              <w:rFonts w:hint="cs"/>
              <w:cs/>
            </w:rPr>
            <w:t>วิธีการสร้างสารบัญอัตโนมัติ</w:t>
          </w:r>
        </w:p>
        <w:p w:rsidR="006F30EC" w:rsidRPr="008B5E26" w:rsidRDefault="006F30EC" w:rsidP="006F30EC">
          <w:pPr>
            <w:numPr>
              <w:ilvl w:val="0"/>
              <w:numId w:val="1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คลิก </w:t>
          </w:r>
          <w:r w:rsidRPr="008B5E26">
            <w:rPr>
              <w:rStyle w:val="PlaceholderText"/>
            </w:rPr>
            <w:t>References</w:t>
          </w:r>
        </w:p>
        <w:p w:rsidR="006F30EC" w:rsidRPr="008B5E26" w:rsidRDefault="006F30EC" w:rsidP="006F30EC">
          <w:pPr>
            <w:numPr>
              <w:ilvl w:val="0"/>
              <w:numId w:val="1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คลิกที่ </w:t>
          </w:r>
          <w:r w:rsidRPr="008B5E26">
            <w:rPr>
              <w:rStyle w:val="PlaceholderText"/>
            </w:rPr>
            <w:t>Table of Contents &gt;&gt; Insert Table of Contents</w:t>
          </w:r>
          <w:r>
            <w:rPr>
              <w:rStyle w:val="PlaceholderText"/>
              <w:rFonts w:hint="cs"/>
              <w:cs/>
            </w:rPr>
            <w:t>...</w:t>
          </w:r>
        </w:p>
        <w:p w:rsidR="006F30EC" w:rsidRPr="008B5E26" w:rsidRDefault="006F30EC" w:rsidP="006F30EC">
          <w:pPr>
            <w:numPr>
              <w:ilvl w:val="1"/>
              <w:numId w:val="2"/>
            </w:numPr>
            <w:tabs>
              <w:tab w:val="right" w:pos="8280"/>
            </w:tabs>
            <w:spacing w:after="0" w:line="240" w:lineRule="auto"/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Check box </w:t>
          </w:r>
          <w:r w:rsidRPr="008B5E26">
            <w:rPr>
              <w:rStyle w:val="PlaceholderText"/>
            </w:rPr>
            <w:sym w:font="Wingdings" w:char="F0FE"/>
          </w:r>
          <w:r w:rsidRPr="008B5E26">
            <w:rPr>
              <w:rStyle w:val="PlaceholderText"/>
            </w:rPr>
            <w:t>Show page numbers</w:t>
          </w:r>
        </w:p>
        <w:p w:rsidR="006F30EC" w:rsidRPr="008B5E26" w:rsidRDefault="006F30EC" w:rsidP="006F30EC">
          <w:pPr>
            <w:numPr>
              <w:ilvl w:val="1"/>
              <w:numId w:val="2"/>
            </w:numPr>
            <w:tabs>
              <w:tab w:val="right" w:pos="8280"/>
            </w:tabs>
            <w:spacing w:after="0" w:line="240" w:lineRule="auto"/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Check box </w:t>
          </w:r>
          <w:r w:rsidRPr="008B5E26">
            <w:rPr>
              <w:rStyle w:val="PlaceholderText"/>
            </w:rPr>
            <w:sym w:font="Wingdings" w:char="F0FE"/>
          </w:r>
          <w:r w:rsidRPr="008B5E26">
            <w:rPr>
              <w:rStyle w:val="PlaceholderText"/>
            </w:rPr>
            <w:t>Right align page numbers</w:t>
          </w:r>
        </w:p>
        <w:p w:rsidR="006F30EC" w:rsidRPr="008B5E26" w:rsidRDefault="006F30EC" w:rsidP="006F30EC">
          <w:pPr>
            <w:numPr>
              <w:ilvl w:val="1"/>
              <w:numId w:val="2"/>
            </w:numPr>
            <w:tabs>
              <w:tab w:val="right" w:pos="8280"/>
            </w:tabs>
            <w:spacing w:after="0" w:line="240" w:lineRule="auto"/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Check box </w:t>
          </w:r>
          <w:r w:rsidRPr="008B5E26">
            <w:rPr>
              <w:rStyle w:val="PlaceholderText"/>
            </w:rPr>
            <w:sym w:font="Wingdings" w:char="F0FE"/>
          </w:r>
          <w:r w:rsidRPr="008B5E26">
            <w:rPr>
              <w:rStyle w:val="PlaceholderText"/>
            </w:rPr>
            <w:t>Use hyperlinks instead of page numbers</w:t>
          </w:r>
        </w:p>
        <w:p w:rsidR="006F30EC" w:rsidRPr="008B5E26" w:rsidRDefault="006F30EC" w:rsidP="006F30EC">
          <w:pPr>
            <w:pStyle w:val="ListParagraph"/>
            <w:numPr>
              <w:ilvl w:val="0"/>
              <w:numId w:val="3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szCs w:val="32"/>
            </w:rPr>
            <w:t>Tab leader</w:t>
          </w:r>
          <w:r w:rsidRPr="008B5E26">
            <w:rPr>
              <w:rStyle w:val="PlaceholderText"/>
              <w:szCs w:val="32"/>
              <w:cs/>
            </w:rPr>
            <w:t xml:space="preserve">: </w:t>
          </w:r>
          <w:r w:rsidRPr="008B5E26">
            <w:rPr>
              <w:rStyle w:val="PlaceholderText"/>
              <w:rFonts w:hint="cs"/>
              <w:szCs w:val="32"/>
              <w:cs/>
            </w:rPr>
            <w:t>เลือก (</w:t>
          </w:r>
          <w:r w:rsidRPr="008B5E26">
            <w:rPr>
              <w:rStyle w:val="PlaceholderText"/>
              <w:szCs w:val="32"/>
            </w:rPr>
            <w:t>none</w:t>
          </w:r>
          <w:r w:rsidRPr="008B5E26">
            <w:rPr>
              <w:rStyle w:val="PlaceholderText"/>
              <w:szCs w:val="32"/>
              <w:cs/>
            </w:rPr>
            <w:t>)</w:t>
          </w:r>
        </w:p>
        <w:p w:rsidR="006F30EC" w:rsidRDefault="006F30EC" w:rsidP="006F30EC">
          <w:pPr>
            <w:pStyle w:val="ListParagraph"/>
            <w:numPr>
              <w:ilvl w:val="0"/>
              <w:numId w:val="3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szCs w:val="32"/>
            </w:rPr>
            <w:t>Formats</w:t>
          </w:r>
          <w:r w:rsidRPr="008B5E26">
            <w:rPr>
              <w:rStyle w:val="PlaceholderText"/>
              <w:szCs w:val="32"/>
              <w:cs/>
            </w:rPr>
            <w:t xml:space="preserve">: เลือก </w:t>
          </w:r>
          <w:r w:rsidRPr="008B5E26">
            <w:rPr>
              <w:rStyle w:val="PlaceholderText"/>
              <w:szCs w:val="32"/>
            </w:rPr>
            <w:t>From template</w:t>
          </w:r>
        </w:p>
        <w:p w:rsidR="006F30EC" w:rsidRPr="008B5E26" w:rsidRDefault="006F30EC" w:rsidP="006F30EC">
          <w:pPr>
            <w:numPr>
              <w:ilvl w:val="0"/>
              <w:numId w:val="1"/>
            </w:numPr>
            <w:tabs>
              <w:tab w:val="right" w:pos="8280"/>
            </w:tabs>
            <w:spacing w:after="0" w:line="240" w:lineRule="auto"/>
            <w:rPr>
              <w:rStyle w:val="PlaceholderText"/>
              <w:cs/>
            </w:rPr>
          </w:pPr>
          <w:r w:rsidRPr="008B5E26">
            <w:rPr>
              <w:rStyle w:val="PlaceholderText"/>
              <w:rFonts w:hint="cs"/>
              <w:cs/>
            </w:rPr>
            <w:t xml:space="preserve">คลิกปุ่ม </w:t>
          </w:r>
          <w:r w:rsidRPr="008B5E26">
            <w:rPr>
              <w:rStyle w:val="PlaceholderText"/>
            </w:rPr>
            <w:t>Options &gt;&gt;</w:t>
          </w:r>
          <w:r w:rsidRPr="008B5E26">
            <w:rPr>
              <w:rStyle w:val="PlaceholderText"/>
              <w:cs/>
            </w:rPr>
            <w:t xml:space="preserve"> </w:t>
          </w:r>
          <w:r w:rsidRPr="008B5E26">
            <w:rPr>
              <w:rStyle w:val="PlaceholderText"/>
              <w:rFonts w:hint="cs"/>
              <w:cs/>
            </w:rPr>
            <w:t xml:space="preserve">คลิกปุ่ม </w:t>
          </w:r>
          <w:r w:rsidRPr="008B5E26">
            <w:rPr>
              <w:rStyle w:val="PlaceholderText"/>
            </w:rPr>
            <w:t xml:space="preserve">Reset </w:t>
          </w:r>
          <w:r w:rsidRPr="008B5E26">
            <w:rPr>
              <w:rStyle w:val="PlaceholderText"/>
              <w:cs/>
            </w:rPr>
            <w:t xml:space="preserve">ตั้งค่า </w:t>
          </w:r>
          <w:r w:rsidRPr="008B5E26">
            <w:rPr>
              <w:rStyle w:val="PlaceholderText"/>
            </w:rPr>
            <w:t xml:space="preserve">Styles </w:t>
          </w:r>
          <w:r w:rsidRPr="008B5E26">
            <w:rPr>
              <w:rStyle w:val="PlaceholderText"/>
              <w:cs/>
            </w:rPr>
            <w:t>ดังนี้</w:t>
          </w:r>
          <w:r w:rsidRPr="008B5E26">
            <w:rPr>
              <w:rStyle w:val="PlaceholderText"/>
              <w:rFonts w:hint="cs"/>
              <w:cs/>
            </w:rPr>
            <w:t xml:space="preserve"> </w:t>
          </w:r>
        </w:p>
        <w:p w:rsidR="006F30EC" w:rsidRPr="008B5E26" w:rsidRDefault="006F30EC" w:rsidP="006F30EC">
          <w:pPr>
            <w:numPr>
              <w:ilvl w:val="1"/>
              <w:numId w:val="2"/>
            </w:numPr>
            <w:tabs>
              <w:tab w:val="right" w:pos="8280"/>
            </w:tabs>
            <w:spacing w:after="0" w:line="240" w:lineRule="auto"/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Appendix </w:t>
          </w:r>
          <w:r w:rsidRPr="008B5E26">
            <w:rPr>
              <w:rStyle w:val="PlaceholderText"/>
              <w:cs/>
            </w:rPr>
            <w:t xml:space="preserve">ตั้งค่า </w:t>
          </w:r>
          <w:r w:rsidRPr="008B5E26">
            <w:rPr>
              <w:rStyle w:val="PlaceholderText"/>
            </w:rPr>
            <w:t xml:space="preserve">TOC level </w:t>
          </w:r>
          <w:r w:rsidRPr="008B5E26">
            <w:rPr>
              <w:rStyle w:val="PlaceholderText"/>
              <w:cs/>
            </w:rPr>
            <w:t xml:space="preserve">เป็น </w:t>
          </w:r>
          <w:r w:rsidRPr="008B5E26">
            <w:rPr>
              <w:rStyle w:val="PlaceholderText"/>
            </w:rPr>
            <w:t>2</w:t>
          </w:r>
        </w:p>
        <w:p w:rsidR="006F30EC" w:rsidRPr="008B5E26" w:rsidRDefault="006F30EC" w:rsidP="006F30EC">
          <w:pPr>
            <w:numPr>
              <w:ilvl w:val="1"/>
              <w:numId w:val="2"/>
            </w:numPr>
            <w:tabs>
              <w:tab w:val="right" w:pos="8280"/>
            </w:tabs>
            <w:spacing w:after="0" w:line="240" w:lineRule="auto"/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>Heading 1</w:t>
          </w:r>
          <w:r w:rsidRPr="008B5E26">
            <w:rPr>
              <w:rStyle w:val="PlaceholderText"/>
              <w:cs/>
            </w:rPr>
            <w:t xml:space="preserve"> ตั้งค่า </w:t>
          </w:r>
          <w:r w:rsidRPr="008B5E26">
            <w:rPr>
              <w:rStyle w:val="PlaceholderText"/>
            </w:rPr>
            <w:t xml:space="preserve">TOC level </w:t>
          </w:r>
          <w:r w:rsidRPr="008B5E26">
            <w:rPr>
              <w:rStyle w:val="PlaceholderText"/>
              <w:cs/>
            </w:rPr>
            <w:t xml:space="preserve">เป็น </w:t>
          </w:r>
          <w:r w:rsidRPr="008B5E26">
            <w:rPr>
              <w:rStyle w:val="PlaceholderText"/>
            </w:rPr>
            <w:t>1</w:t>
          </w:r>
        </w:p>
        <w:p w:rsidR="006F30EC" w:rsidRPr="008B5E26" w:rsidRDefault="006F30EC" w:rsidP="006F30EC">
          <w:pPr>
            <w:numPr>
              <w:ilvl w:val="1"/>
              <w:numId w:val="2"/>
            </w:numPr>
            <w:tabs>
              <w:tab w:val="right" w:pos="8280"/>
            </w:tabs>
            <w:spacing w:after="0" w:line="240" w:lineRule="auto"/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>Heading 2</w:t>
          </w:r>
          <w:r w:rsidRPr="008B5E26">
            <w:rPr>
              <w:rStyle w:val="PlaceholderText"/>
              <w:cs/>
            </w:rPr>
            <w:t xml:space="preserve"> ตั้งค่า </w:t>
          </w:r>
          <w:r w:rsidRPr="008B5E26">
            <w:rPr>
              <w:rStyle w:val="PlaceholderText"/>
            </w:rPr>
            <w:t xml:space="preserve">TOC level </w:t>
          </w:r>
          <w:r w:rsidRPr="008B5E26">
            <w:rPr>
              <w:rStyle w:val="PlaceholderText"/>
              <w:cs/>
            </w:rPr>
            <w:t xml:space="preserve">เป็น </w:t>
          </w:r>
          <w:r w:rsidRPr="008B5E26">
            <w:rPr>
              <w:rStyle w:val="PlaceholderText"/>
            </w:rPr>
            <w:t>2</w:t>
          </w:r>
        </w:p>
        <w:p w:rsidR="006F30EC" w:rsidRPr="008B5E26" w:rsidRDefault="006F30EC" w:rsidP="006F30EC">
          <w:pPr>
            <w:numPr>
              <w:ilvl w:val="1"/>
              <w:numId w:val="2"/>
            </w:numPr>
            <w:tabs>
              <w:tab w:val="right" w:pos="8280"/>
            </w:tabs>
            <w:spacing w:after="0" w:line="240" w:lineRule="auto"/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HEADINGS </w:t>
          </w:r>
          <w:r w:rsidRPr="008B5E26">
            <w:rPr>
              <w:rStyle w:val="PlaceholderText"/>
              <w:cs/>
            </w:rPr>
            <w:t xml:space="preserve">ตั้งค่า </w:t>
          </w:r>
          <w:r w:rsidRPr="008B5E26">
            <w:rPr>
              <w:rStyle w:val="PlaceholderText"/>
            </w:rPr>
            <w:t xml:space="preserve">TOC level </w:t>
          </w:r>
          <w:r w:rsidRPr="008B5E26">
            <w:rPr>
              <w:rStyle w:val="PlaceholderText"/>
              <w:cs/>
            </w:rPr>
            <w:t xml:space="preserve">เป็น </w:t>
          </w:r>
          <w:r w:rsidRPr="008B5E26">
            <w:rPr>
              <w:rStyle w:val="PlaceholderText"/>
            </w:rPr>
            <w:t>1</w:t>
          </w:r>
        </w:p>
        <w:p w:rsidR="006F30EC" w:rsidRPr="008B5E26" w:rsidRDefault="006F30EC" w:rsidP="006F30EC">
          <w:pPr>
            <w:numPr>
              <w:ilvl w:val="1"/>
              <w:numId w:val="2"/>
            </w:numPr>
            <w:tabs>
              <w:tab w:val="right" w:pos="8280"/>
            </w:tabs>
            <w:spacing w:after="0" w:line="240" w:lineRule="auto"/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>OK</w:t>
          </w:r>
        </w:p>
        <w:p w:rsidR="006F30EC" w:rsidRPr="008B5E26" w:rsidRDefault="006F30EC" w:rsidP="006F30EC">
          <w:pPr>
            <w:numPr>
              <w:ilvl w:val="0"/>
              <w:numId w:val="1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คลิก </w:t>
          </w:r>
          <w:r w:rsidRPr="008B5E26">
            <w:rPr>
              <w:rStyle w:val="PlaceholderText"/>
            </w:rPr>
            <w:t>OK</w:t>
          </w:r>
        </w:p>
        <w:p w:rsidR="006F30EC" w:rsidRPr="00443AE6" w:rsidRDefault="006F30EC" w:rsidP="006F30EC">
          <w:pPr>
            <w:numPr>
              <w:ilvl w:val="0"/>
              <w:numId w:val="1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หน้าจอจะแสดงรายการสารบัญขึ้นอัตโนมัติ</w:t>
          </w:r>
          <w:r>
            <w:rPr>
              <w:rStyle w:val="PlaceholderText"/>
            </w:rPr>
            <w:t>]</w:t>
          </w:r>
        </w:p>
        <w:p w:rsidR="0040240C" w:rsidRDefault="0040240C"/>
      </w:docPartBody>
    </w:docPart>
    <w:docPart>
      <w:docPartPr>
        <w:name w:val="3213CDC5288D45F2AF9075D8A92D9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48189-1A3E-48C3-A23C-220F482F47DE}"/>
      </w:docPartPr>
      <w:docPartBody>
        <w:p w:rsidR="006F30EC" w:rsidRPr="008B5E26" w:rsidRDefault="006F30EC" w:rsidP="00443AE6">
          <w:pPr>
            <w:tabs>
              <w:tab w:val="right" w:pos="8280"/>
            </w:tabs>
            <w:ind w:firstLine="360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การจัดรูปแบบเพิ่มเติมตามรูปแบบของสถาบัน เนื่องจากสารบัญอัตโนมัติที่ปรากฏยังไม่ตรงกับรูปแบบของสถาบัน ต้องปรับเปลี่ยน ดังนี้</w:t>
          </w:r>
        </w:p>
        <w:p w:rsidR="006F30EC" w:rsidRPr="008B5E26" w:rsidRDefault="006F30EC" w:rsidP="006F30EC">
          <w:pPr>
            <w:numPr>
              <w:ilvl w:val="0"/>
              <w:numId w:val="4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ใส่</w:t>
          </w:r>
          <w:r>
            <w:rPr>
              <w:rStyle w:val="PlaceholderText"/>
              <w:rFonts w:hint="cs"/>
              <w:cs/>
            </w:rPr>
            <w:t xml:space="preserve">ลำดับหน้าเป็นตัวอักษรภาษาไทย </w:t>
          </w:r>
          <w:r w:rsidRPr="008B5E26">
            <w:rPr>
              <w:rStyle w:val="PlaceholderText"/>
              <w:rFonts w:hint="cs"/>
              <w:cs/>
            </w:rPr>
            <w:t>ที่ส่วนหน้าของวิทยานิพนธ์ เช่น บทคัดย่อ</w:t>
          </w:r>
          <w:r w:rsidRPr="008B5E26">
            <w:rPr>
              <w:rStyle w:val="PlaceholderText"/>
              <w:cs/>
            </w:rPr>
            <w:t xml:space="preserve"> </w:t>
          </w:r>
          <w:r>
            <w:rPr>
              <w:rStyle w:val="PlaceholderText"/>
              <w:rFonts w:hint="cs"/>
              <w:cs/>
            </w:rPr>
            <w:t>ค</w:t>
          </w:r>
          <w:r w:rsidRPr="008B5E26">
            <w:rPr>
              <w:rStyle w:val="PlaceholderText"/>
              <w:rFonts w:hint="cs"/>
            </w:rPr>
            <w:t>,</w:t>
          </w:r>
          <w:r w:rsidRPr="008B5E26">
            <w:rPr>
              <w:rStyle w:val="PlaceholderText"/>
              <w:rFonts w:hint="cs"/>
              <w:cs/>
            </w:rPr>
            <w:t xml:space="preserve"> </w:t>
          </w:r>
          <w:r w:rsidRPr="008B5E26">
            <w:rPr>
              <w:rStyle w:val="PlaceholderText"/>
            </w:rPr>
            <w:t>ABSTRACT</w:t>
          </w:r>
          <w:r w:rsidRPr="008B5E26">
            <w:rPr>
              <w:rStyle w:val="PlaceholderText"/>
              <w:cs/>
            </w:rPr>
            <w:t xml:space="preserve"> </w:t>
          </w:r>
          <w:r>
            <w:rPr>
              <w:rStyle w:val="PlaceholderText"/>
              <w:rFonts w:hint="cs"/>
              <w:cs/>
            </w:rPr>
            <w:t>ง</w:t>
          </w:r>
          <w:r w:rsidRPr="008B5E26">
            <w:rPr>
              <w:rStyle w:val="PlaceholderText"/>
              <w:rFonts w:hint="cs"/>
            </w:rPr>
            <w:t>,</w:t>
          </w:r>
          <w:r w:rsidRPr="008B5E26">
            <w:rPr>
              <w:rStyle w:val="PlaceholderText"/>
              <w:rFonts w:hint="cs"/>
              <w:cs/>
            </w:rPr>
            <w:t xml:space="preserve"> กิตติกรรมประกาศ</w:t>
          </w:r>
          <w:r w:rsidRPr="008B5E26">
            <w:rPr>
              <w:rStyle w:val="PlaceholderText"/>
              <w:cs/>
            </w:rPr>
            <w:t xml:space="preserve"> </w:t>
          </w:r>
          <w:r>
            <w:rPr>
              <w:rStyle w:val="PlaceholderText"/>
              <w:rFonts w:hint="cs"/>
              <w:cs/>
            </w:rPr>
            <w:t>จ</w:t>
          </w:r>
          <w:r w:rsidRPr="008B5E26">
            <w:rPr>
              <w:rStyle w:val="PlaceholderText"/>
              <w:rFonts w:hint="cs"/>
            </w:rPr>
            <w:t>,</w:t>
          </w:r>
          <w:r w:rsidRPr="008B5E26">
            <w:rPr>
              <w:rStyle w:val="PlaceholderText"/>
              <w:rFonts w:hint="cs"/>
              <w:cs/>
            </w:rPr>
            <w:t xml:space="preserve"> สารบัญ </w:t>
          </w:r>
          <w:r>
            <w:rPr>
              <w:rStyle w:val="PlaceholderText"/>
              <w:rFonts w:hint="cs"/>
              <w:cs/>
            </w:rPr>
            <w:t>ฉ</w:t>
          </w:r>
          <w:r w:rsidRPr="008B5E26">
            <w:rPr>
              <w:rStyle w:val="PlaceholderText"/>
              <w:cs/>
            </w:rPr>
            <w:t xml:space="preserve"> </w:t>
          </w:r>
          <w:r w:rsidRPr="008B5E26">
            <w:rPr>
              <w:rStyle w:val="PlaceholderText"/>
              <w:rFonts w:hint="cs"/>
              <w:cs/>
            </w:rPr>
            <w:t>...</w:t>
          </w:r>
        </w:p>
        <w:p w:rsidR="006F30EC" w:rsidRPr="008B5E26" w:rsidRDefault="006F30EC" w:rsidP="006F30EC">
          <w:pPr>
            <w:numPr>
              <w:ilvl w:val="0"/>
              <w:numId w:val="4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เว้นบรรทัดระหว่าง ส่วนแรกกับส่วนเนื้อหา โดยวาง </w:t>
          </w:r>
          <w:r w:rsidRPr="008B5E26">
            <w:rPr>
              <w:rStyle w:val="PlaceholderText"/>
            </w:rPr>
            <w:t xml:space="preserve">cursor </w:t>
          </w:r>
          <w:r w:rsidRPr="008B5E26">
            <w:rPr>
              <w:rStyle w:val="PlaceholderText"/>
              <w:rFonts w:hint="cs"/>
              <w:cs/>
            </w:rPr>
            <w:t xml:space="preserve">หน้าคำว่า บทที่ </w:t>
          </w:r>
          <w:r w:rsidRPr="008B5E26">
            <w:rPr>
              <w:rStyle w:val="PlaceholderText"/>
            </w:rPr>
            <w:t>1</w:t>
          </w:r>
          <w:r w:rsidRPr="008B5E26">
            <w:rPr>
              <w:rStyle w:val="PlaceholderText"/>
              <w:rFonts w:hint="cs"/>
              <w:cs/>
            </w:rPr>
            <w:t xml:space="preserve"> กด </w:t>
          </w:r>
          <w:r w:rsidRPr="008B5E26">
            <w:rPr>
              <w:rStyle w:val="PlaceholderText"/>
            </w:rPr>
            <w:t>Enter 1</w:t>
          </w:r>
          <w:r w:rsidRPr="008B5E26">
            <w:rPr>
              <w:rStyle w:val="PlaceholderText"/>
              <w:rFonts w:hint="cs"/>
              <w:cs/>
            </w:rPr>
            <w:t xml:space="preserve"> ครั้ง </w:t>
          </w:r>
        </w:p>
        <w:p w:rsidR="006F30EC" w:rsidRPr="008B5E26" w:rsidRDefault="006F30EC" w:rsidP="006F30EC">
          <w:pPr>
            <w:numPr>
              <w:ilvl w:val="0"/>
              <w:numId w:val="4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จัดระยะเว้นวรรคระหว่าง เลข</w:t>
          </w:r>
          <w:r>
            <w:rPr>
              <w:rStyle w:val="PlaceholderText"/>
              <w:rFonts w:hint="cs"/>
              <w:cs/>
            </w:rPr>
            <w:t>ที่</w:t>
          </w:r>
          <w:r w:rsidRPr="008B5E26">
            <w:rPr>
              <w:rStyle w:val="PlaceholderText"/>
              <w:rFonts w:hint="cs"/>
              <w:cs/>
            </w:rPr>
            <w:t xml:space="preserve">ของบทที่กับชื่อของบทที่ โดยวาง </w:t>
          </w:r>
          <w:r w:rsidRPr="008B5E26">
            <w:rPr>
              <w:rStyle w:val="PlaceholderText"/>
            </w:rPr>
            <w:t>cursor</w:t>
          </w:r>
          <w:r w:rsidRPr="008B5E26">
            <w:rPr>
              <w:rStyle w:val="PlaceholderText"/>
              <w:rFonts w:hint="cs"/>
              <w:cs/>
            </w:rPr>
            <w:t xml:space="preserve"> ท้ายเลขบทที่ กด</w:t>
          </w:r>
          <w:r w:rsidRPr="008B5E26">
            <w:rPr>
              <w:rStyle w:val="PlaceholderText"/>
            </w:rPr>
            <w:t xml:space="preserve"> Tab </w:t>
          </w:r>
          <w:r w:rsidRPr="008B5E26">
            <w:rPr>
              <w:rStyle w:val="PlaceholderText"/>
              <w:rFonts w:hint="cs"/>
              <w:cs/>
            </w:rPr>
            <w:t>1 ครั้ง</w:t>
          </w:r>
          <w:r w:rsidRPr="008B5E26">
            <w:rPr>
              <w:rStyle w:val="PlaceholderText"/>
              <w:cs/>
            </w:rPr>
            <w:t xml:space="preserve"> </w:t>
          </w:r>
          <w:r w:rsidRPr="008B5E26">
            <w:rPr>
              <w:rStyle w:val="PlaceholderText"/>
              <w:rFonts w:hint="cs"/>
              <w:cs/>
            </w:rPr>
            <w:t>(ทำทุกบท)</w:t>
          </w:r>
        </w:p>
        <w:p w:rsidR="006F30EC" w:rsidRPr="008B5E26" w:rsidRDefault="006F30EC" w:rsidP="006F30EC">
          <w:pPr>
            <w:numPr>
              <w:ilvl w:val="0"/>
              <w:numId w:val="4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เว้นบรรทัดระหว่าง ส่วนเนื้อหากับส่วนท้าย โดยวาง</w:t>
          </w:r>
          <w:r w:rsidRPr="008B5E26">
            <w:rPr>
              <w:rStyle w:val="PlaceholderText"/>
            </w:rPr>
            <w:t xml:space="preserve"> cursor</w:t>
          </w:r>
          <w:r w:rsidRPr="008B5E26">
            <w:rPr>
              <w:rStyle w:val="PlaceholderText"/>
              <w:rFonts w:hint="cs"/>
              <w:cs/>
            </w:rPr>
            <w:t xml:space="preserve"> หน้าคำว่า </w:t>
          </w:r>
          <w:r w:rsidRPr="008B5E26">
            <w:rPr>
              <w:rStyle w:val="PlaceholderText"/>
              <w:rFonts w:hint="cs"/>
              <w:b/>
              <w:bCs/>
              <w:cs/>
            </w:rPr>
            <w:t>บรรณานุกรม</w:t>
          </w:r>
          <w:r w:rsidRPr="008B5E26">
            <w:rPr>
              <w:rStyle w:val="PlaceholderText"/>
              <w:rFonts w:hint="cs"/>
              <w:cs/>
            </w:rPr>
            <w:t xml:space="preserve"> กด</w:t>
          </w:r>
          <w:r w:rsidRPr="008B5E26">
            <w:rPr>
              <w:rStyle w:val="PlaceholderText"/>
            </w:rPr>
            <w:t xml:space="preserve"> Enter 1</w:t>
          </w:r>
          <w:r w:rsidRPr="008B5E26">
            <w:rPr>
              <w:rStyle w:val="PlaceholderText"/>
              <w:rFonts w:hint="cs"/>
              <w:cs/>
            </w:rPr>
            <w:t xml:space="preserve"> ครั้ง</w:t>
          </w:r>
        </w:p>
        <w:p w:rsidR="006F30EC" w:rsidRPr="008B5E26" w:rsidRDefault="006F30EC" w:rsidP="006F30EC">
          <w:pPr>
            <w:numPr>
              <w:ilvl w:val="0"/>
              <w:numId w:val="4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การปรับรูปแบบส่วน ภาคผนวก กรณีมีมากกว่า </w:t>
          </w:r>
          <w:r w:rsidRPr="008B5E26">
            <w:rPr>
              <w:rStyle w:val="PlaceholderText"/>
            </w:rPr>
            <w:t>1</w:t>
          </w:r>
          <w:r w:rsidRPr="008B5E26">
            <w:rPr>
              <w:rStyle w:val="PlaceholderText"/>
              <w:rFonts w:hint="cs"/>
              <w:cs/>
            </w:rPr>
            <w:t xml:space="preserve"> ภาคผนวก ปรับรูปแบบ ดังนี้</w:t>
          </w:r>
        </w:p>
        <w:p w:rsidR="006F30EC" w:rsidRPr="008B5E26" w:rsidRDefault="006F30EC" w:rsidP="006F30EC">
          <w:pPr>
            <w:pStyle w:val="ListParagraph"/>
            <w:numPr>
              <w:ilvl w:val="0"/>
              <w:numId w:val="5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 xml:space="preserve">วาง </w:t>
          </w:r>
          <w:r w:rsidRPr="008B5E26">
            <w:rPr>
              <w:rStyle w:val="PlaceholderText"/>
              <w:szCs w:val="32"/>
            </w:rPr>
            <w:t>cursor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 หน้าคำว่า </w:t>
          </w:r>
          <w:r w:rsidRPr="00995B9C">
            <w:rPr>
              <w:rStyle w:val="PlaceholderText"/>
              <w:rFonts w:hint="cs"/>
              <w:szCs w:val="32"/>
              <w:cs/>
            </w:rPr>
            <w:t>ภาคผนวก ก</w:t>
          </w:r>
          <w:r w:rsidRPr="00995B9C">
            <w:rPr>
              <w:rStyle w:val="PlaceholderText"/>
              <w:rFonts w:hint="cs"/>
              <w:szCs w:val="32"/>
            </w:rPr>
            <w:t>,</w:t>
          </w:r>
          <w:r w:rsidRPr="00995B9C">
            <w:rPr>
              <w:rStyle w:val="PlaceholderText"/>
              <w:rFonts w:hint="cs"/>
              <w:szCs w:val="32"/>
              <w:cs/>
            </w:rPr>
            <w:t xml:space="preserve"> ข</w:t>
          </w:r>
          <w:r w:rsidRPr="00995B9C">
            <w:rPr>
              <w:rStyle w:val="PlaceholderText"/>
              <w:rFonts w:hint="cs"/>
              <w:szCs w:val="32"/>
            </w:rPr>
            <w:t>,</w:t>
          </w:r>
          <w:r w:rsidRPr="00995B9C">
            <w:rPr>
              <w:rStyle w:val="PlaceholderText"/>
              <w:rFonts w:hint="cs"/>
              <w:szCs w:val="32"/>
              <w:cs/>
            </w:rPr>
            <w:t xml:space="preserve"> ค ...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 </w:t>
          </w:r>
        </w:p>
        <w:p w:rsidR="006F30EC" w:rsidRPr="008B5E26" w:rsidRDefault="006F30EC" w:rsidP="006F30EC">
          <w:pPr>
            <w:pStyle w:val="ListParagraph"/>
            <w:numPr>
              <w:ilvl w:val="0"/>
              <w:numId w:val="5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>
            <w:rPr>
              <w:rStyle w:val="PlaceholderText"/>
              <w:rFonts w:hint="cs"/>
              <w:szCs w:val="32"/>
              <w:cs/>
            </w:rPr>
            <w:t xml:space="preserve">คลิก </w:t>
          </w:r>
          <w:r>
            <w:rPr>
              <w:rStyle w:val="PlaceholderText"/>
              <w:szCs w:val="32"/>
            </w:rPr>
            <w:t xml:space="preserve">Home &gt;&gt; </w:t>
          </w:r>
          <w:r>
            <w:rPr>
              <w:rStyle w:val="PlaceholderText"/>
              <w:rFonts w:hint="cs"/>
              <w:szCs w:val="32"/>
              <w:cs/>
            </w:rPr>
            <w:t xml:space="preserve">คลิกลูกศรที่ </w:t>
          </w:r>
          <w:r>
            <w:rPr>
              <w:rStyle w:val="PlaceholderText"/>
              <w:szCs w:val="32"/>
            </w:rPr>
            <w:t xml:space="preserve">Styles &gt;&gt; </w:t>
          </w:r>
          <w:r>
            <w:rPr>
              <w:rStyle w:val="PlaceholderText"/>
              <w:rFonts w:hint="cs"/>
              <w:szCs w:val="32"/>
              <w:cs/>
            </w:rPr>
            <w:t xml:space="preserve">จะปรากฏหน้าจอรูปแบบ </w:t>
          </w:r>
          <w:r>
            <w:rPr>
              <w:rStyle w:val="PlaceholderText"/>
              <w:szCs w:val="32"/>
            </w:rPr>
            <w:t>(Styles)</w:t>
          </w:r>
          <w:r>
            <w:rPr>
              <w:rStyle w:val="PlaceholderText"/>
              <w:rFonts w:hint="cs"/>
              <w:szCs w:val="32"/>
              <w:cs/>
            </w:rPr>
            <w:t xml:space="preserve"> ทางขวามือ </w:t>
          </w:r>
          <w:r>
            <w:rPr>
              <w:rStyle w:val="PlaceholderText"/>
              <w:szCs w:val="32"/>
            </w:rPr>
            <w:t xml:space="preserve">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เลือก </w:t>
          </w:r>
          <w:r w:rsidRPr="008B5E26">
            <w:rPr>
              <w:rStyle w:val="PlaceholderText"/>
              <w:szCs w:val="32"/>
              <w:highlight w:val="yellow"/>
            </w:rPr>
            <w:t>TOC 5</w:t>
          </w:r>
        </w:p>
        <w:p w:rsidR="006F30EC" w:rsidRPr="008B5E26" w:rsidRDefault="006F30EC" w:rsidP="006F30EC">
          <w:pPr>
            <w:pStyle w:val="ListParagraph"/>
            <w:numPr>
              <w:ilvl w:val="0"/>
              <w:numId w:val="5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>จัดระยะเว้นวรรคระหว่าง ลำดับของภาคผนวก</w:t>
          </w:r>
          <w:r>
            <w:rPr>
              <w:rStyle w:val="PlaceholderText"/>
              <w:szCs w:val="32"/>
            </w:rPr>
            <w:t xml:space="preserve"> </w:t>
          </w:r>
          <w:r w:rsidRPr="008B5E26">
            <w:rPr>
              <w:rStyle w:val="PlaceholderText"/>
              <w:rFonts w:hint="cs"/>
              <w:szCs w:val="32"/>
              <w:cs/>
            </w:rPr>
            <w:t>กับ</w:t>
          </w:r>
          <w:r>
            <w:rPr>
              <w:rStyle w:val="PlaceholderText"/>
              <w:szCs w:val="32"/>
            </w:rPr>
            <w:t xml:space="preserve">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ชื่อของภาคผนวก </w:t>
          </w:r>
          <w:r>
            <w:rPr>
              <w:rStyle w:val="PlaceholderText"/>
              <w:rFonts w:hint="cs"/>
              <w:szCs w:val="32"/>
              <w:cs/>
            </w:rPr>
            <w:t xml:space="preserve">โดยวาง </w:t>
          </w:r>
          <w:r>
            <w:rPr>
              <w:rStyle w:val="PlaceholderText"/>
              <w:szCs w:val="32"/>
            </w:rPr>
            <w:t xml:space="preserve">cursor </w:t>
          </w:r>
          <w:r>
            <w:rPr>
              <w:rStyle w:val="PlaceholderText"/>
              <w:rFonts w:hint="cs"/>
              <w:szCs w:val="32"/>
              <w:cs/>
            </w:rPr>
            <w:t xml:space="preserve">ท้ายคำว่า ภาคผนวก ก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8B5E26">
            <w:rPr>
              <w:rStyle w:val="PlaceholderText"/>
              <w:szCs w:val="32"/>
            </w:rPr>
            <w:t xml:space="preserve">Tab 1 </w:t>
          </w:r>
          <w:r w:rsidRPr="008B5E26">
            <w:rPr>
              <w:rStyle w:val="PlaceholderText"/>
              <w:rFonts w:hint="cs"/>
              <w:szCs w:val="32"/>
              <w:cs/>
            </w:rPr>
            <w:t>ครั้ง</w:t>
          </w:r>
          <w:r>
            <w:rPr>
              <w:rStyle w:val="PlaceholderText"/>
              <w:rFonts w:hint="cs"/>
              <w:szCs w:val="32"/>
              <w:cs/>
            </w:rPr>
            <w:t xml:space="preserve"> (ทำทุกภาคผนวก)</w:t>
          </w:r>
        </w:p>
        <w:p w:rsidR="006F30EC" w:rsidRPr="008B5E26" w:rsidRDefault="006F30EC" w:rsidP="006F30EC">
          <w:pPr>
            <w:numPr>
              <w:ilvl w:val="0"/>
              <w:numId w:val="4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การจัดรูปแบบเลขหน้าสารบัญที่เกิน 2 บรรทัด ต้อง</w:t>
          </w:r>
          <w:r>
            <w:rPr>
              <w:rStyle w:val="PlaceholderText"/>
              <w:rFonts w:hint="cs"/>
              <w:cs/>
            </w:rPr>
            <w:t>แบ่งข้อความบรรทัดแรกไปไว้บรรทัดที่สอง และ</w:t>
          </w:r>
          <w:r w:rsidRPr="008B5E26">
            <w:rPr>
              <w:rStyle w:val="PlaceholderText"/>
              <w:rFonts w:hint="cs"/>
              <w:cs/>
            </w:rPr>
            <w:t>นำเลขหน้า</w:t>
          </w:r>
          <w:r>
            <w:rPr>
              <w:rStyle w:val="PlaceholderText"/>
              <w:rFonts w:hint="cs"/>
              <w:cs/>
            </w:rPr>
            <w:t>จากบรรทัดที่สอง</w:t>
          </w:r>
          <w:r w:rsidRPr="008B5E26">
            <w:rPr>
              <w:rStyle w:val="PlaceholderText"/>
              <w:rFonts w:hint="cs"/>
              <w:cs/>
            </w:rPr>
            <w:t>ไปไว้</w:t>
          </w:r>
          <w:r w:rsidRPr="008B5E26">
            <w:rPr>
              <w:rStyle w:val="PlaceholderText"/>
              <w:rFonts w:hint="cs"/>
              <w:highlight w:val="yellow"/>
              <w:cs/>
            </w:rPr>
            <w:t>บรรทัดแรก</w:t>
          </w:r>
          <w:r w:rsidRPr="008B5E26">
            <w:rPr>
              <w:rStyle w:val="PlaceholderText"/>
              <w:rFonts w:hint="cs"/>
              <w:cs/>
            </w:rPr>
            <w:t xml:space="preserve"> โดย</w:t>
          </w:r>
        </w:p>
        <w:p w:rsidR="006F30EC" w:rsidRPr="008B5E26" w:rsidRDefault="006F30EC" w:rsidP="006F30EC">
          <w:pPr>
            <w:pStyle w:val="ListParagraph"/>
            <w:numPr>
              <w:ilvl w:val="0"/>
              <w:numId w:val="7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>วาง</w:t>
          </w:r>
          <w:r w:rsidRPr="008B5E26">
            <w:rPr>
              <w:rStyle w:val="PlaceholderText"/>
              <w:szCs w:val="32"/>
            </w:rPr>
            <w:t xml:space="preserve"> cursor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หน้าข้อความที่ต้องการปรับไปไว้บรรทัดที่สอง </w:t>
          </w:r>
          <w:r w:rsidRPr="008B5E26">
            <w:rPr>
              <w:rStyle w:val="PlaceholderText"/>
              <w:szCs w:val="32"/>
            </w:rPr>
            <w:t xml:space="preserve">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8B5E26">
            <w:rPr>
              <w:rStyle w:val="PlaceholderText"/>
              <w:szCs w:val="32"/>
            </w:rPr>
            <w:t>Shift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 กับ </w:t>
          </w:r>
          <w:r w:rsidRPr="008B5E26">
            <w:rPr>
              <w:rStyle w:val="PlaceholderText"/>
              <w:szCs w:val="32"/>
            </w:rPr>
            <w:t>Enter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 เพื่อให้บรรทัดแรกมีที่ว่างสำหรับใส่เลขหน้า</w:t>
          </w:r>
        </w:p>
        <w:p w:rsidR="006F30EC" w:rsidRPr="008B5E26" w:rsidRDefault="006F30EC" w:rsidP="006F30EC">
          <w:pPr>
            <w:pStyle w:val="ListParagraph"/>
            <w:numPr>
              <w:ilvl w:val="0"/>
              <w:numId w:val="7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szCs w:val="32"/>
            </w:rPr>
            <w:t xml:space="preserve">Copy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เลขหน้าที่อยู่บรรทัดที่สอง </w:t>
          </w:r>
          <w:r w:rsidRPr="008B5E26">
            <w:rPr>
              <w:rStyle w:val="PlaceholderText"/>
              <w:szCs w:val="32"/>
            </w:rPr>
            <w:t xml:space="preserve">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นำเลขหน้าไปวางท้ายบรรทัดแรก </w:t>
          </w:r>
          <w:r w:rsidRPr="008B5E26">
            <w:rPr>
              <w:rStyle w:val="PlaceholderText"/>
              <w:szCs w:val="32"/>
            </w:rPr>
            <w:t xml:space="preserve">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วาง </w:t>
          </w:r>
          <w:r w:rsidRPr="008B5E26">
            <w:rPr>
              <w:rStyle w:val="PlaceholderText"/>
              <w:szCs w:val="32"/>
            </w:rPr>
            <w:t xml:space="preserve">cursor </w:t>
          </w:r>
          <w:r w:rsidRPr="008B5E26">
            <w:rPr>
              <w:rStyle w:val="PlaceholderText"/>
              <w:rFonts w:hint="cs"/>
              <w:szCs w:val="32"/>
              <w:cs/>
            </w:rPr>
            <w:t>ท้ายข้อความบรรทัดแรก</w:t>
          </w:r>
          <w:r w:rsidRPr="008B5E26">
            <w:rPr>
              <w:rStyle w:val="PlaceholderText"/>
              <w:szCs w:val="32"/>
            </w:rPr>
            <w:t xml:space="preserve"> 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8B5E26">
            <w:rPr>
              <w:rStyle w:val="PlaceholderText"/>
              <w:szCs w:val="32"/>
            </w:rPr>
            <w:t xml:space="preserve">Tab </w:t>
          </w:r>
          <w:r w:rsidRPr="008B5E26">
            <w:rPr>
              <w:rStyle w:val="PlaceholderText"/>
              <w:rFonts w:hint="cs"/>
              <w:szCs w:val="32"/>
              <w:cs/>
            </w:rPr>
            <w:t>ให้เลขหน้าชิดขวา</w:t>
          </w:r>
        </w:p>
        <w:p w:rsidR="006F30EC" w:rsidRPr="008B5E26" w:rsidRDefault="006F30EC" w:rsidP="006F30EC">
          <w:pPr>
            <w:numPr>
              <w:ilvl w:val="0"/>
              <w:numId w:val="4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การ </w:t>
          </w:r>
          <w:r w:rsidRPr="008B5E26">
            <w:rPr>
              <w:rStyle w:val="PlaceholderText"/>
            </w:rPr>
            <w:t xml:space="preserve">update </w:t>
          </w:r>
          <w:r w:rsidRPr="008B5E26">
            <w:rPr>
              <w:rStyle w:val="PlaceholderText"/>
              <w:rFonts w:hint="cs"/>
              <w:cs/>
            </w:rPr>
            <w:t xml:space="preserve">เลขหน้า </w:t>
          </w:r>
          <w:r>
            <w:rPr>
              <w:rStyle w:val="PlaceholderText"/>
              <w:rFonts w:hint="cs"/>
              <w:cs/>
            </w:rPr>
            <w:t>(</w:t>
          </w:r>
          <w:r w:rsidRPr="008B5E26">
            <w:rPr>
              <w:rStyle w:val="PlaceholderText"/>
              <w:rFonts w:hint="cs"/>
              <w:cs/>
            </w:rPr>
            <w:t>กรณีเลขหน้าภายในเล่มมีการเปลี่ยนแปลง</w:t>
          </w:r>
          <w:r>
            <w:rPr>
              <w:rStyle w:val="PlaceholderText"/>
              <w:rFonts w:hint="cs"/>
              <w:cs/>
            </w:rPr>
            <w:t>)</w:t>
          </w:r>
          <w:r w:rsidRPr="008B5E26">
            <w:rPr>
              <w:rStyle w:val="PlaceholderText"/>
              <w:rFonts w:hint="cs"/>
              <w:cs/>
            </w:rPr>
            <w:t xml:space="preserve"> </w:t>
          </w:r>
        </w:p>
        <w:p w:rsidR="006F30EC" w:rsidRPr="008B5E26" w:rsidRDefault="006F30EC" w:rsidP="006F30EC">
          <w:pPr>
            <w:pStyle w:val="ListParagraph"/>
            <w:numPr>
              <w:ilvl w:val="0"/>
              <w:numId w:val="6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szCs w:val="32"/>
              <w:cs/>
            </w:rPr>
            <w:t xml:space="preserve">คลิก </w:t>
          </w:r>
          <w:r w:rsidRPr="008B5E26">
            <w:rPr>
              <w:rStyle w:val="PlaceholderText"/>
              <w:szCs w:val="32"/>
            </w:rPr>
            <w:t>References</w:t>
          </w:r>
        </w:p>
        <w:p w:rsidR="006F30EC" w:rsidRDefault="006F30EC" w:rsidP="006F30EC">
          <w:pPr>
            <w:pStyle w:val="ListParagraph"/>
            <w:numPr>
              <w:ilvl w:val="0"/>
              <w:numId w:val="6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8B5E26">
            <w:rPr>
              <w:rStyle w:val="PlaceholderText"/>
              <w:szCs w:val="32"/>
            </w:rPr>
            <w:t>Update Table</w:t>
          </w:r>
        </w:p>
        <w:p w:rsidR="006F30EC" w:rsidRPr="008B5E26" w:rsidRDefault="006F30EC" w:rsidP="006F30EC">
          <w:pPr>
            <w:pStyle w:val="ListParagraph"/>
            <w:numPr>
              <w:ilvl w:val="0"/>
              <w:numId w:val="6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8B5E26">
            <w:rPr>
              <w:rStyle w:val="PlaceholderText"/>
              <w:szCs w:val="32"/>
            </w:rPr>
            <w:t>Update page numbers only</w:t>
          </w:r>
        </w:p>
        <w:p w:rsidR="006F30EC" w:rsidRPr="00443AE6" w:rsidRDefault="006F30EC" w:rsidP="006F30EC">
          <w:pPr>
            <w:pStyle w:val="ListParagraph"/>
            <w:numPr>
              <w:ilvl w:val="0"/>
              <w:numId w:val="6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8B5E26">
            <w:rPr>
              <w:rStyle w:val="PlaceholderText"/>
              <w:szCs w:val="32"/>
            </w:rPr>
            <w:t>OK</w:t>
          </w:r>
          <w:r w:rsidRPr="008B5E26">
            <w:rPr>
              <w:rStyle w:val="PlaceholderText"/>
              <w:szCs w:val="32"/>
              <w:cs/>
            </w:rPr>
            <w:t>]</w:t>
          </w:r>
        </w:p>
        <w:p w:rsidR="0040240C" w:rsidRDefault="0040240C"/>
      </w:docPartBody>
    </w:docPart>
    <w:docPart>
      <w:docPartPr>
        <w:name w:val="B1BD27F4A66A4056A3B17815CD391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25D731-99BE-4986-B5B2-25CB4B0DB62C}"/>
      </w:docPartPr>
      <w:docPartBody>
        <w:p w:rsidR="0040240C" w:rsidRDefault="006F30EC" w:rsidP="006F30EC">
          <w:pPr>
            <w:pStyle w:val="B1BD27F4A66A4056A3B17815CD39152F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76EBF2FB" wp14:editId="54D56D89">
                <wp:extent cx="179647" cy="172994"/>
                <wp:effectExtent l="19050" t="0" r="0" b="0"/>
                <wp:docPr id="2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72DD93F616A5452EA82DF7E11A209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585DC-7E04-4D00-8CBF-0612A8BFD24C}"/>
      </w:docPartPr>
      <w:docPartBody>
        <w:p w:rsidR="0040240C" w:rsidRDefault="006F30EC" w:rsidP="006F30EC">
          <w:pPr>
            <w:pStyle w:val="72DD93F616A5452EA82DF7E11A2095F3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>
            <w:rPr>
              <w:rStyle w:val="PlaceholderText"/>
              <w:rFonts w:hint="cs"/>
              <w:sz w:val="30"/>
              <w:szCs w:val="30"/>
              <w:cs/>
            </w:rPr>
            <w:t>โปรดระมัดระวั ง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ท้ายของแต่ละส่วน/บทที่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178DFDEA2F4448F49BB95C33F518B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24A8D7-9693-4247-8888-B5E9164F46AD}"/>
      </w:docPartPr>
      <w:docPartBody>
        <w:p w:rsidR="0040240C" w:rsidRDefault="006F30EC" w:rsidP="006F30EC">
          <w:pPr>
            <w:pStyle w:val="178DFDEA2F4448F49BB95C33F518B323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 xml:space="preserve">คลิกที่นี่สร้างสารบัญตารางอัตโนมัติ </w:t>
          </w:r>
          <w:r w:rsidRPr="00CC2830">
            <w:rPr>
              <w:rStyle w:val="PlaceholderText"/>
              <w:rFonts w:hint="cs"/>
              <w:highlight w:val="yellow"/>
              <w:cs/>
            </w:rPr>
            <w:t>การพิมพ์ชื่อตารางในเล่มต้องใช้รูปแบบอัตโนมัติด้วย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9982D63FDF044A39A8B8284406997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3E111-70D8-4D34-8E95-BF92A94F53BF}"/>
      </w:docPartPr>
      <w:docPartBody>
        <w:p w:rsidR="006F30EC" w:rsidRDefault="006F30EC" w:rsidP="00753F98">
          <w:pPr>
            <w:tabs>
              <w:tab w:val="right" w:pos="8280"/>
            </w:tabs>
            <w:rPr>
              <w:rStyle w:val="PlaceholderText"/>
              <w:cs/>
            </w:rPr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วิธีการสร้างสารบัญตารางอัตโนมัติ</w:t>
          </w:r>
        </w:p>
        <w:p w:rsidR="006F30EC" w:rsidRPr="00EB2B78" w:rsidRDefault="006F30EC" w:rsidP="006F30EC">
          <w:pPr>
            <w:numPr>
              <w:ilvl w:val="0"/>
              <w:numId w:val="8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EB2B78">
            <w:rPr>
              <w:rStyle w:val="PlaceholderText"/>
              <w:rFonts w:hint="cs"/>
              <w:cs/>
            </w:rPr>
            <w:t xml:space="preserve">คลิก </w:t>
          </w:r>
          <w:r w:rsidRPr="00EB2B78">
            <w:rPr>
              <w:rStyle w:val="PlaceholderText"/>
            </w:rPr>
            <w:t>References</w:t>
          </w:r>
        </w:p>
        <w:p w:rsidR="006F30EC" w:rsidRDefault="006F30EC" w:rsidP="006F30EC">
          <w:pPr>
            <w:numPr>
              <w:ilvl w:val="0"/>
              <w:numId w:val="8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EB2B78">
            <w:rPr>
              <w:rStyle w:val="PlaceholderText"/>
              <w:rFonts w:hint="cs"/>
              <w:cs/>
            </w:rPr>
            <w:t xml:space="preserve">คลิก </w:t>
          </w:r>
          <w:r w:rsidRPr="00EB2B78">
            <w:rPr>
              <w:rStyle w:val="PlaceholderText"/>
            </w:rPr>
            <w:t xml:space="preserve">Insert Table of </w:t>
          </w:r>
          <w:r>
            <w:rPr>
              <w:rStyle w:val="PlaceholderText"/>
            </w:rPr>
            <w:t>Figures</w:t>
          </w:r>
        </w:p>
        <w:p w:rsidR="006F30EC" w:rsidRDefault="006F30EC" w:rsidP="006F30EC">
          <w:pPr>
            <w:pStyle w:val="ListParagraph"/>
            <w:numPr>
              <w:ilvl w:val="1"/>
              <w:numId w:val="9"/>
            </w:numPr>
            <w:tabs>
              <w:tab w:val="right" w:pos="8280"/>
            </w:tabs>
            <w:ind w:left="1080"/>
            <w:rPr>
              <w:rStyle w:val="PlaceholderText"/>
            </w:rPr>
          </w:pPr>
          <w:r>
            <w:rPr>
              <w:rStyle w:val="PlaceholderText"/>
            </w:rPr>
            <w:t xml:space="preserve">Check box </w:t>
          </w:r>
          <w:r>
            <w:rPr>
              <w:rStyle w:val="PlaceholderText"/>
            </w:rPr>
            <w:sym w:font="Wingdings" w:char="F0FE"/>
          </w:r>
          <w:r>
            <w:rPr>
              <w:rStyle w:val="PlaceholderText"/>
              <w:cs/>
            </w:rPr>
            <w:t xml:space="preserve"> </w:t>
          </w:r>
          <w:r w:rsidRPr="00EB2B78">
            <w:rPr>
              <w:rStyle w:val="PlaceholderText"/>
            </w:rPr>
            <w:t>Show page numbers</w:t>
          </w:r>
        </w:p>
        <w:p w:rsidR="006F30EC" w:rsidRDefault="006F30EC" w:rsidP="006F30EC">
          <w:pPr>
            <w:pStyle w:val="ListParagraph"/>
            <w:numPr>
              <w:ilvl w:val="1"/>
              <w:numId w:val="9"/>
            </w:numPr>
            <w:tabs>
              <w:tab w:val="right" w:pos="8280"/>
            </w:tabs>
            <w:ind w:left="1080"/>
            <w:rPr>
              <w:rStyle w:val="PlaceholderText"/>
            </w:rPr>
          </w:pPr>
          <w:r>
            <w:rPr>
              <w:rStyle w:val="PlaceholderText"/>
            </w:rPr>
            <w:t xml:space="preserve">Check box </w:t>
          </w:r>
          <w:r>
            <w:rPr>
              <w:rStyle w:val="PlaceholderText"/>
            </w:rPr>
            <w:sym w:font="Wingdings" w:char="F0FE"/>
          </w:r>
          <w:r>
            <w:rPr>
              <w:rStyle w:val="PlaceholderText"/>
              <w:cs/>
            </w:rPr>
            <w:t xml:space="preserve"> </w:t>
          </w:r>
          <w:r w:rsidRPr="00EB2B78">
            <w:rPr>
              <w:rStyle w:val="PlaceholderText"/>
            </w:rPr>
            <w:t>Right align page numbers</w:t>
          </w:r>
        </w:p>
        <w:p w:rsidR="006F30EC" w:rsidRDefault="006F30EC" w:rsidP="006F30EC">
          <w:pPr>
            <w:pStyle w:val="ListParagraph"/>
            <w:numPr>
              <w:ilvl w:val="1"/>
              <w:numId w:val="9"/>
            </w:numPr>
            <w:tabs>
              <w:tab w:val="right" w:pos="8280"/>
            </w:tabs>
            <w:ind w:left="1080"/>
            <w:rPr>
              <w:rStyle w:val="PlaceholderText"/>
            </w:rPr>
          </w:pPr>
          <w:r>
            <w:rPr>
              <w:rStyle w:val="PlaceholderText"/>
            </w:rPr>
            <w:t xml:space="preserve">Check box </w:t>
          </w:r>
          <w:r>
            <w:rPr>
              <w:rStyle w:val="PlaceholderText"/>
            </w:rPr>
            <w:sym w:font="Wingdings" w:char="F0FE"/>
          </w:r>
          <w:r>
            <w:rPr>
              <w:rStyle w:val="PlaceholderText"/>
              <w:cs/>
            </w:rPr>
            <w:t xml:space="preserve"> </w:t>
          </w:r>
          <w:r w:rsidRPr="00EB2B78">
            <w:rPr>
              <w:rStyle w:val="PlaceholderText"/>
            </w:rPr>
            <w:t>Use hyperlinks instead of page numbers</w:t>
          </w:r>
        </w:p>
        <w:p w:rsidR="006F30EC" w:rsidRPr="000A3689" w:rsidRDefault="006F30EC" w:rsidP="006F30EC">
          <w:pPr>
            <w:pStyle w:val="ListParagraph"/>
            <w:numPr>
              <w:ilvl w:val="1"/>
              <w:numId w:val="9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0A3689">
            <w:rPr>
              <w:rStyle w:val="PlaceholderText"/>
              <w:szCs w:val="32"/>
            </w:rPr>
            <w:t>Tab leader</w:t>
          </w:r>
          <w:r w:rsidRPr="000A3689">
            <w:rPr>
              <w:rStyle w:val="PlaceholderText"/>
              <w:szCs w:val="32"/>
              <w:cs/>
            </w:rPr>
            <w:t xml:space="preserve">: </w:t>
          </w:r>
          <w:r w:rsidRPr="000A3689">
            <w:rPr>
              <w:rStyle w:val="PlaceholderText"/>
              <w:rFonts w:hint="cs"/>
              <w:szCs w:val="32"/>
              <w:cs/>
            </w:rPr>
            <w:t>เลือก (</w:t>
          </w:r>
          <w:r w:rsidRPr="000A3689">
            <w:rPr>
              <w:rStyle w:val="PlaceholderText"/>
              <w:szCs w:val="32"/>
            </w:rPr>
            <w:t>none</w:t>
          </w:r>
          <w:r w:rsidRPr="000A3689">
            <w:rPr>
              <w:rStyle w:val="PlaceholderText"/>
              <w:szCs w:val="32"/>
              <w:cs/>
            </w:rPr>
            <w:t>)</w:t>
          </w:r>
        </w:p>
        <w:p w:rsidR="006F30EC" w:rsidRPr="000A3689" w:rsidRDefault="006F30EC" w:rsidP="006F30EC">
          <w:pPr>
            <w:pStyle w:val="ListParagraph"/>
            <w:numPr>
              <w:ilvl w:val="1"/>
              <w:numId w:val="9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0A3689">
            <w:rPr>
              <w:rStyle w:val="PlaceholderText"/>
              <w:szCs w:val="32"/>
            </w:rPr>
            <w:t>Formats</w:t>
          </w:r>
          <w:r w:rsidRPr="000A3689">
            <w:rPr>
              <w:rStyle w:val="PlaceholderText"/>
              <w:szCs w:val="32"/>
              <w:cs/>
            </w:rPr>
            <w:t xml:space="preserve">: เลือก </w:t>
          </w:r>
          <w:r w:rsidRPr="000A3689">
            <w:rPr>
              <w:rStyle w:val="PlaceholderText"/>
              <w:szCs w:val="32"/>
            </w:rPr>
            <w:t>From template</w:t>
          </w:r>
        </w:p>
        <w:p w:rsidR="006F30EC" w:rsidRPr="000A3689" w:rsidRDefault="006F30EC" w:rsidP="006F30EC">
          <w:pPr>
            <w:pStyle w:val="ListParagraph"/>
            <w:numPr>
              <w:ilvl w:val="1"/>
              <w:numId w:val="9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0A3689">
            <w:rPr>
              <w:rStyle w:val="PlaceholderText"/>
              <w:szCs w:val="32"/>
            </w:rPr>
            <w:t>Caption label</w:t>
          </w:r>
          <w:r w:rsidRPr="000A3689">
            <w:rPr>
              <w:rStyle w:val="PlaceholderText"/>
              <w:szCs w:val="32"/>
              <w:cs/>
            </w:rPr>
            <w:t>: เลือก ตารางที่</w:t>
          </w:r>
        </w:p>
        <w:p w:rsidR="006F30EC" w:rsidRDefault="006F30EC" w:rsidP="006F30EC">
          <w:pPr>
            <w:pStyle w:val="ListParagraph"/>
            <w:numPr>
              <w:ilvl w:val="1"/>
              <w:numId w:val="9"/>
            </w:numPr>
            <w:tabs>
              <w:tab w:val="right" w:pos="8280"/>
            </w:tabs>
            <w:ind w:left="1080"/>
            <w:rPr>
              <w:rStyle w:val="PlaceholderText"/>
            </w:rPr>
          </w:pPr>
          <w:r>
            <w:rPr>
              <w:rStyle w:val="PlaceholderText"/>
            </w:rPr>
            <w:t xml:space="preserve">Check box </w:t>
          </w:r>
          <w:r>
            <w:rPr>
              <w:rStyle w:val="PlaceholderText"/>
            </w:rPr>
            <w:sym w:font="Wingdings" w:char="F0FE"/>
          </w:r>
          <w:r>
            <w:rPr>
              <w:rStyle w:val="PlaceholderText"/>
              <w:cs/>
            </w:rPr>
            <w:t xml:space="preserve"> </w:t>
          </w:r>
          <w:r w:rsidRPr="007455C2">
            <w:rPr>
              <w:rStyle w:val="PlaceholderText"/>
            </w:rPr>
            <w:t>Include label and number</w:t>
          </w:r>
        </w:p>
        <w:p w:rsidR="006F30EC" w:rsidRDefault="006F30EC" w:rsidP="006F30EC">
          <w:pPr>
            <w:pStyle w:val="ListParagraph"/>
            <w:numPr>
              <w:ilvl w:val="1"/>
              <w:numId w:val="9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0E1B92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7455C2">
            <w:rPr>
              <w:rStyle w:val="PlaceholderText"/>
            </w:rPr>
            <w:t>OK</w:t>
          </w:r>
        </w:p>
        <w:p w:rsidR="0040240C" w:rsidRDefault="006F30EC" w:rsidP="006F30EC">
          <w:pPr>
            <w:pStyle w:val="9982D63FDF044A39A8B8284406997B33"/>
          </w:pPr>
          <w:r>
            <w:rPr>
              <w:rStyle w:val="PlaceholderText"/>
              <w:rFonts w:hint="cs"/>
              <w:cs/>
            </w:rPr>
            <w:t>หน้าจอจะแสดงรายการสารบัญตารางขึ้นอัตโนมัติ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84447D4033AE424B929636D351E01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2DDE5-621B-422A-88AE-0882032B6E0B}"/>
      </w:docPartPr>
      <w:docPartBody>
        <w:p w:rsidR="006F30EC" w:rsidRPr="00D70290" w:rsidRDefault="006F30EC" w:rsidP="008120D2">
          <w:pPr>
            <w:pStyle w:val="TOC6"/>
            <w:rPr>
              <w:rStyle w:val="PlaceholderText"/>
            </w:rPr>
          </w:pPr>
          <w:r w:rsidRPr="00D70290">
            <w:rPr>
              <w:rStyle w:val="PlaceholderText"/>
              <w:cs/>
            </w:rPr>
            <w:t>[</w:t>
          </w:r>
          <w:r w:rsidRPr="00D70290">
            <w:rPr>
              <w:rStyle w:val="PlaceholderText"/>
              <w:rFonts w:hint="cs"/>
              <w:cs/>
            </w:rPr>
            <w:t>การจัดรูปแบบเพิ่มเติมตามรูปแบบของสถาบัน เนื่องจากสารบัญตารางอัตโนมัติที่ปรากฏยังไม่ตรงกับรูปแบบของสถาบัน ต้องปรับเปลี่ยน ดังนี้</w:t>
          </w:r>
        </w:p>
        <w:p w:rsidR="006F30EC" w:rsidRPr="00D70290" w:rsidRDefault="006F30EC" w:rsidP="006F30EC">
          <w:pPr>
            <w:numPr>
              <w:ilvl w:val="0"/>
              <w:numId w:val="10"/>
            </w:numPr>
            <w:tabs>
              <w:tab w:val="right" w:pos="8280"/>
            </w:tabs>
            <w:spacing w:after="0" w:line="240" w:lineRule="auto"/>
            <w:ind w:left="720"/>
            <w:rPr>
              <w:rStyle w:val="PlaceholderText"/>
            </w:rPr>
          </w:pPr>
          <w:r w:rsidRPr="00D70290">
            <w:rPr>
              <w:rStyle w:val="PlaceholderText"/>
              <w:rFonts w:hint="cs"/>
              <w:cs/>
            </w:rPr>
            <w:t xml:space="preserve">เลือกรายการชื่อตารางทั้งหมด </w:t>
          </w:r>
          <w:r w:rsidRPr="00D70290">
            <w:rPr>
              <w:rStyle w:val="PlaceholderText"/>
            </w:rPr>
            <w:t>&gt;&gt;</w:t>
          </w:r>
          <w:r w:rsidRPr="00D70290">
            <w:rPr>
              <w:rStyle w:val="PlaceholderText"/>
              <w:rFonts w:hint="cs"/>
              <w:cs/>
            </w:rPr>
            <w:t xml:space="preserve"> </w:t>
          </w:r>
          <w:r>
            <w:rPr>
              <w:rStyle w:val="PlaceholderText"/>
              <w:rFonts w:hint="cs"/>
              <w:cs/>
            </w:rPr>
            <w:t xml:space="preserve">คลิก </w:t>
          </w:r>
          <w:r>
            <w:rPr>
              <w:rStyle w:val="PlaceholderText"/>
            </w:rPr>
            <w:t xml:space="preserve">Home &gt;&gt; </w:t>
          </w:r>
          <w:r w:rsidRPr="00D70290">
            <w:rPr>
              <w:rStyle w:val="PlaceholderText"/>
              <w:rFonts w:hint="cs"/>
              <w:cs/>
            </w:rPr>
            <w:t xml:space="preserve">คลิกลูกศรที่ </w:t>
          </w:r>
          <w:r w:rsidRPr="00D70290">
            <w:rPr>
              <w:rStyle w:val="PlaceholderText"/>
            </w:rPr>
            <w:t>Styles &gt;&gt;</w:t>
          </w:r>
          <w:r w:rsidRPr="00D70290">
            <w:rPr>
              <w:rStyle w:val="PlaceholderText"/>
              <w:rFonts w:hint="cs"/>
              <w:cs/>
            </w:rPr>
            <w:t xml:space="preserve">เลือก </w:t>
          </w:r>
          <w:r w:rsidRPr="00D70290">
            <w:rPr>
              <w:rStyle w:val="PlaceholderText"/>
              <w:highlight w:val="yellow"/>
            </w:rPr>
            <w:t>TOC 6</w:t>
          </w:r>
        </w:p>
        <w:p w:rsidR="006F30EC" w:rsidRPr="00D70290" w:rsidRDefault="006F30EC" w:rsidP="006F30EC">
          <w:pPr>
            <w:numPr>
              <w:ilvl w:val="0"/>
              <w:numId w:val="10"/>
            </w:numPr>
            <w:tabs>
              <w:tab w:val="right" w:pos="8280"/>
            </w:tabs>
            <w:spacing w:after="0" w:line="240" w:lineRule="auto"/>
            <w:ind w:left="720"/>
            <w:rPr>
              <w:rStyle w:val="PlaceholderText"/>
            </w:rPr>
          </w:pPr>
          <w:r w:rsidRPr="00D70290">
            <w:rPr>
              <w:rStyle w:val="PlaceholderText"/>
              <w:rFonts w:hint="cs"/>
              <w:cs/>
            </w:rPr>
            <w:t>ลบคำว่า ตารางที่</w:t>
          </w:r>
        </w:p>
        <w:p w:rsidR="006F30EC" w:rsidRPr="00D70290" w:rsidRDefault="006F30EC" w:rsidP="006F30EC">
          <w:pPr>
            <w:numPr>
              <w:ilvl w:val="0"/>
              <w:numId w:val="10"/>
            </w:numPr>
            <w:tabs>
              <w:tab w:val="right" w:pos="8280"/>
            </w:tabs>
            <w:spacing w:after="0" w:line="240" w:lineRule="auto"/>
            <w:ind w:left="720"/>
            <w:rPr>
              <w:rStyle w:val="PlaceholderText"/>
            </w:rPr>
          </w:pPr>
          <w:r w:rsidRPr="00D70290">
            <w:rPr>
              <w:rStyle w:val="PlaceholderText"/>
              <w:rFonts w:hint="cs"/>
              <w:cs/>
            </w:rPr>
            <w:t>การจัดรูปแบบเลขหน้าชื่อตารางที่เกิน 2 บรรทัด ต้องแบ่งข้อความบรรทัดแรกไปไว้บรรทัดที่สอง และนำเลขหน้าจากบรรทัดที่สองไปไว้</w:t>
          </w:r>
          <w:r w:rsidRPr="00D70290">
            <w:rPr>
              <w:rStyle w:val="PlaceholderText"/>
              <w:rFonts w:hint="cs"/>
              <w:highlight w:val="yellow"/>
              <w:cs/>
            </w:rPr>
            <w:t>บรรทัดแรก</w:t>
          </w:r>
          <w:r w:rsidRPr="00D70290">
            <w:rPr>
              <w:rStyle w:val="PlaceholderText"/>
              <w:rFonts w:hint="cs"/>
              <w:cs/>
            </w:rPr>
            <w:t xml:space="preserve"> โดย</w:t>
          </w:r>
        </w:p>
        <w:p w:rsidR="006F30EC" w:rsidRPr="00D70290" w:rsidRDefault="006F30EC" w:rsidP="006F30EC">
          <w:pPr>
            <w:pStyle w:val="ListParagraph"/>
            <w:numPr>
              <w:ilvl w:val="0"/>
              <w:numId w:val="11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วาง </w:t>
          </w:r>
          <w:r w:rsidRPr="00D70290">
            <w:rPr>
              <w:rStyle w:val="PlaceholderText"/>
              <w:szCs w:val="32"/>
            </w:rPr>
            <w:t xml:space="preserve">cursor 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หน้าข้อความที่ต้องการปรับไปไว้บรรทัดที่สอง </w:t>
          </w:r>
          <w:r w:rsidRPr="00D70290">
            <w:rPr>
              <w:rStyle w:val="PlaceholderText"/>
              <w:szCs w:val="32"/>
            </w:rPr>
            <w:t xml:space="preserve">&gt;&gt; 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D70290">
            <w:rPr>
              <w:rStyle w:val="PlaceholderText"/>
              <w:szCs w:val="32"/>
            </w:rPr>
            <w:t>Shift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 กับ </w:t>
          </w:r>
          <w:r w:rsidRPr="00D70290">
            <w:rPr>
              <w:rStyle w:val="PlaceholderText"/>
              <w:szCs w:val="32"/>
            </w:rPr>
            <w:t>Enter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 เพื่อให้บรรทัดแรกมีที่ว่างสำหรับใส่เลขหน้า</w:t>
          </w:r>
        </w:p>
        <w:p w:rsidR="006F30EC" w:rsidRPr="00D70290" w:rsidRDefault="006F30EC" w:rsidP="006F30EC">
          <w:pPr>
            <w:pStyle w:val="ListParagraph"/>
            <w:numPr>
              <w:ilvl w:val="0"/>
              <w:numId w:val="11"/>
            </w:numPr>
            <w:tabs>
              <w:tab w:val="right" w:pos="8280"/>
            </w:tabs>
            <w:ind w:left="1080"/>
            <w:rPr>
              <w:rStyle w:val="PlaceholderText"/>
              <w:szCs w:val="32"/>
              <w:cs/>
            </w:rPr>
          </w:pPr>
          <w:r w:rsidRPr="00D70290">
            <w:rPr>
              <w:rStyle w:val="PlaceholderText"/>
              <w:szCs w:val="32"/>
            </w:rPr>
            <w:t xml:space="preserve">Copy 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เลขหน้าที่อยู่บรรทัดที่สอง </w:t>
          </w:r>
          <w:r w:rsidRPr="00D70290">
            <w:rPr>
              <w:rStyle w:val="PlaceholderText"/>
              <w:szCs w:val="32"/>
            </w:rPr>
            <w:t xml:space="preserve">&gt;&gt; 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นำเลขหน้าไปวางท้ายบรรทัดแรก </w:t>
          </w:r>
          <w:r w:rsidRPr="00D70290">
            <w:rPr>
              <w:rStyle w:val="PlaceholderText"/>
              <w:szCs w:val="32"/>
            </w:rPr>
            <w:t xml:space="preserve">&gt;&gt; 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วาง </w:t>
          </w:r>
          <w:r w:rsidRPr="00D70290">
            <w:rPr>
              <w:rStyle w:val="PlaceholderText"/>
              <w:szCs w:val="32"/>
            </w:rPr>
            <w:t xml:space="preserve">cursor </w:t>
          </w:r>
          <w:r w:rsidRPr="00D70290">
            <w:rPr>
              <w:rStyle w:val="PlaceholderText"/>
              <w:rFonts w:hint="cs"/>
              <w:szCs w:val="32"/>
              <w:cs/>
            </w:rPr>
            <w:t>ท้ายข้อความบรรทัดแรก</w:t>
          </w:r>
          <w:r w:rsidRPr="00D70290">
            <w:rPr>
              <w:rStyle w:val="PlaceholderText"/>
              <w:szCs w:val="32"/>
            </w:rPr>
            <w:t xml:space="preserve"> &gt;&gt; 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D70290">
            <w:rPr>
              <w:rStyle w:val="PlaceholderText"/>
              <w:szCs w:val="32"/>
            </w:rPr>
            <w:t xml:space="preserve">Tab </w:t>
          </w:r>
          <w:r w:rsidRPr="00D70290">
            <w:rPr>
              <w:rStyle w:val="PlaceholderText"/>
              <w:rFonts w:hint="cs"/>
              <w:szCs w:val="32"/>
              <w:cs/>
            </w:rPr>
            <w:t>ให้เลขหน้าชิดขวา</w:t>
          </w:r>
        </w:p>
        <w:p w:rsidR="006F30EC" w:rsidRPr="00D70290" w:rsidRDefault="006F30EC" w:rsidP="006F30EC">
          <w:pPr>
            <w:numPr>
              <w:ilvl w:val="0"/>
              <w:numId w:val="10"/>
            </w:numPr>
            <w:tabs>
              <w:tab w:val="right" w:pos="8280"/>
            </w:tabs>
            <w:spacing w:after="0" w:line="240" w:lineRule="auto"/>
            <w:ind w:left="720"/>
            <w:rPr>
              <w:rStyle w:val="PlaceholderText"/>
            </w:rPr>
          </w:pPr>
          <w:r w:rsidRPr="00D70290">
            <w:rPr>
              <w:rStyle w:val="PlaceholderText"/>
              <w:rFonts w:hint="cs"/>
              <w:cs/>
            </w:rPr>
            <w:t xml:space="preserve">การ </w:t>
          </w:r>
          <w:r w:rsidRPr="00D70290">
            <w:rPr>
              <w:rStyle w:val="PlaceholderText"/>
            </w:rPr>
            <w:t xml:space="preserve">update </w:t>
          </w:r>
          <w:r w:rsidRPr="00D70290">
            <w:rPr>
              <w:rStyle w:val="PlaceholderText"/>
              <w:rFonts w:hint="cs"/>
              <w:cs/>
            </w:rPr>
            <w:t xml:space="preserve">เลขหน้า </w:t>
          </w:r>
          <w:r w:rsidRPr="00D70290">
            <w:rPr>
              <w:rStyle w:val="PlaceholderText"/>
              <w:cs/>
            </w:rPr>
            <w:t>(</w:t>
          </w:r>
          <w:r w:rsidRPr="00D70290">
            <w:rPr>
              <w:rStyle w:val="PlaceholderText"/>
              <w:rFonts w:hint="cs"/>
              <w:cs/>
            </w:rPr>
            <w:t>กรณีเลขหน้าภายในเล่มมีการเปลี่ยนแปลง</w:t>
          </w:r>
          <w:r w:rsidRPr="00D70290">
            <w:rPr>
              <w:rStyle w:val="PlaceholderText"/>
              <w:cs/>
            </w:rPr>
            <w:t>)</w:t>
          </w:r>
        </w:p>
        <w:p w:rsidR="006F30EC" w:rsidRPr="00D70290" w:rsidRDefault="006F30EC" w:rsidP="006F30EC">
          <w:pPr>
            <w:pStyle w:val="ListParagraph"/>
            <w:numPr>
              <w:ilvl w:val="0"/>
              <w:numId w:val="11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>ค</w:t>
          </w:r>
          <w:r w:rsidRPr="00D70290">
            <w:rPr>
              <w:rStyle w:val="PlaceholderText"/>
              <w:szCs w:val="32"/>
              <w:cs/>
            </w:rPr>
            <w:t xml:space="preserve">ลิก </w:t>
          </w:r>
          <w:r w:rsidRPr="00D70290">
            <w:rPr>
              <w:rStyle w:val="PlaceholderText"/>
              <w:szCs w:val="32"/>
            </w:rPr>
            <w:t>References</w:t>
          </w:r>
        </w:p>
        <w:p w:rsidR="006F30EC" w:rsidRPr="00D70290" w:rsidRDefault="006F30EC" w:rsidP="006F30EC">
          <w:pPr>
            <w:pStyle w:val="ListParagraph"/>
            <w:numPr>
              <w:ilvl w:val="0"/>
              <w:numId w:val="11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D70290">
            <w:rPr>
              <w:rStyle w:val="PlaceholderText"/>
              <w:szCs w:val="32"/>
            </w:rPr>
            <w:t>Update Table</w:t>
          </w:r>
        </w:p>
        <w:p w:rsidR="006F30EC" w:rsidRPr="00D70290" w:rsidRDefault="006F30EC" w:rsidP="006F30EC">
          <w:pPr>
            <w:pStyle w:val="ListParagraph"/>
            <w:numPr>
              <w:ilvl w:val="0"/>
              <w:numId w:val="11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D70290">
            <w:rPr>
              <w:rStyle w:val="PlaceholderText"/>
              <w:szCs w:val="32"/>
            </w:rPr>
            <w:t>Update page numbers only</w:t>
          </w:r>
        </w:p>
        <w:p w:rsidR="0040240C" w:rsidRDefault="006F30EC" w:rsidP="006F30EC">
          <w:pPr>
            <w:pStyle w:val="84447D4033AE424B929636D351E0144E"/>
          </w:pPr>
          <w:r w:rsidRPr="00842CED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D70290">
            <w:rPr>
              <w:rStyle w:val="PlaceholderText"/>
              <w:szCs w:val="32"/>
            </w:rPr>
            <w:t>OK</w:t>
          </w:r>
          <w:r w:rsidRPr="00842CED">
            <w:rPr>
              <w:rStyle w:val="PlaceholderText"/>
              <w:szCs w:val="32"/>
              <w:cs/>
            </w:rPr>
            <w:t>]</w:t>
          </w:r>
        </w:p>
      </w:docPartBody>
    </w:docPart>
    <w:docPart>
      <w:docPartPr>
        <w:name w:val="807EB33CDA4049099B04E202DA78A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EC17E-8DD5-4C8B-AE88-884AEE7F16C5}"/>
      </w:docPartPr>
      <w:docPartBody>
        <w:p w:rsidR="0040240C" w:rsidRDefault="006F30EC" w:rsidP="006F30EC">
          <w:pPr>
            <w:pStyle w:val="807EB33CDA4049099B04E202DA78ADA3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5A35639E" wp14:editId="4D3B8B33">
                <wp:extent cx="179647" cy="172994"/>
                <wp:effectExtent l="19050" t="0" r="0" b="0"/>
                <wp:docPr id="2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2878BBAC8E4E4AF58529956F8A559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65EF4-EA30-4780-9F42-13FD61F40C49}"/>
      </w:docPartPr>
      <w:docPartBody>
        <w:p w:rsidR="0040240C" w:rsidRDefault="006F30EC" w:rsidP="006F30EC">
          <w:pPr>
            <w:pStyle w:val="2878BBAC8E4E4AF58529956F8A5593C0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A070645FF7C14C02A057B67A64B6E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C2BC0-D74D-44DC-A24D-8BD9F106334C}"/>
      </w:docPartPr>
      <w:docPartBody>
        <w:p w:rsidR="0040240C" w:rsidRDefault="006F30EC" w:rsidP="006F30EC">
          <w:pPr>
            <w:pStyle w:val="A070645FF7C14C02A057B67A64B6E507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คลิกที่นี่สร้างสารบัญภาพอัตโนมัติ การพิมพ์ชื่อภาพในเล่มต้องใช้รูปแบบอัตโนมัติด้วย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D5B909BDD4B2404BAB02BF2E6C55D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0B96B-C71B-4B59-913E-1B4174A50681}"/>
      </w:docPartPr>
      <w:docPartBody>
        <w:p w:rsidR="0040240C" w:rsidRDefault="006F30EC" w:rsidP="006F30EC">
          <w:pPr>
            <w:pStyle w:val="D5B909BDD4B2404BAB02BF2E6C55D904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วิธีการสร้างสารบัญภาพอัตโนมัติเหมือนกับการสร้างสารบัญตารางอัตโนมัติ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360888776300438D97CF9340D2749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2B6C2-00C2-4CAC-AA5E-41B77F55C7B4}"/>
      </w:docPartPr>
      <w:docPartBody>
        <w:p w:rsidR="0040240C" w:rsidRDefault="006F30EC" w:rsidP="006F30EC">
          <w:pPr>
            <w:pStyle w:val="360888776300438D97CF9340D2749314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00580576" wp14:editId="4BD642DA">
                <wp:extent cx="179647" cy="172994"/>
                <wp:effectExtent l="19050" t="0" r="0" b="0"/>
                <wp:docPr id="2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25AAA5E348A84D88B2D19892D6B78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27A75-2198-4205-9631-A214C056C157}"/>
      </w:docPartPr>
      <w:docPartBody>
        <w:p w:rsidR="0040240C" w:rsidRDefault="006F30EC" w:rsidP="006F30EC">
          <w:pPr>
            <w:pStyle w:val="25AAA5E348A84D88B2D19892D6B78C1E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EDB013D4FD064E5A856322B82B092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7EFDE-6778-4BEE-9F88-CCBFD0402DB5}"/>
      </w:docPartPr>
      <w:docPartBody>
        <w:p w:rsidR="0040240C" w:rsidRDefault="006F30EC" w:rsidP="006F30EC">
          <w:pPr>
            <w:pStyle w:val="EDB013D4FD064E5A856322B82B092395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C6ACC367DF44FA890332A8AFE599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EBB60-DEF5-42C3-BB3A-CD92EDED65F6}"/>
      </w:docPartPr>
      <w:docPartBody>
        <w:p w:rsidR="0040240C" w:rsidRDefault="006F30EC" w:rsidP="006F30EC">
          <w:pPr>
            <w:pStyle w:val="EC6ACC367DF44FA890332A8AFE599679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7884A45502904055B347686EC0259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E6EA5-FC73-4997-BD7C-223D33839772}"/>
      </w:docPartPr>
      <w:docPartBody>
        <w:p w:rsidR="0040240C" w:rsidRDefault="006F30EC" w:rsidP="006F30EC">
          <w:pPr>
            <w:pStyle w:val="7884A45502904055B347686EC025964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3F645C103544B32BA8ACB3BFC791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B63EB-9B7E-41E8-88C9-5E8034B79B9F}"/>
      </w:docPartPr>
      <w:docPartBody>
        <w:p w:rsidR="0040240C" w:rsidRDefault="006F30EC" w:rsidP="006F30EC">
          <w:pPr>
            <w:pStyle w:val="03F645C103544B32BA8ACB3BFC791835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909E5DB12DC14992A71402086B7EF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80576-92AC-485F-BAAA-D2784DDDCE30}"/>
      </w:docPartPr>
      <w:docPartBody>
        <w:p w:rsidR="0040240C" w:rsidRDefault="006F30EC" w:rsidP="006F30EC">
          <w:pPr>
            <w:pStyle w:val="909E5DB12DC14992A71402086B7EF548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75CF8DDE" wp14:editId="368282B9">
                <wp:extent cx="179647" cy="172994"/>
                <wp:effectExtent l="19050" t="0" r="0" b="0"/>
                <wp:docPr id="2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D83CA4E8817C45A9A9087050425A3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888E1-D41C-4FED-8C03-BFABD12A066E}"/>
      </w:docPartPr>
      <w:docPartBody>
        <w:p w:rsidR="0040240C" w:rsidRDefault="006F30EC" w:rsidP="006F30EC">
          <w:pPr>
            <w:pStyle w:val="D83CA4E8817C45A9A9087050425A3537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1783EC127EE5469780F031B1B3F17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ECD93-CF70-4900-9199-30DA6B204C39}"/>
      </w:docPartPr>
      <w:docPartBody>
        <w:p w:rsidR="0040240C" w:rsidRDefault="006F30EC" w:rsidP="006F30EC">
          <w:pPr>
            <w:pStyle w:val="1783EC127EE5469780F031B1B3F17190"/>
          </w:pPr>
          <w:r w:rsidRPr="002F4AE8">
            <w:rPr>
              <w:rStyle w:val="PlaceholderText"/>
              <w:cs/>
            </w:rPr>
            <w:t>[พิมพ์ข้อความที่นี่]</w:t>
          </w:r>
        </w:p>
      </w:docPartBody>
    </w:docPart>
    <w:docPart>
      <w:docPartPr>
        <w:name w:val="F44B802B58CA4D8897B9D2D354F72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B406F-C54E-4152-B233-5165EA578C8C}"/>
      </w:docPartPr>
      <w:docPartBody>
        <w:p w:rsidR="006F30EC" w:rsidRDefault="006F30EC" w:rsidP="00D70290">
          <w:pPr>
            <w:ind w:firstLine="360"/>
            <w:rPr>
              <w:rStyle w:val="PlaceholderText"/>
            </w:rPr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 xml:space="preserve">ใน </w:t>
          </w:r>
          <w:r>
            <w:rPr>
              <w:rStyle w:val="PlaceholderText"/>
            </w:rPr>
            <w:t xml:space="preserve">Template </w:t>
          </w:r>
          <w:r>
            <w:rPr>
              <w:rStyle w:val="PlaceholderText"/>
              <w:rFonts w:hint="cs"/>
              <w:cs/>
            </w:rPr>
            <w:t xml:space="preserve">นี้ใช้ </w:t>
          </w:r>
          <w:r>
            <w:rPr>
              <w:rStyle w:val="PlaceholderText"/>
            </w:rPr>
            <w:t xml:space="preserve">Styles </w:t>
          </w:r>
          <w:r>
            <w:rPr>
              <w:rStyle w:val="PlaceholderText"/>
              <w:rFonts w:hint="cs"/>
              <w:cs/>
            </w:rPr>
            <w:t>เพื่อใช้ทำสารบัญอัตโนมัติ ตั้งค่าไว้ ดังนี้</w:t>
          </w:r>
        </w:p>
        <w:p w:rsidR="006F30EC" w:rsidRPr="00D70290" w:rsidRDefault="006F30EC" w:rsidP="006F30EC">
          <w:pPr>
            <w:pStyle w:val="ListParagraph"/>
            <w:numPr>
              <w:ilvl w:val="0"/>
              <w:numId w:val="12"/>
            </w:numPr>
            <w:ind w:left="72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ส่วนหน้าและส่วนท้ายของวิทยานิพนธ์ ได้แก่ หน้าบทคัดย่อ หน้า </w:t>
          </w:r>
          <w:r w:rsidRPr="00D70290">
            <w:rPr>
              <w:rStyle w:val="PlaceholderText"/>
              <w:szCs w:val="32"/>
            </w:rPr>
            <w:t xml:space="preserve">ABSTRACT </w:t>
          </w:r>
          <w:r w:rsidRPr="00D70290">
            <w:rPr>
              <w:rStyle w:val="PlaceholderText"/>
              <w:rFonts w:hint="cs"/>
              <w:szCs w:val="32"/>
              <w:cs/>
            </w:rPr>
            <w:t>หน้ากิตติกรรมประกาศ หน้าสารบัญ</w:t>
          </w:r>
          <w:r w:rsidRPr="00D70290">
            <w:rPr>
              <w:rStyle w:val="PlaceholderText"/>
              <w:szCs w:val="32"/>
              <w:cs/>
            </w:rPr>
            <w:t xml:space="preserve"> 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หน้าบรรณานุกรม หน้าภาคผนวกที่มีภาคผนวกเดียว และหน้าประวัติผู้เขียน ใช้ </w:t>
          </w:r>
          <w:r w:rsidRPr="00D70290">
            <w:rPr>
              <w:rStyle w:val="PlaceholderText"/>
              <w:szCs w:val="32"/>
            </w:rPr>
            <w:t xml:space="preserve">Styles </w:t>
          </w:r>
          <w:r w:rsidRPr="00D70290">
            <w:rPr>
              <w:rStyle w:val="PlaceholderText"/>
              <w:b/>
              <w:bCs/>
              <w:szCs w:val="32"/>
            </w:rPr>
            <w:t>HEADINGS</w:t>
          </w:r>
        </w:p>
        <w:p w:rsidR="006F30EC" w:rsidRPr="00D70290" w:rsidRDefault="006F30EC" w:rsidP="006F30EC">
          <w:pPr>
            <w:pStyle w:val="ListParagraph"/>
            <w:numPr>
              <w:ilvl w:val="0"/>
              <w:numId w:val="12"/>
            </w:numPr>
            <w:ind w:left="72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หน้าภาคผนวกที่มีมากกว่า 1 </w:t>
          </w:r>
          <w:r>
            <w:rPr>
              <w:rStyle w:val="PlaceholderText"/>
              <w:rFonts w:hint="cs"/>
              <w:szCs w:val="32"/>
              <w:cs/>
            </w:rPr>
            <w:t>ภาคผนวก</w:t>
          </w:r>
        </w:p>
        <w:p w:rsidR="006F30EC" w:rsidRPr="00D70290" w:rsidRDefault="006F30EC" w:rsidP="006F30EC">
          <w:pPr>
            <w:pStyle w:val="ListParagraph"/>
            <w:numPr>
              <w:ilvl w:val="0"/>
              <w:numId w:val="13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หน้านำภาคผนวกใช้ </w:t>
          </w:r>
          <w:r w:rsidRPr="00D70290">
            <w:rPr>
              <w:rStyle w:val="PlaceholderText"/>
              <w:szCs w:val="32"/>
            </w:rPr>
            <w:t xml:space="preserve">Styles </w:t>
          </w:r>
          <w:r w:rsidRPr="00D70290">
            <w:rPr>
              <w:rStyle w:val="PlaceholderText"/>
              <w:b/>
              <w:bCs/>
              <w:szCs w:val="32"/>
            </w:rPr>
            <w:t>APPENDICES</w:t>
          </w:r>
        </w:p>
        <w:p w:rsidR="006F30EC" w:rsidRPr="00D70290" w:rsidRDefault="006F30EC" w:rsidP="006F30EC">
          <w:pPr>
            <w:pStyle w:val="ListParagraph"/>
            <w:numPr>
              <w:ilvl w:val="0"/>
              <w:numId w:val="13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หน้าภาคผนวก ก, ข, ค ... ใช้ </w:t>
          </w:r>
          <w:r w:rsidRPr="00D70290">
            <w:rPr>
              <w:rStyle w:val="PlaceholderText"/>
              <w:szCs w:val="32"/>
            </w:rPr>
            <w:t xml:space="preserve">Styles </w:t>
          </w:r>
          <w:r w:rsidRPr="00D70290">
            <w:rPr>
              <w:rStyle w:val="PlaceholderText"/>
              <w:b/>
              <w:bCs/>
              <w:szCs w:val="32"/>
            </w:rPr>
            <w:t>Appendix</w:t>
          </w:r>
        </w:p>
        <w:p w:rsidR="006F30EC" w:rsidRPr="00D70290" w:rsidRDefault="006F30EC" w:rsidP="006F30EC">
          <w:pPr>
            <w:pStyle w:val="ListParagraph"/>
            <w:numPr>
              <w:ilvl w:val="0"/>
              <w:numId w:val="12"/>
            </w:numPr>
            <w:ind w:left="72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การพิมพ์ </w:t>
          </w:r>
          <w:r w:rsidRPr="00D70290">
            <w:rPr>
              <w:rStyle w:val="PlaceholderText"/>
              <w:szCs w:val="32"/>
              <w:cs/>
            </w:rPr>
            <w:t xml:space="preserve">บทที่ ใช้ </w:t>
          </w:r>
          <w:r>
            <w:rPr>
              <w:rStyle w:val="PlaceholderText"/>
              <w:szCs w:val="32"/>
            </w:rPr>
            <w:t xml:space="preserve">Styles </w:t>
          </w:r>
          <w:r w:rsidRPr="00D70290">
            <w:rPr>
              <w:rStyle w:val="PlaceholderText"/>
              <w:b/>
              <w:bCs/>
              <w:szCs w:val="32"/>
            </w:rPr>
            <w:t>Heading 1</w:t>
          </w:r>
          <w:r w:rsidRPr="00D70290">
            <w:rPr>
              <w:rStyle w:val="PlaceholderText"/>
              <w:szCs w:val="32"/>
              <w:cs/>
            </w:rPr>
            <w:t xml:space="preserve"> เมื่อคลิกแล้วจะปรากฏ</w:t>
          </w:r>
          <w:r w:rsidRPr="00D70290">
            <w:rPr>
              <w:rStyle w:val="PlaceholderText"/>
              <w:rFonts w:hint="cs"/>
              <w:szCs w:val="32"/>
              <w:cs/>
            </w:rPr>
            <w:t>คำว่า</w:t>
          </w:r>
          <w:r w:rsidRPr="00D70290">
            <w:rPr>
              <w:rStyle w:val="PlaceholderText"/>
              <w:szCs w:val="32"/>
              <w:cs/>
            </w:rPr>
            <w:t xml:space="preserve"> บทที่และลำดับที่ของบทโดยไม่ต้องพิมพ์ กด </w:t>
          </w:r>
          <w:r w:rsidRPr="00D70290">
            <w:rPr>
              <w:rStyle w:val="PlaceholderText"/>
              <w:szCs w:val="32"/>
            </w:rPr>
            <w:t xml:space="preserve">Shift </w:t>
          </w:r>
          <w:r w:rsidRPr="00D70290">
            <w:rPr>
              <w:rStyle w:val="PlaceholderText"/>
              <w:szCs w:val="32"/>
              <w:cs/>
            </w:rPr>
            <w:t>ค้างไว้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 </w:t>
          </w:r>
          <w:r w:rsidRPr="00D70290">
            <w:rPr>
              <w:rStyle w:val="PlaceholderText"/>
              <w:szCs w:val="32"/>
              <w:cs/>
            </w:rPr>
            <w:t xml:space="preserve">กด </w:t>
          </w:r>
          <w:r w:rsidRPr="00D70290">
            <w:rPr>
              <w:rStyle w:val="PlaceholderText"/>
              <w:szCs w:val="32"/>
            </w:rPr>
            <w:t>Enter 2</w:t>
          </w:r>
          <w:r w:rsidRPr="00D70290">
            <w:rPr>
              <w:rStyle w:val="PlaceholderText"/>
              <w:szCs w:val="32"/>
              <w:cs/>
            </w:rPr>
            <w:t xml:space="preserve"> ครั้งแล้วพิมพ์ชื่อของบท</w:t>
          </w:r>
        </w:p>
        <w:p w:rsidR="006F30EC" w:rsidRPr="00D70290" w:rsidRDefault="006F30EC" w:rsidP="006F30EC">
          <w:pPr>
            <w:pStyle w:val="ListParagraph"/>
            <w:numPr>
              <w:ilvl w:val="0"/>
              <w:numId w:val="12"/>
            </w:numPr>
            <w:ind w:left="720"/>
            <w:rPr>
              <w:rStyle w:val="PlaceholderText"/>
              <w:szCs w:val="32"/>
              <w:cs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การพิมพ์หัวข้อในส่วนเนื้อหาของวิทยานิพนธ์ ใช้ </w:t>
          </w:r>
          <w:r>
            <w:rPr>
              <w:rStyle w:val="PlaceholderText"/>
              <w:szCs w:val="32"/>
            </w:rPr>
            <w:t xml:space="preserve">Styles </w:t>
          </w:r>
          <w:r w:rsidRPr="00D70290">
            <w:rPr>
              <w:rStyle w:val="PlaceholderText"/>
              <w:b/>
              <w:bCs/>
              <w:szCs w:val="32"/>
            </w:rPr>
            <w:t>Heading 2, 3, 4, 5, 6</w:t>
          </w:r>
          <w:r w:rsidRPr="00D70290">
            <w:rPr>
              <w:rStyle w:val="PlaceholderText"/>
              <w:szCs w:val="32"/>
              <w:cs/>
            </w:rPr>
            <w:t xml:space="preserve"> </w:t>
          </w:r>
          <w:r w:rsidRPr="00D70290">
            <w:rPr>
              <w:rStyle w:val="PlaceholderText"/>
              <w:rFonts w:hint="cs"/>
              <w:szCs w:val="32"/>
              <w:cs/>
            </w:rPr>
            <w:t>ตามลำดับหัวข้อ ดังนี้</w:t>
          </w:r>
        </w:p>
        <w:p w:rsidR="006F30EC" w:rsidRPr="00D70290" w:rsidRDefault="006F30EC" w:rsidP="006F30EC">
          <w:pPr>
            <w:pStyle w:val="ListParagraph"/>
            <w:numPr>
              <w:ilvl w:val="0"/>
              <w:numId w:val="14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 xml:space="preserve">หัวข้อ 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 xml:space="preserve">x </w:t>
          </w:r>
          <w:r w:rsidRPr="00D70290">
            <w:rPr>
              <w:rStyle w:val="PlaceholderText"/>
              <w:szCs w:val="32"/>
              <w:cs/>
            </w:rPr>
            <w:t xml:space="preserve">ใช้ </w:t>
          </w:r>
          <w:r w:rsidRPr="00D70290">
            <w:rPr>
              <w:rStyle w:val="PlaceholderText"/>
              <w:szCs w:val="32"/>
            </w:rPr>
            <w:t>Heading 2</w:t>
          </w:r>
        </w:p>
        <w:p w:rsidR="006F30EC" w:rsidRPr="00D70290" w:rsidRDefault="006F30EC" w:rsidP="006F30EC">
          <w:pPr>
            <w:pStyle w:val="ListParagraph"/>
            <w:numPr>
              <w:ilvl w:val="0"/>
              <w:numId w:val="14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 xml:space="preserve">หัวข้อ 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 xml:space="preserve">x </w:t>
          </w:r>
          <w:r w:rsidRPr="00D70290">
            <w:rPr>
              <w:rStyle w:val="PlaceholderText"/>
              <w:szCs w:val="32"/>
              <w:cs/>
            </w:rPr>
            <w:t xml:space="preserve">ใช้ </w:t>
          </w:r>
          <w:r w:rsidRPr="00D70290">
            <w:rPr>
              <w:rStyle w:val="PlaceholderText"/>
              <w:szCs w:val="32"/>
            </w:rPr>
            <w:t>Heading 3</w:t>
          </w:r>
        </w:p>
        <w:p w:rsidR="006F30EC" w:rsidRPr="00D70290" w:rsidRDefault="006F30EC" w:rsidP="006F30EC">
          <w:pPr>
            <w:pStyle w:val="ListParagraph"/>
            <w:numPr>
              <w:ilvl w:val="0"/>
              <w:numId w:val="14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 xml:space="preserve">หัวข้อ 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 xml:space="preserve">x </w:t>
          </w:r>
          <w:r w:rsidRPr="00D70290">
            <w:rPr>
              <w:rStyle w:val="PlaceholderText"/>
              <w:szCs w:val="32"/>
              <w:cs/>
            </w:rPr>
            <w:t xml:space="preserve">ใช้ </w:t>
          </w:r>
          <w:r w:rsidRPr="00D70290">
            <w:rPr>
              <w:rStyle w:val="PlaceholderText"/>
              <w:szCs w:val="32"/>
            </w:rPr>
            <w:t>Heading 4</w:t>
          </w:r>
        </w:p>
        <w:p w:rsidR="006F30EC" w:rsidRPr="00D70290" w:rsidRDefault="006F30EC" w:rsidP="006F30EC">
          <w:pPr>
            <w:pStyle w:val="ListParagraph"/>
            <w:numPr>
              <w:ilvl w:val="0"/>
              <w:numId w:val="14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 xml:space="preserve">หัวข้อ 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 xml:space="preserve">) ใช้ </w:t>
          </w:r>
          <w:r w:rsidRPr="00D70290">
            <w:rPr>
              <w:rStyle w:val="PlaceholderText"/>
              <w:szCs w:val="32"/>
            </w:rPr>
            <w:t>Heading 5</w:t>
          </w:r>
        </w:p>
        <w:p w:rsidR="006F30EC" w:rsidRPr="00D70290" w:rsidRDefault="006F30EC" w:rsidP="006F30EC">
          <w:pPr>
            <w:pStyle w:val="ListParagraph"/>
            <w:numPr>
              <w:ilvl w:val="0"/>
              <w:numId w:val="14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>หัวข้อ (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 xml:space="preserve">) ใช้ </w:t>
          </w:r>
          <w:r w:rsidRPr="00D70290">
            <w:rPr>
              <w:rStyle w:val="PlaceholderText"/>
              <w:szCs w:val="32"/>
            </w:rPr>
            <w:t>Heading 6</w:t>
          </w:r>
        </w:p>
        <w:p w:rsidR="006F30EC" w:rsidRDefault="006F30EC" w:rsidP="00451A6F">
          <w:pPr>
            <w:ind w:firstLine="720"/>
            <w:rPr>
              <w:rStyle w:val="PlaceholderText"/>
            </w:rPr>
          </w:pPr>
          <w:r>
            <w:rPr>
              <w:rStyle w:val="PlaceholderText"/>
              <w:rFonts w:hint="cs"/>
              <w:cs/>
            </w:rPr>
            <w:t>(เนื้อหาที่มีลำดับข้อซ้อนกันหลายลำดับ สามารถทำเพิ่มได้ด้วยตนเอง</w:t>
          </w:r>
          <w:r>
            <w:rPr>
              <w:rStyle w:val="PlaceholderText"/>
              <w:cs/>
            </w:rPr>
            <w:t>)</w:t>
          </w:r>
        </w:p>
        <w:p w:rsidR="006F30EC" w:rsidRDefault="006F30EC" w:rsidP="00451A6F">
          <w:pPr>
            <w:ind w:firstLine="720"/>
            <w:rPr>
              <w:rStyle w:val="PlaceholderText"/>
            </w:rPr>
          </w:pPr>
        </w:p>
        <w:p w:rsidR="006F30EC" w:rsidRDefault="006F30EC" w:rsidP="00451A6F">
          <w:pPr>
            <w:ind w:firstLine="720"/>
            <w:rPr>
              <w:rStyle w:val="PlaceholderText"/>
            </w:rPr>
          </w:pPr>
        </w:p>
        <w:p w:rsidR="006F30EC" w:rsidRDefault="006F30EC" w:rsidP="00451A6F">
          <w:pPr>
            <w:ind w:firstLine="720"/>
            <w:rPr>
              <w:rStyle w:val="PlaceholderText"/>
            </w:rPr>
          </w:pPr>
        </w:p>
        <w:p w:rsidR="006F30EC" w:rsidRDefault="006F30EC" w:rsidP="008F6AAA">
          <w:pPr>
            <w:jc w:val="center"/>
            <w:rPr>
              <w:rStyle w:val="PlaceholderText"/>
            </w:rPr>
          </w:pPr>
          <w:r>
            <w:rPr>
              <w:rStyle w:val="PlaceholderText"/>
              <w:rFonts w:hint="cs"/>
              <w:cs/>
            </w:rPr>
            <w:t xml:space="preserve">วิธีการใช้ </w:t>
          </w:r>
          <w:r>
            <w:rPr>
              <w:rStyle w:val="PlaceholderText"/>
            </w:rPr>
            <w:t xml:space="preserve">Styles </w:t>
          </w:r>
          <w:r>
            <w:rPr>
              <w:rStyle w:val="PlaceholderText"/>
              <w:rFonts w:hint="cs"/>
              <w:cs/>
            </w:rPr>
            <w:t>ทำดังนี้</w:t>
          </w:r>
          <w:r>
            <w:rPr>
              <w:rStyle w:val="PlaceholderText"/>
              <w:rFonts w:hint="cs"/>
              <w:cs/>
            </w:rPr>
            <w:br/>
            <w:t xml:space="preserve">วาง </w:t>
          </w:r>
          <w:r>
            <w:rPr>
              <w:rStyle w:val="PlaceholderText"/>
            </w:rPr>
            <w:t xml:space="preserve">cursor </w:t>
          </w:r>
          <w:r>
            <w:rPr>
              <w:rStyle w:val="PlaceholderText"/>
              <w:rFonts w:hint="cs"/>
              <w:cs/>
            </w:rPr>
            <w:t xml:space="preserve">ตรงตำแหน่งที่ต้องการ </w:t>
          </w:r>
          <w:r>
            <w:rPr>
              <w:rStyle w:val="PlaceholderText"/>
            </w:rPr>
            <w:t xml:space="preserve">&gt;&gt; </w:t>
          </w:r>
          <w:r>
            <w:rPr>
              <w:rStyle w:val="PlaceholderText"/>
              <w:rFonts w:hint="cs"/>
              <w:cs/>
            </w:rPr>
            <w:t>คลิก</w:t>
          </w:r>
          <w:r>
            <w:rPr>
              <w:rStyle w:val="PlaceholderText"/>
            </w:rPr>
            <w:t xml:space="preserve"> Home &gt;&gt;</w:t>
          </w:r>
          <w:r>
            <w:rPr>
              <w:rStyle w:val="PlaceholderText"/>
              <w:cs/>
            </w:rPr>
            <w:t xml:space="preserve"> </w:t>
          </w:r>
          <w:r>
            <w:rPr>
              <w:rStyle w:val="PlaceholderText"/>
              <w:rFonts w:hint="cs"/>
              <w:cs/>
            </w:rPr>
            <w:t xml:space="preserve">คลิกลูกศรที่ </w:t>
          </w:r>
          <w:r>
            <w:rPr>
              <w:rStyle w:val="PlaceholderText"/>
            </w:rPr>
            <w:t xml:space="preserve">Styles &gt;&gt; </w:t>
          </w:r>
          <w:r>
            <w:rPr>
              <w:rStyle w:val="PlaceholderText"/>
              <w:rFonts w:hint="cs"/>
              <w:cs/>
            </w:rPr>
            <w:t xml:space="preserve">เลือก </w:t>
          </w:r>
          <w:r>
            <w:rPr>
              <w:rStyle w:val="PlaceholderText"/>
            </w:rPr>
            <w:t xml:space="preserve">Styles </w:t>
          </w:r>
          <w:r>
            <w:rPr>
              <w:rStyle w:val="PlaceholderText"/>
              <w:rFonts w:hint="cs"/>
              <w:cs/>
            </w:rPr>
            <w:t>ที่ต้องการใช้</w:t>
          </w:r>
        </w:p>
        <w:p w:rsidR="006F30EC" w:rsidRDefault="006F30EC" w:rsidP="00CA58BE">
          <w:pPr>
            <w:ind w:firstLine="1080"/>
            <w:rPr>
              <w:rStyle w:val="PlaceholderText"/>
            </w:rPr>
          </w:pPr>
        </w:p>
        <w:p w:rsidR="0040240C" w:rsidRDefault="006F30EC" w:rsidP="006F30EC">
          <w:pPr>
            <w:pStyle w:val="F44B802B58CA4D8897B9D2D354F72D73"/>
          </w:pPr>
          <w:r>
            <w:rPr>
              <w:noProof/>
              <w:color w:val="808080"/>
            </w:rPr>
            <w:drawing>
              <wp:inline distT="0" distB="0" distL="0" distR="0" wp14:anchorId="47DDBD76" wp14:editId="20BA31EF">
                <wp:extent cx="2832186" cy="3091329"/>
                <wp:effectExtent l="19050" t="19050" r="25400" b="13970"/>
                <wp:docPr id="7" name="Picture 7" descr="C:\Users\ref\Desktop\hea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ef\Desktop\hea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45967" cy="310637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5EC622DF7B844190B23DB5D726CCC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CEFD4-5A11-4ED6-9F48-721BD8388EF5}"/>
      </w:docPartPr>
      <w:docPartBody>
        <w:p w:rsidR="0040240C" w:rsidRDefault="006F30EC" w:rsidP="006F30EC">
          <w:pPr>
            <w:pStyle w:val="5EC622DF7B844190B23DB5D726CCCFFD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6EB98CBE" wp14:editId="5F593C93">
                <wp:extent cx="179647" cy="172994"/>
                <wp:effectExtent l="19050" t="0" r="0" b="0"/>
                <wp:docPr id="2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90658D9A96764019ACF96624F6A30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9F0D4-130C-43CD-AF77-664728FDC965}"/>
      </w:docPartPr>
      <w:docPartBody>
        <w:p w:rsidR="0040240C" w:rsidRDefault="006F30EC" w:rsidP="006F30EC">
          <w:pPr>
            <w:pStyle w:val="90658D9A96764019ACF96624F6A30AAC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C2C25EA4C2274613BBFF34D51D056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AC8AC-F15F-4A81-A905-A1E68D3AE489}"/>
      </w:docPartPr>
      <w:docPartBody>
        <w:p w:rsidR="0040240C" w:rsidRDefault="006F30EC" w:rsidP="006F30EC">
          <w:pPr>
            <w:pStyle w:val="C2C25EA4C2274613BBFF34D51D05616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8E81D892EE6E46B1AE45ECFB12163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D1AE6-BA88-4C2B-825A-9652619A6478}"/>
      </w:docPartPr>
      <w:docPartBody>
        <w:p w:rsidR="006F30EC" w:rsidRPr="00C4533A" w:rsidRDefault="006F30EC" w:rsidP="00D70290">
          <w:pPr>
            <w:ind w:firstLine="360"/>
            <w:rPr>
              <w:rStyle w:val="PlaceholderText"/>
              <w:sz w:val="28"/>
              <w:szCs w:val="28"/>
            </w:rPr>
          </w:pPr>
          <w:r w:rsidRPr="00FF5653">
            <w:rPr>
              <w:rStyle w:val="PlaceholderText"/>
              <w:sz w:val="30"/>
              <w:cs/>
            </w:rPr>
            <w:t>[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การพิมพ์ชื่อตารางหรือชื่อภาพ เพื่อนำไปสร้างสารบัญตารางหรือสารบัญภาพอัตโนมัติ</w:t>
          </w:r>
        </w:p>
        <w:p w:rsidR="006F30EC" w:rsidRPr="00C4533A" w:rsidRDefault="006F30EC" w:rsidP="006F30EC">
          <w:pPr>
            <w:pStyle w:val="ListParagraph"/>
            <w:numPr>
              <w:ilvl w:val="1"/>
              <w:numId w:val="15"/>
            </w:numPr>
            <w:spacing w:before="120"/>
            <w:ind w:left="72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>วาง</w:t>
          </w:r>
          <w:r w:rsidRPr="00C4533A">
            <w:rPr>
              <w:rStyle w:val="PlaceholderText"/>
              <w:sz w:val="28"/>
              <w:szCs w:val="28"/>
            </w:rPr>
            <w:t xml:space="preserve"> cursor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BF0E39">
            <w:rPr>
              <w:rStyle w:val="PlaceholderText"/>
              <w:rFonts w:hint="cs"/>
              <w:sz w:val="28"/>
              <w:szCs w:val="28"/>
              <w:highlight w:val="yellow"/>
              <w:cs/>
            </w:rPr>
            <w:t>ด้านบนตาราง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หรือ </w:t>
          </w:r>
          <w:r w:rsidRPr="00BF0E39">
            <w:rPr>
              <w:rStyle w:val="PlaceholderText"/>
              <w:rFonts w:hint="cs"/>
              <w:sz w:val="28"/>
              <w:szCs w:val="28"/>
              <w:highlight w:val="yellow"/>
              <w:cs/>
            </w:rPr>
            <w:t>ด้านล่างของภาพ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(ยังไม่ต้องจัดรูปแบบ)</w:t>
          </w:r>
        </w:p>
        <w:p w:rsidR="006F30EC" w:rsidRPr="00C4533A" w:rsidRDefault="006F30EC" w:rsidP="006F30EC">
          <w:pPr>
            <w:pStyle w:val="ListParagraph"/>
            <w:numPr>
              <w:ilvl w:val="1"/>
              <w:numId w:val="15"/>
            </w:numPr>
            <w:ind w:left="720"/>
            <w:rPr>
              <w:rStyle w:val="PlaceholderText"/>
              <w:b/>
              <w:bCs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References</w:t>
          </w:r>
        </w:p>
        <w:p w:rsidR="006F30EC" w:rsidRPr="00C4533A" w:rsidRDefault="006F30EC" w:rsidP="006F30EC">
          <w:pPr>
            <w:pStyle w:val="ListParagraph"/>
            <w:numPr>
              <w:ilvl w:val="1"/>
              <w:numId w:val="15"/>
            </w:numPr>
            <w:ind w:left="720"/>
            <w:rPr>
              <w:rStyle w:val="PlaceholderText"/>
              <w:b/>
              <w:bCs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Insert Caption</w:t>
          </w:r>
        </w:p>
        <w:p w:rsidR="006F30EC" w:rsidRPr="00C4533A" w:rsidRDefault="006F30EC" w:rsidP="006F30EC">
          <w:pPr>
            <w:pStyle w:val="ListParagraph"/>
            <w:numPr>
              <w:ilvl w:val="1"/>
              <w:numId w:val="15"/>
            </w:numPr>
            <w:ind w:left="720"/>
            <w:rPr>
              <w:rStyle w:val="PlaceholderText"/>
              <w:b/>
              <w:bCs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คลิกปุ่ม </w:t>
          </w:r>
          <w:r w:rsidRPr="00C4533A">
            <w:rPr>
              <w:rStyle w:val="PlaceholderText"/>
              <w:sz w:val="28"/>
              <w:szCs w:val="28"/>
            </w:rPr>
            <w:t>New Label</w:t>
          </w:r>
        </w:p>
        <w:p w:rsidR="006F30EC" w:rsidRPr="00C4533A" w:rsidRDefault="006F30EC" w:rsidP="006F30EC">
          <w:pPr>
            <w:pStyle w:val="ListParagraph"/>
            <w:numPr>
              <w:ilvl w:val="0"/>
              <w:numId w:val="16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 xml:space="preserve">ในช่อง </w:t>
          </w:r>
          <w:r w:rsidRPr="00C4533A">
            <w:rPr>
              <w:rStyle w:val="PlaceholderText"/>
              <w:sz w:val="28"/>
              <w:szCs w:val="28"/>
            </w:rPr>
            <w:t xml:space="preserve">Label 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พิมพ์คำว่า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ตาราง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ที่ หรือ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ภาพ</w:t>
          </w:r>
          <w:r w:rsidRPr="00C4533A">
            <w:rPr>
              <w:rStyle w:val="PlaceholderText"/>
              <w:sz w:val="28"/>
              <w:szCs w:val="28"/>
              <w:cs/>
            </w:rPr>
            <w:t>ที่</w:t>
          </w:r>
        </w:p>
        <w:p w:rsidR="006F30EC" w:rsidRPr="00C4533A" w:rsidRDefault="006F30EC" w:rsidP="006F30EC">
          <w:pPr>
            <w:pStyle w:val="ListParagraph"/>
            <w:numPr>
              <w:ilvl w:val="0"/>
              <w:numId w:val="16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คลิกเครื่องหมาย </w:t>
          </w:r>
          <w:r w:rsidRPr="00C4533A">
            <w:rPr>
              <w:rStyle w:val="PlaceholderText"/>
              <w:rFonts w:hint="cs"/>
              <w:sz w:val="28"/>
              <w:szCs w:val="28"/>
            </w:rPr>
            <w:sym w:font="Wingdings 2" w:char="F050"/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ออกจาก </w:t>
          </w:r>
          <w:r w:rsidRPr="00C4533A">
            <w:rPr>
              <w:rStyle w:val="PlaceholderText"/>
              <w:sz w:val="28"/>
              <w:szCs w:val="28"/>
            </w:rPr>
            <w:t xml:space="preserve">box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</w:rPr>
            <w:sym w:font="Wingdings 2" w:char="F0A3"/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sz w:val="28"/>
              <w:szCs w:val="28"/>
            </w:rPr>
            <w:t>Exclude label from caption</w:t>
          </w:r>
        </w:p>
        <w:p w:rsidR="006F30EC" w:rsidRDefault="006F30EC" w:rsidP="006F30EC">
          <w:pPr>
            <w:pStyle w:val="ListParagraph"/>
            <w:numPr>
              <w:ilvl w:val="0"/>
              <w:numId w:val="16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OK</w:t>
          </w:r>
        </w:p>
        <w:p w:rsidR="006F30EC" w:rsidRPr="00C4533A" w:rsidRDefault="006F30EC" w:rsidP="00C4533A">
          <w:pPr>
            <w:pStyle w:val="ListParagraph"/>
            <w:rPr>
              <w:rStyle w:val="PlaceholderText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13C8F6F5" wp14:editId="1FB6D0CD">
                <wp:extent cx="4343400" cy="2010345"/>
                <wp:effectExtent l="0" t="0" r="0" b="952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43400" cy="201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F30EC" w:rsidRPr="00D70290" w:rsidRDefault="006F30EC" w:rsidP="006F30EC">
          <w:pPr>
            <w:pStyle w:val="ListParagraph"/>
            <w:numPr>
              <w:ilvl w:val="1"/>
              <w:numId w:val="15"/>
            </w:numPr>
            <w:spacing w:before="120"/>
            <w:ind w:left="720"/>
            <w:rPr>
              <w:rStyle w:val="PlaceholderText"/>
              <w:sz w:val="30"/>
              <w:szCs w:val="30"/>
            </w:rPr>
          </w:pPr>
          <w:r w:rsidRPr="00A945E1">
            <w:rPr>
              <w:rStyle w:val="PlaceholderText"/>
              <w:sz w:val="28"/>
              <w:szCs w:val="28"/>
              <w:cs/>
            </w:rPr>
            <w:t>คลิก</w:t>
          </w:r>
          <w:r w:rsidRPr="00FF5653">
            <w:rPr>
              <w:rStyle w:val="PlaceholderText"/>
              <w:sz w:val="30"/>
              <w:szCs w:val="30"/>
              <w:cs/>
            </w:rPr>
            <w:t xml:space="preserve">ปุ่ม </w:t>
          </w:r>
          <w:r w:rsidRPr="00D70290">
            <w:rPr>
              <w:rStyle w:val="PlaceholderText"/>
              <w:sz w:val="30"/>
              <w:szCs w:val="30"/>
            </w:rPr>
            <w:t>Numbering</w:t>
          </w:r>
        </w:p>
        <w:p w:rsidR="006F30EC" w:rsidRPr="00C4533A" w:rsidRDefault="006F30EC" w:rsidP="006F30EC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</w:rPr>
            <w:t xml:space="preserve">Check box </w:t>
          </w:r>
          <w:r w:rsidRPr="00C4533A">
            <w:rPr>
              <w:rStyle w:val="PlaceholderText"/>
              <w:sz w:val="28"/>
              <w:szCs w:val="28"/>
            </w:rPr>
            <w:sym w:font="Wingdings" w:char="F0FE"/>
          </w:r>
          <w:r w:rsidRPr="00C4533A">
            <w:rPr>
              <w:rStyle w:val="PlaceholderText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sz w:val="28"/>
              <w:szCs w:val="28"/>
            </w:rPr>
            <w:t>Include chapter number</w:t>
          </w:r>
        </w:p>
        <w:p w:rsidR="006F30EC" w:rsidRPr="00C4533A" w:rsidRDefault="006F30EC" w:rsidP="006F30EC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</w:rPr>
            <w:t xml:space="preserve">Chapter starts with style 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เลือก </w:t>
          </w:r>
          <w:r w:rsidRPr="00C4533A">
            <w:rPr>
              <w:rStyle w:val="PlaceholderText"/>
              <w:sz w:val="28"/>
              <w:szCs w:val="28"/>
            </w:rPr>
            <w:t>Heading 1</w:t>
          </w:r>
        </w:p>
        <w:p w:rsidR="006F30EC" w:rsidRPr="00C4533A" w:rsidRDefault="006F30EC" w:rsidP="006F30EC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</w:rPr>
            <w:t xml:space="preserve">Use separator 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เลือก </w:t>
          </w:r>
          <w:r w:rsidRPr="00781E16">
            <w:rPr>
              <w:rStyle w:val="PlaceholderText"/>
              <w:sz w:val="28"/>
              <w:szCs w:val="28"/>
              <w:highlight w:val="yellow"/>
              <w:cs/>
            </w:rPr>
            <w:t>. (</w:t>
          </w:r>
          <w:r w:rsidRPr="00781E16">
            <w:rPr>
              <w:rStyle w:val="PlaceholderText"/>
              <w:sz w:val="28"/>
              <w:szCs w:val="28"/>
              <w:highlight w:val="yellow"/>
            </w:rPr>
            <w:t>period</w:t>
          </w:r>
          <w:r w:rsidRPr="00781E16">
            <w:rPr>
              <w:rStyle w:val="PlaceholderText"/>
              <w:sz w:val="28"/>
              <w:szCs w:val="28"/>
              <w:highlight w:val="yellow"/>
              <w:cs/>
            </w:rPr>
            <w:t>)</w:t>
          </w:r>
        </w:p>
        <w:p w:rsidR="006F30EC" w:rsidRPr="00C4533A" w:rsidRDefault="006F30EC" w:rsidP="006F30EC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b/>
              <w:bCs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OK</w:t>
          </w:r>
        </w:p>
        <w:p w:rsidR="006F30EC" w:rsidRDefault="006F30EC" w:rsidP="00C4533A">
          <w:pPr>
            <w:pStyle w:val="ListParagraph"/>
            <w:rPr>
              <w:rStyle w:val="PlaceholderText"/>
              <w:b/>
              <w:bCs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4374FA00" wp14:editId="79A7AE4F">
                <wp:extent cx="5067186" cy="2057400"/>
                <wp:effectExtent l="0" t="0" r="635" b="0"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56126" cy="2093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F30EC" w:rsidRPr="00BF0E39" w:rsidRDefault="006F30EC" w:rsidP="00C4533A">
          <w:pPr>
            <w:pStyle w:val="ListParagraph"/>
            <w:rPr>
              <w:rStyle w:val="PlaceholderText"/>
              <w:b/>
              <w:bCs/>
              <w:sz w:val="8"/>
              <w:szCs w:val="8"/>
            </w:rPr>
          </w:pPr>
        </w:p>
        <w:p w:rsidR="006F30EC" w:rsidRDefault="006F30EC" w:rsidP="006F30EC">
          <w:pPr>
            <w:pStyle w:val="ListParagraph"/>
            <w:numPr>
              <w:ilvl w:val="1"/>
              <w:numId w:val="15"/>
            </w:numPr>
            <w:spacing w:before="120"/>
            <w:ind w:left="72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OK</w:t>
          </w:r>
          <w:r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จะปรากฏคำว่า </w:t>
          </w:r>
          <w:r w:rsidRPr="00EB4771">
            <w:rPr>
              <w:rStyle w:val="PlaceholderText"/>
              <w:rFonts w:hint="cs"/>
              <w:sz w:val="28"/>
              <w:szCs w:val="28"/>
              <w:cs/>
            </w:rPr>
            <w:t>ตารางที่ หรือ ภาพที่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และลำดับที่ของตารางหรือภาพ</w:t>
          </w:r>
        </w:p>
        <w:p w:rsidR="006F30EC" w:rsidRDefault="006F30EC" w:rsidP="00A945E1">
          <w:pPr>
            <w:pStyle w:val="ListParagraph"/>
            <w:spacing w:after="120"/>
            <w:rPr>
              <w:rStyle w:val="PlaceholderText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30D70483" wp14:editId="43D4DA26">
                <wp:extent cx="2885087" cy="362606"/>
                <wp:effectExtent l="19050" t="19050" r="10795" b="18415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5087" cy="36260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6F30EC" w:rsidRDefault="006F30EC" w:rsidP="006F30EC">
          <w:pPr>
            <w:pStyle w:val="ListParagraph"/>
            <w:numPr>
              <w:ilvl w:val="1"/>
              <w:numId w:val="15"/>
            </w:numPr>
            <w:spacing w:before="120"/>
            <w:ind w:left="72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>พิมพ์ชื่อตารางหรือชื่อภาพ</w:t>
          </w:r>
        </w:p>
        <w:p w:rsidR="006F30EC" w:rsidRDefault="006F30EC" w:rsidP="0064075A">
          <w:pPr>
            <w:ind w:left="720"/>
            <w:rPr>
              <w:rStyle w:val="PlaceholderText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57C1C55C" wp14:editId="3FBD474B">
                <wp:extent cx="1952625" cy="333375"/>
                <wp:effectExtent l="19050" t="19050" r="28575" b="2857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2625" cy="3333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6F30EC" w:rsidRDefault="006F30EC" w:rsidP="006F30EC">
          <w:pPr>
            <w:pStyle w:val="ListParagraph"/>
            <w:numPr>
              <w:ilvl w:val="1"/>
              <w:numId w:val="15"/>
            </w:numPr>
            <w:spacing w:before="120"/>
            <w:ind w:left="720"/>
            <w:rPr>
              <w:rStyle w:val="PlaceholderText"/>
              <w:sz w:val="28"/>
              <w:szCs w:val="28"/>
            </w:rPr>
          </w:pPr>
          <w:r>
            <w:rPr>
              <w:rStyle w:val="PlaceholderText"/>
              <w:rFonts w:hint="cs"/>
              <w:sz w:val="28"/>
              <w:szCs w:val="28"/>
              <w:cs/>
            </w:rPr>
            <w:t>จัดรูปแบบ</w:t>
          </w:r>
        </w:p>
        <w:p w:rsidR="006F30EC" w:rsidRDefault="006F30EC" w:rsidP="006F30EC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>ทำไฮไลท์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เลือก</w:t>
          </w:r>
          <w:r w:rsidRPr="00C4533A">
            <w:rPr>
              <w:rStyle w:val="PlaceholderText"/>
              <w:sz w:val="28"/>
              <w:szCs w:val="28"/>
              <w:cs/>
            </w:rPr>
            <w:t>ข้อความทั้งลำดับที่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และชื่อ</w:t>
          </w:r>
          <w:r w:rsidRPr="00C4533A">
            <w:rPr>
              <w:rStyle w:val="PlaceholderText"/>
              <w:sz w:val="28"/>
              <w:szCs w:val="28"/>
              <w:cs/>
            </w:rPr>
            <w:t>ของตารางหรือภาพ</w:t>
          </w:r>
        </w:p>
        <w:p w:rsidR="006F30EC" w:rsidRDefault="006F30EC" w:rsidP="00E42875">
          <w:pPr>
            <w:ind w:left="720"/>
            <w:rPr>
              <w:rStyle w:val="PlaceholderText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5B64DF29" wp14:editId="47D21CB5">
                <wp:extent cx="1675130" cy="323850"/>
                <wp:effectExtent l="0" t="0" r="1270" b="0"/>
                <wp:docPr id="38" name="Pictur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6194"/>
                        <a:stretch/>
                      </pic:blipFill>
                      <pic:spPr bwMode="auto">
                        <a:xfrm>
                          <a:off x="0" y="0"/>
                          <a:ext cx="167513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6F30EC" w:rsidRPr="00C4533A" w:rsidRDefault="006F30EC" w:rsidP="006F30EC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ไปที่ </w:t>
          </w:r>
          <w:r w:rsidRPr="00C4533A">
            <w:rPr>
              <w:rStyle w:val="PlaceholderText"/>
              <w:sz w:val="28"/>
              <w:szCs w:val="28"/>
            </w:rPr>
            <w:t>Styles &gt;&gt;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Caption Table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หรือ </w:t>
          </w:r>
          <w:r w:rsidRPr="00C4533A">
            <w:rPr>
              <w:rStyle w:val="PlaceholderText"/>
              <w:sz w:val="28"/>
              <w:szCs w:val="28"/>
            </w:rPr>
            <w:t>Caption Figure</w:t>
          </w:r>
        </w:p>
        <w:p w:rsidR="006F30EC" w:rsidRDefault="006F30EC" w:rsidP="006F30EC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>ข้อความจะเปลี่ยนรูปแบบ ฟอนต์เป็นตัว</w:t>
          </w:r>
          <w:r>
            <w:rPr>
              <w:rStyle w:val="PlaceholderText"/>
              <w:rFonts w:hint="cs"/>
              <w:sz w:val="28"/>
              <w:szCs w:val="28"/>
              <w:cs/>
            </w:rPr>
            <w:t>ปกติ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sz w:val="28"/>
              <w:szCs w:val="28"/>
              <w:cs/>
            </w:rPr>
            <w:t>(</w:t>
          </w:r>
          <w:r>
            <w:rPr>
              <w:rStyle w:val="PlaceholderText"/>
              <w:sz w:val="28"/>
              <w:szCs w:val="28"/>
            </w:rPr>
            <w:t>Regular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)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เว้นระยะ</w:t>
          </w:r>
          <w:r>
            <w:rPr>
              <w:rStyle w:val="PlaceholderText"/>
              <w:rFonts w:hint="cs"/>
              <w:sz w:val="28"/>
              <w:szCs w:val="28"/>
              <w:cs/>
            </w:rPr>
            <w:t>ห่างจากตาราง/ภาพ</w:t>
          </w:r>
        </w:p>
        <w:p w:rsidR="006F30EC" w:rsidRDefault="006F30EC" w:rsidP="006F30EC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spacing w:val="-4"/>
              <w:sz w:val="28"/>
              <w:szCs w:val="28"/>
            </w:rPr>
          </w:pPr>
          <w:r w:rsidRPr="00C4533A">
            <w:rPr>
              <w:rStyle w:val="PlaceholderText"/>
              <w:rFonts w:hint="cs"/>
              <w:spacing w:val="-4"/>
              <w:sz w:val="28"/>
              <w:szCs w:val="28"/>
              <w:cs/>
            </w:rPr>
            <w:t xml:space="preserve">วาง </w:t>
          </w:r>
          <w:r w:rsidRPr="00C4533A">
            <w:rPr>
              <w:rStyle w:val="PlaceholderText"/>
              <w:spacing w:val="-4"/>
              <w:sz w:val="28"/>
              <w:szCs w:val="28"/>
            </w:rPr>
            <w:t xml:space="preserve">cursor </w:t>
          </w:r>
          <w:r w:rsidRPr="00C4533A">
            <w:rPr>
              <w:rStyle w:val="PlaceholderText"/>
              <w:rFonts w:hint="cs"/>
              <w:spacing w:val="-4"/>
              <w:sz w:val="28"/>
              <w:szCs w:val="28"/>
              <w:cs/>
            </w:rPr>
            <w:t>ระหว่างลำดับที่ของตารางหรือลำดับของภาพ กับ ชื่อของตารางหรือชื่อของภาพ</w:t>
          </w:r>
        </w:p>
        <w:p w:rsidR="006F30EC" w:rsidRPr="00E8216C" w:rsidRDefault="006F30EC" w:rsidP="006F30EC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sz w:val="28"/>
              <w:szCs w:val="28"/>
              <w:cs/>
            </w:rPr>
          </w:pPr>
          <w:r w:rsidRPr="00E8216C">
            <w:rPr>
              <w:rStyle w:val="PlaceholderText"/>
              <w:rFonts w:hint="cs"/>
              <w:sz w:val="28"/>
              <w:szCs w:val="28"/>
              <w:cs/>
            </w:rPr>
            <w:t xml:space="preserve">กด </w:t>
          </w:r>
          <w:r w:rsidRPr="00E8216C">
            <w:rPr>
              <w:rStyle w:val="PlaceholderText"/>
              <w:sz w:val="28"/>
              <w:szCs w:val="28"/>
            </w:rPr>
            <w:t>Tab 1</w:t>
          </w:r>
          <w:r>
            <w:rPr>
              <w:rStyle w:val="PlaceholderText"/>
              <w:sz w:val="28"/>
              <w:szCs w:val="28"/>
            </w:rPr>
            <w:t xml:space="preserve"> </w:t>
          </w:r>
          <w:r w:rsidRPr="00E8216C">
            <w:rPr>
              <w:rStyle w:val="PlaceholderText"/>
              <w:rFonts w:hint="cs"/>
              <w:sz w:val="28"/>
              <w:szCs w:val="28"/>
              <w:cs/>
            </w:rPr>
            <w:t>ครั้ง</w:t>
          </w:r>
        </w:p>
        <w:p w:rsidR="006F30EC" w:rsidRPr="0064075A" w:rsidRDefault="006F30EC" w:rsidP="006F30EC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เปลี่ยนฟอนต์ชื่อตารางหรือชื่อภาพ เป็น </w:t>
          </w:r>
          <w:r w:rsidRPr="00C4533A">
            <w:rPr>
              <w:rStyle w:val="PlaceholderText"/>
              <w:sz w:val="28"/>
              <w:szCs w:val="28"/>
            </w:rPr>
            <w:t>Regular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(ไม่หนา)</w:t>
          </w:r>
        </w:p>
        <w:p w:rsidR="0040240C" w:rsidRDefault="006F30EC" w:rsidP="006F30EC">
          <w:pPr>
            <w:pStyle w:val="8E81D892EE6E46B1AE45ECFB1216382E"/>
          </w:pPr>
          <w:r w:rsidRPr="00E8216C">
            <w:rPr>
              <w:rStyle w:val="PlaceholderText"/>
              <w:sz w:val="28"/>
              <w:szCs w:val="28"/>
              <w:cs/>
            </w:rPr>
            <w:t>]</w:t>
          </w:r>
        </w:p>
      </w:docPartBody>
    </w:docPart>
    <w:docPart>
      <w:docPartPr>
        <w:name w:val="92900A4594634CA090230F2C6A5AC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F5A0E-088C-4D22-993F-6493580E0D80}"/>
      </w:docPartPr>
      <w:docPartBody>
        <w:p w:rsidR="0040240C" w:rsidRDefault="006F30EC" w:rsidP="006F30EC">
          <w:pPr>
            <w:pStyle w:val="92900A4594634CA090230F2C6A5AC763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FBEFF199FE24458BF6B45DCCB6E25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1EAD0-7554-42CD-B277-B17D747EDB2F}"/>
      </w:docPartPr>
      <w:docPartBody>
        <w:p w:rsidR="0040240C" w:rsidRDefault="006F30EC" w:rsidP="006F30EC">
          <w:pPr>
            <w:pStyle w:val="AFBEFF199FE24458BF6B45DCCB6E25C0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F918B1E16CF6447881239DF12AF98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D6210-26AB-46E5-96C9-D2365E586881}"/>
      </w:docPartPr>
      <w:docPartBody>
        <w:p w:rsidR="0040240C" w:rsidRDefault="006F30EC" w:rsidP="006F30EC">
          <w:pPr>
            <w:pStyle w:val="F918B1E16CF6447881239DF12AF98C48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B848817F56A4E059D06257B579C8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D1C49-3062-4C7F-8A21-74D1F130FDF1}"/>
      </w:docPartPr>
      <w:docPartBody>
        <w:p w:rsidR="006F30EC" w:rsidRDefault="006F30EC" w:rsidP="006B57E9">
          <w:pPr>
            <w:rPr>
              <w:rStyle w:val="PlaceholderText"/>
            </w:rPr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การพิมพ์บรรณานุกรม</w:t>
          </w:r>
          <w:r>
            <w:rPr>
              <w:rStyle w:val="PlaceholderText"/>
              <w:cs/>
            </w:rPr>
            <w:t xml:space="preserve"> </w:t>
          </w:r>
          <w:r>
            <w:rPr>
              <w:rStyle w:val="PlaceholderText"/>
              <w:rFonts w:hint="cs"/>
              <w:cs/>
            </w:rPr>
            <w:t xml:space="preserve">รูปแบบ </w:t>
          </w:r>
          <w:r>
            <w:rPr>
              <w:rStyle w:val="PlaceholderText"/>
            </w:rPr>
            <w:t>APA</w:t>
          </w:r>
          <w:r>
            <w:rPr>
              <w:rStyle w:val="PlaceholderText"/>
              <w:rFonts w:hint="cs"/>
              <w:cs/>
            </w:rPr>
            <w:t xml:space="preserve"> (</w:t>
          </w:r>
          <w:r w:rsidRPr="006B57E9">
            <w:rPr>
              <w:rStyle w:val="PlaceholderText"/>
              <w:b/>
              <w:bCs/>
              <w:color w:val="FF0000"/>
              <w:highlight w:val="yellow"/>
            </w:rPr>
            <w:t>APA style</w:t>
          </w:r>
          <w:r>
            <w:rPr>
              <w:rStyle w:val="PlaceholderText"/>
              <w:cs/>
            </w:rPr>
            <w:t>)</w:t>
          </w:r>
        </w:p>
        <w:p w:rsidR="006F30EC" w:rsidRDefault="006F30EC" w:rsidP="006F30EC">
          <w:pPr>
            <w:pStyle w:val="ListParagraph"/>
            <w:numPr>
              <w:ilvl w:val="0"/>
              <w:numId w:val="20"/>
            </w:numPr>
            <w:ind w:left="720"/>
            <w:rPr>
              <w:rStyle w:val="PlaceholderText"/>
            </w:rPr>
          </w:pPr>
          <w:r>
            <w:rPr>
              <w:rStyle w:val="PlaceholderText"/>
              <w:rFonts w:hint="cs"/>
              <w:sz w:val="24"/>
              <w:szCs w:val="32"/>
              <w:cs/>
            </w:rPr>
            <w:t>การตั้งค่า</w:t>
          </w:r>
        </w:p>
        <w:p w:rsidR="006F30EC" w:rsidRPr="00D67498" w:rsidRDefault="006F30EC" w:rsidP="006F30EC">
          <w:pPr>
            <w:pStyle w:val="ListParagraph"/>
            <w:numPr>
              <w:ilvl w:val="1"/>
              <w:numId w:val="19"/>
            </w:numPr>
            <w:ind w:left="1080"/>
            <w:rPr>
              <w:rStyle w:val="PlaceholderText"/>
            </w:rPr>
          </w:pPr>
          <w:r w:rsidRPr="00210D4F">
            <w:rPr>
              <w:rStyle w:val="PlaceholderText"/>
              <w:rFonts w:hint="cs"/>
              <w:szCs w:val="32"/>
              <w:cs/>
            </w:rPr>
            <w:t>ตั้งค่าย่อเยื้อง (</w:t>
          </w:r>
          <w:r w:rsidRPr="00210D4F">
            <w:rPr>
              <w:rStyle w:val="PlaceholderText"/>
              <w:szCs w:val="32"/>
            </w:rPr>
            <w:t>Hanging</w:t>
          </w:r>
          <w:r w:rsidRPr="00210D4F">
            <w:rPr>
              <w:rStyle w:val="PlaceholderText"/>
              <w:szCs w:val="32"/>
              <w:cs/>
            </w:rPr>
            <w:t>)</w:t>
          </w:r>
          <w:r w:rsidRPr="00210D4F">
            <w:rPr>
              <w:rStyle w:val="PlaceholderText"/>
              <w:rFonts w:hint="cs"/>
              <w:szCs w:val="32"/>
              <w:cs/>
            </w:rPr>
            <w:t xml:space="preserve"> 0.5 นิ้ว</w:t>
          </w:r>
        </w:p>
        <w:p w:rsidR="006F30EC" w:rsidRDefault="006F30EC" w:rsidP="006F30EC">
          <w:pPr>
            <w:pStyle w:val="ListParagraph"/>
            <w:numPr>
              <w:ilvl w:val="1"/>
              <w:numId w:val="19"/>
            </w:numPr>
            <w:ind w:left="1080"/>
            <w:rPr>
              <w:rStyle w:val="PlaceholderText"/>
              <w:szCs w:val="32"/>
            </w:rPr>
          </w:pPr>
          <w:r w:rsidRPr="00D67498">
            <w:rPr>
              <w:rStyle w:val="PlaceholderText"/>
              <w:rFonts w:hint="cs"/>
              <w:szCs w:val="32"/>
              <w:cs/>
            </w:rPr>
            <w:t xml:space="preserve">ตั้งค่าระยะบรรทัด </w:t>
          </w:r>
          <w:r w:rsidRPr="00D67498">
            <w:rPr>
              <w:rStyle w:val="PlaceholderText"/>
              <w:szCs w:val="32"/>
              <w:cs/>
            </w:rPr>
            <w:t>(</w:t>
          </w:r>
          <w:r w:rsidRPr="00D67498">
            <w:rPr>
              <w:rStyle w:val="PlaceholderText"/>
              <w:szCs w:val="32"/>
            </w:rPr>
            <w:t>Line spacing</w:t>
          </w:r>
          <w:r w:rsidRPr="00D67498">
            <w:rPr>
              <w:rStyle w:val="PlaceholderText"/>
              <w:szCs w:val="32"/>
              <w:cs/>
            </w:rPr>
            <w:t>)</w:t>
          </w:r>
          <w:r w:rsidRPr="00D67498">
            <w:rPr>
              <w:rStyle w:val="PlaceholderText"/>
              <w:rFonts w:hint="cs"/>
              <w:szCs w:val="32"/>
              <w:cs/>
            </w:rPr>
            <w:t xml:space="preserve"> เป็น </w:t>
          </w:r>
          <w:r w:rsidRPr="00D67498">
            <w:rPr>
              <w:rStyle w:val="PlaceholderText"/>
              <w:szCs w:val="32"/>
            </w:rPr>
            <w:t>Single</w:t>
          </w:r>
        </w:p>
        <w:p w:rsidR="006F30EC" w:rsidRDefault="006F30EC" w:rsidP="006F30EC">
          <w:pPr>
            <w:pStyle w:val="ListParagraph"/>
            <w:numPr>
              <w:ilvl w:val="0"/>
              <w:numId w:val="20"/>
            </w:numPr>
            <w:ind w:left="720"/>
            <w:rPr>
              <w:rStyle w:val="PlaceholderText"/>
              <w:sz w:val="24"/>
              <w:szCs w:val="32"/>
            </w:rPr>
          </w:pPr>
          <w:r>
            <w:rPr>
              <w:rStyle w:val="PlaceholderText"/>
              <w:rFonts w:hint="cs"/>
              <w:sz w:val="24"/>
              <w:szCs w:val="32"/>
              <w:cs/>
            </w:rPr>
            <w:t>การพิมพ์</w:t>
          </w:r>
        </w:p>
        <w:p w:rsidR="006F30EC" w:rsidRDefault="006F30EC" w:rsidP="006F30EC">
          <w:pPr>
            <w:pStyle w:val="ListParagraph"/>
            <w:numPr>
              <w:ilvl w:val="1"/>
              <w:numId w:val="19"/>
            </w:numPr>
            <w:ind w:left="1080"/>
            <w:rPr>
              <w:rStyle w:val="PlaceholderText"/>
              <w:szCs w:val="32"/>
            </w:rPr>
          </w:pPr>
          <w:r w:rsidRPr="00D67498">
            <w:rPr>
              <w:rStyle w:val="PlaceholderText"/>
              <w:rFonts w:hint="cs"/>
              <w:szCs w:val="32"/>
              <w:cs/>
            </w:rPr>
            <w:t xml:space="preserve">เว้นระยะระหว่างแต่ละส่วน 1 </w:t>
          </w:r>
          <w:r w:rsidRPr="00D67498">
            <w:rPr>
              <w:rStyle w:val="PlaceholderText"/>
              <w:szCs w:val="32"/>
            </w:rPr>
            <w:t xml:space="preserve">spaces </w:t>
          </w:r>
          <w:r w:rsidRPr="00D67498">
            <w:rPr>
              <w:rStyle w:val="PlaceholderText"/>
              <w:rFonts w:hint="cs"/>
              <w:szCs w:val="32"/>
              <w:cs/>
            </w:rPr>
            <w:t>ได้แก่ ส่วนผู้เขียน.</w:t>
          </w:r>
          <w:r w:rsidRPr="00D67498">
            <w:rPr>
              <w:rStyle w:val="PlaceholderText"/>
              <w:rFonts w:hint="cs"/>
              <w:color w:val="FF0000"/>
              <w:szCs w:val="32"/>
              <w:cs/>
            </w:rPr>
            <w:t>/</w:t>
          </w:r>
          <w:r w:rsidRPr="00D67498">
            <w:rPr>
              <w:rStyle w:val="PlaceholderText"/>
              <w:rFonts w:hint="cs"/>
              <w:szCs w:val="32"/>
              <w:cs/>
            </w:rPr>
            <w:t>ส่วนปีพิมพ์.</w:t>
          </w:r>
          <w:r w:rsidRPr="00D67498">
            <w:rPr>
              <w:rStyle w:val="PlaceholderText"/>
              <w:rFonts w:hint="cs"/>
              <w:color w:val="FF0000"/>
              <w:szCs w:val="32"/>
              <w:cs/>
            </w:rPr>
            <w:t>/</w:t>
          </w:r>
          <w:r w:rsidRPr="00D67498">
            <w:rPr>
              <w:rStyle w:val="PlaceholderText"/>
              <w:rFonts w:hint="cs"/>
              <w:szCs w:val="32"/>
              <w:cs/>
            </w:rPr>
            <w:t>ส่วนชื่อเรื่อง.</w:t>
          </w:r>
          <w:r w:rsidRPr="00D67498">
            <w:rPr>
              <w:rStyle w:val="PlaceholderText"/>
              <w:rFonts w:hint="cs"/>
              <w:color w:val="FF0000"/>
              <w:szCs w:val="32"/>
              <w:cs/>
            </w:rPr>
            <w:t>/</w:t>
          </w:r>
          <w:r w:rsidRPr="00D67498">
            <w:rPr>
              <w:rStyle w:val="PlaceholderText"/>
              <w:rFonts w:hint="cs"/>
              <w:szCs w:val="32"/>
              <w:cs/>
            </w:rPr>
            <w:t>ส่วนเกี่ยวกับการพิมพ์.</w:t>
          </w:r>
        </w:p>
        <w:p w:rsidR="006F30EC" w:rsidRDefault="006F30EC" w:rsidP="006F30EC">
          <w:pPr>
            <w:pStyle w:val="ListParagraph"/>
            <w:numPr>
              <w:ilvl w:val="1"/>
              <w:numId w:val="19"/>
            </w:numPr>
            <w:ind w:left="1080"/>
            <w:rPr>
              <w:rStyle w:val="PlaceholderText"/>
              <w:szCs w:val="32"/>
            </w:rPr>
          </w:pPr>
          <w:r w:rsidRPr="00D67498">
            <w:rPr>
              <w:rStyle w:val="PlaceholderText"/>
              <w:rFonts w:hint="cs"/>
              <w:szCs w:val="32"/>
              <w:cs/>
            </w:rPr>
            <w:t>บรรทัดแรกพิมพ์ชิดซ้าย พิมพ์ต่อเนื่องจนจบรายการ</w:t>
          </w:r>
          <w:r w:rsidRPr="00D67498">
            <w:rPr>
              <w:rStyle w:val="PlaceholderText"/>
              <w:szCs w:val="32"/>
              <w:cs/>
            </w:rPr>
            <w:t xml:space="preserve"> </w:t>
          </w:r>
          <w:r w:rsidRPr="00D67498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D67498">
            <w:rPr>
              <w:rStyle w:val="PlaceholderText"/>
              <w:szCs w:val="32"/>
            </w:rPr>
            <w:t xml:space="preserve">Enter </w:t>
          </w:r>
          <w:r w:rsidRPr="00D67498">
            <w:rPr>
              <w:rStyle w:val="PlaceholderText"/>
              <w:rFonts w:hint="cs"/>
              <w:szCs w:val="32"/>
              <w:cs/>
            </w:rPr>
            <w:t>เมื่อต้องการขึ้นรายการใหม่</w:t>
          </w:r>
        </w:p>
        <w:p w:rsidR="006F30EC" w:rsidRPr="00BF65A6" w:rsidRDefault="006F30EC" w:rsidP="006F30EC">
          <w:pPr>
            <w:pStyle w:val="ListParagraph"/>
            <w:numPr>
              <w:ilvl w:val="1"/>
              <w:numId w:val="19"/>
            </w:numPr>
            <w:ind w:left="1080"/>
            <w:rPr>
              <w:rStyle w:val="PlaceholderText"/>
              <w:szCs w:val="32"/>
            </w:rPr>
          </w:pPr>
          <w:r w:rsidRPr="00BF65A6">
            <w:rPr>
              <w:rStyle w:val="PlaceholderText"/>
              <w:rFonts w:hint="cs"/>
              <w:szCs w:val="32"/>
              <w:cs/>
            </w:rPr>
            <w:t>ผู้เขียนชาวต่างประเทศพิมพ์นามสกุลขึ้นก่อน</w:t>
          </w:r>
          <w:r w:rsidRPr="00BF65A6">
            <w:rPr>
              <w:rStyle w:val="PlaceholderText"/>
              <w:szCs w:val="32"/>
              <w:cs/>
            </w:rPr>
            <w:t xml:space="preserve"> </w:t>
          </w:r>
          <w:r w:rsidRPr="00BF65A6">
            <w:rPr>
              <w:rStyle w:val="PlaceholderText"/>
              <w:rFonts w:hint="cs"/>
              <w:szCs w:val="32"/>
              <w:cs/>
            </w:rPr>
            <w:t xml:space="preserve">เช่น </w:t>
          </w:r>
          <w:r w:rsidRPr="00BF65A6">
            <w:rPr>
              <w:rStyle w:val="PlaceholderText"/>
              <w:szCs w:val="32"/>
            </w:rPr>
            <w:t>Churchill, W</w:t>
          </w:r>
          <w:r w:rsidRPr="00BF65A6">
            <w:rPr>
              <w:rStyle w:val="PlaceholderText"/>
              <w:szCs w:val="32"/>
              <w:cs/>
            </w:rPr>
            <w:t>.</w:t>
          </w:r>
        </w:p>
        <w:p w:rsidR="006F30EC" w:rsidRDefault="006F30EC" w:rsidP="006F30EC">
          <w:pPr>
            <w:pStyle w:val="ListParagraph"/>
            <w:numPr>
              <w:ilvl w:val="0"/>
              <w:numId w:val="20"/>
            </w:numPr>
            <w:ind w:left="720"/>
            <w:rPr>
              <w:rStyle w:val="PlaceholderText"/>
              <w:szCs w:val="32"/>
            </w:rPr>
          </w:pPr>
          <w:r>
            <w:rPr>
              <w:rStyle w:val="PlaceholderText"/>
              <w:rFonts w:hint="cs"/>
              <w:szCs w:val="32"/>
              <w:cs/>
            </w:rPr>
            <w:t>การเรียง</w:t>
          </w:r>
        </w:p>
        <w:p w:rsidR="006F30EC" w:rsidRPr="00BF65A6" w:rsidRDefault="006F30EC" w:rsidP="006F30EC">
          <w:pPr>
            <w:pStyle w:val="ListParagraph"/>
            <w:numPr>
              <w:ilvl w:val="1"/>
              <w:numId w:val="19"/>
            </w:numPr>
            <w:ind w:left="1080"/>
            <w:rPr>
              <w:rStyle w:val="PlaceholderText"/>
              <w:szCs w:val="32"/>
            </w:rPr>
          </w:pPr>
          <w:r w:rsidRPr="00BF65A6">
            <w:rPr>
              <w:rStyle w:val="PlaceholderText"/>
              <w:rFonts w:hint="cs"/>
              <w:szCs w:val="32"/>
              <w:cs/>
            </w:rPr>
            <w:t>เรียงตามตัวอักษร ก-ฮ</w:t>
          </w:r>
          <w:r w:rsidRPr="00BF65A6">
            <w:rPr>
              <w:rStyle w:val="PlaceholderText"/>
              <w:szCs w:val="32"/>
            </w:rPr>
            <w:t>, A</w:t>
          </w:r>
          <w:r w:rsidRPr="00BF65A6">
            <w:rPr>
              <w:rStyle w:val="PlaceholderText"/>
              <w:szCs w:val="32"/>
              <w:cs/>
            </w:rPr>
            <w:t>-</w:t>
          </w:r>
          <w:r w:rsidRPr="00BF65A6">
            <w:rPr>
              <w:rStyle w:val="PlaceholderText"/>
              <w:szCs w:val="32"/>
            </w:rPr>
            <w:t>Z</w:t>
          </w:r>
          <w:r w:rsidRPr="00BF65A6">
            <w:rPr>
              <w:rStyle w:val="PlaceholderText"/>
              <w:rFonts w:hint="cs"/>
              <w:szCs w:val="32"/>
              <w:cs/>
            </w:rPr>
            <w:t xml:space="preserve"> </w:t>
          </w:r>
        </w:p>
        <w:p w:rsidR="0040240C" w:rsidRDefault="006F30EC" w:rsidP="006F30EC">
          <w:pPr>
            <w:pStyle w:val="0B848817F56A4E059D06257B579C8504"/>
          </w:pPr>
          <w:r w:rsidRPr="00BF65A6">
            <w:rPr>
              <w:rStyle w:val="PlaceholderText"/>
              <w:rFonts w:hint="cs"/>
              <w:szCs w:val="32"/>
              <w:cs/>
            </w:rPr>
            <w:t>เรียงเอกสารภาษาไทยมาก่อนภาษาอังกฤษ</w:t>
          </w:r>
          <w:r w:rsidRPr="00BF65A6">
            <w:rPr>
              <w:rStyle w:val="PlaceholderText"/>
              <w:szCs w:val="32"/>
              <w:cs/>
            </w:rPr>
            <w:t>]</w:t>
          </w:r>
          <w:r w:rsidRPr="006B57E9">
            <w:rPr>
              <w:noProof/>
              <w:cs/>
            </w:rPr>
            <w:t xml:space="preserve"> </w:t>
          </w:r>
        </w:p>
      </w:docPartBody>
    </w:docPart>
    <w:docPart>
      <w:docPartPr>
        <w:name w:val="BFAA98381BE94D75B5D7A78138BA3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F0288-620B-4FCD-BFEA-2340CD7FF229}"/>
      </w:docPartPr>
      <w:docPartBody>
        <w:p w:rsidR="0040240C" w:rsidRDefault="006F30EC" w:rsidP="006F30EC">
          <w:pPr>
            <w:pStyle w:val="BFAA98381BE94D75B5D7A78138BA3D00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หนังสือ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6BB51723CFEB490E9BCC51CCDAA72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7E695-25C1-49C4-9CC6-5633E157C6ED}"/>
      </w:docPartPr>
      <w:docPartBody>
        <w:p w:rsidR="0040240C" w:rsidRDefault="006F30EC" w:rsidP="006F30EC">
          <w:pPr>
            <w:pStyle w:val="6BB51723CFEB490E9BCC51CCDAA721E9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6A02767D0A9C476A885191268086C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F0905-AE88-4CB0-AB7B-2E9A8AEF277A}"/>
      </w:docPartPr>
      <w:docPartBody>
        <w:p w:rsidR="0040240C" w:rsidRDefault="006F30EC" w:rsidP="006F30EC">
          <w:pPr>
            <w:pStyle w:val="6A02767D0A9C476A885191268086CD05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9221346CA65946A981129876BE231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7144C-4D33-47FF-90E2-A6A0AC56DBA1}"/>
      </w:docPartPr>
      <w:docPartBody>
        <w:p w:rsidR="0040240C" w:rsidRDefault="006F30EC" w:rsidP="006F30EC">
          <w:pPr>
            <w:pStyle w:val="9221346CA65946A981129876BE231EE2"/>
          </w:pPr>
          <w:r w:rsidRPr="00C3040A">
            <w:rPr>
              <w:rStyle w:val="PlaceholderText"/>
              <w:i/>
              <w:iCs/>
              <w:cs/>
            </w:rPr>
            <w:t>[</w:t>
          </w:r>
          <w:r w:rsidRPr="00C3040A">
            <w:rPr>
              <w:rStyle w:val="PlaceholderText"/>
              <w:rFonts w:hint="cs"/>
              <w:i/>
              <w:iCs/>
              <w:cs/>
            </w:rPr>
            <w:t>ชื่อหนังสือ (</w:t>
          </w:r>
          <w:r>
            <w:rPr>
              <w:rStyle w:val="PlaceholderText"/>
              <w:rFonts w:hint="cs"/>
              <w:i/>
              <w:iCs/>
              <w:cs/>
            </w:rPr>
            <w:t>พิมพ์เอียง ภาษาอังกฤษ พิมพ์อักษรตัวแรกของคำแรกตัวใหญ่</w:t>
          </w:r>
          <w:r w:rsidRPr="00C3040A">
            <w:rPr>
              <w:rStyle w:val="PlaceholderText"/>
              <w:rFonts w:hint="cs"/>
              <w:i/>
              <w:iCs/>
              <w:cs/>
            </w:rPr>
            <w:t>)</w:t>
          </w:r>
          <w:r w:rsidRPr="00C3040A">
            <w:rPr>
              <w:rStyle w:val="PlaceholderText"/>
              <w:i/>
              <w:iCs/>
              <w:cs/>
            </w:rPr>
            <w:t>]</w:t>
          </w:r>
        </w:p>
      </w:docPartBody>
    </w:docPart>
    <w:docPart>
      <w:docPartPr>
        <w:name w:val="BCDB130EBA3742E3BDC3976B387DF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79151-539E-471C-9DD0-4FE39BC28DA3}"/>
      </w:docPartPr>
      <w:docPartBody>
        <w:p w:rsidR="0040240C" w:rsidRDefault="006F30EC" w:rsidP="006F30EC">
          <w:pPr>
            <w:pStyle w:val="BCDB130EBA3742E3BDC3976B387DF96B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สถานที่พิมพ์หรือเมืองที่พิมพ์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0FCD03B86B54C5E967F7A3150BA2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469D7-C5D5-4D80-90B5-F52B66340448}"/>
      </w:docPartPr>
      <w:docPartBody>
        <w:p w:rsidR="0040240C" w:rsidRDefault="006F30EC" w:rsidP="006F30EC">
          <w:pPr>
            <w:pStyle w:val="00FCD03B86B54C5E967F7A3150BA2130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สำนักพิมพ์หรือหน่วยงานที่รับผิดชอบ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129E8C5CC54B4870BBD902876CBFD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85978-7A49-432E-A29A-91CDEB23A3EE}"/>
      </w:docPartPr>
      <w:docPartBody>
        <w:p w:rsidR="0040240C" w:rsidRDefault="006F30EC" w:rsidP="006F30EC">
          <w:pPr>
            <w:pStyle w:val="129E8C5CC54B4870BBD902876CBFD364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บทความวารสาร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8C10D7CCAD134CDC8A7921BD0602C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BAB146-1F2A-4126-AB14-1A1BAFFD6DA1}"/>
      </w:docPartPr>
      <w:docPartBody>
        <w:p w:rsidR="0040240C" w:rsidRDefault="006F30EC" w:rsidP="006F30EC">
          <w:pPr>
            <w:pStyle w:val="8C10D7CCAD134CDC8A7921BD0602C6DD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ชื่อ/นามสกุลผู้เขียนบทความ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9624C0D3E63491EB69FFF1D7E6E2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72A97-C992-4FF9-9885-E0E7D901D068}"/>
      </w:docPartPr>
      <w:docPartBody>
        <w:p w:rsidR="0040240C" w:rsidRDefault="006F30EC" w:rsidP="006F30EC">
          <w:pPr>
            <w:pStyle w:val="E9624C0D3E63491EB69FFF1D7E6E2380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1336C40D6ED649F69892DDB79C2C7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C9B27-DCA1-4704-9790-0EDED728AD2A}"/>
      </w:docPartPr>
      <w:docPartBody>
        <w:p w:rsidR="0040240C" w:rsidRDefault="006F30EC" w:rsidP="006F30EC">
          <w:pPr>
            <w:pStyle w:val="1336C40D6ED649F69892DDB79C2C71D6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ชื่อบทความ ภาษาอังกฤษ พิมพ์อักษรตัวแรกของคำแรกตัวใหญ่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753A6C26B9724E5F9DEA7CC964BE6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82F5F-935C-4FF2-A3C9-238912D816C4}"/>
      </w:docPartPr>
      <w:docPartBody>
        <w:p w:rsidR="0040240C" w:rsidRDefault="006F30EC" w:rsidP="006F30EC">
          <w:pPr>
            <w:pStyle w:val="753A6C26B9724E5F9DEA7CC964BE65C7"/>
          </w:pPr>
          <w:r w:rsidRPr="00C3040A">
            <w:rPr>
              <w:rStyle w:val="PlaceholderText"/>
              <w:i/>
              <w:iCs/>
              <w:cs/>
            </w:rPr>
            <w:t>[</w:t>
          </w:r>
          <w:r w:rsidRPr="00C3040A">
            <w:rPr>
              <w:rStyle w:val="PlaceholderText"/>
              <w:rFonts w:hint="cs"/>
              <w:i/>
              <w:iCs/>
              <w:cs/>
            </w:rPr>
            <w:t>ชื่อวารสาร (</w:t>
          </w:r>
          <w:r>
            <w:rPr>
              <w:rStyle w:val="PlaceholderText"/>
              <w:rFonts w:hint="cs"/>
              <w:i/>
              <w:iCs/>
              <w:cs/>
            </w:rPr>
            <w:t>พิมพ์เอียง ภาษาอังกฤษ พิมพ์อักษรตัวแรกของทุกคำเป็นตัวใหญ่</w:t>
          </w:r>
          <w:r w:rsidRPr="00C3040A">
            <w:rPr>
              <w:rStyle w:val="PlaceholderText"/>
              <w:rFonts w:hint="cs"/>
              <w:i/>
              <w:iCs/>
              <w:cs/>
            </w:rPr>
            <w:t>)</w:t>
          </w:r>
          <w:r w:rsidRPr="00C3040A">
            <w:rPr>
              <w:rStyle w:val="PlaceholderText"/>
              <w:i/>
              <w:iCs/>
              <w:cs/>
            </w:rPr>
            <w:t>]</w:t>
          </w:r>
        </w:p>
      </w:docPartBody>
    </w:docPart>
    <w:docPart>
      <w:docPartPr>
        <w:name w:val="FA7082C016AD442AB6722237B28F8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5A737-9F20-4E22-B5D1-03C55DF2C57A}"/>
      </w:docPartPr>
      <w:docPartBody>
        <w:p w:rsidR="0040240C" w:rsidRDefault="006F30EC" w:rsidP="006F30EC">
          <w:pPr>
            <w:pStyle w:val="FA7082C016AD442AB6722237B28F86C6"/>
          </w:pPr>
          <w:r w:rsidRPr="00C3040A">
            <w:rPr>
              <w:rStyle w:val="PlaceholderText"/>
              <w:i/>
              <w:iCs/>
              <w:cs/>
            </w:rPr>
            <w:t>[</w:t>
          </w:r>
          <w:r w:rsidRPr="00C3040A">
            <w:rPr>
              <w:rStyle w:val="PlaceholderText"/>
              <w:rFonts w:hint="cs"/>
              <w:i/>
              <w:iCs/>
              <w:cs/>
            </w:rPr>
            <w:t>ปีที่</w:t>
          </w:r>
          <w:r>
            <w:rPr>
              <w:rStyle w:val="PlaceholderText"/>
              <w:rFonts w:hint="cs"/>
              <w:i/>
              <w:iCs/>
              <w:cs/>
            </w:rPr>
            <w:t xml:space="preserve"> (พิมพ์เอียง)</w:t>
          </w:r>
          <w:r w:rsidRPr="00C3040A">
            <w:rPr>
              <w:rStyle w:val="PlaceholderText"/>
              <w:i/>
              <w:iCs/>
              <w:cs/>
            </w:rPr>
            <w:t>]</w:t>
          </w:r>
        </w:p>
      </w:docPartBody>
    </w:docPart>
    <w:docPart>
      <w:docPartPr>
        <w:name w:val="507FC76EA91B454690DC02D0A6E8E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0AFD8F-45A5-45FC-86EC-8E0F2546BA3C}"/>
      </w:docPartPr>
      <w:docPartBody>
        <w:p w:rsidR="0040240C" w:rsidRDefault="006F30EC" w:rsidP="006F30EC">
          <w:pPr>
            <w:pStyle w:val="507FC76EA91B454690DC02D0A6E8EAF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เดือนหรือฉบับที่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5DF46061CFF4430BCC0B231FC4C7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0A255-025C-4287-947F-0841CBC251DE}"/>
      </w:docPartPr>
      <w:docPartBody>
        <w:p w:rsidR="0040240C" w:rsidRDefault="006F30EC" w:rsidP="006F30EC">
          <w:pPr>
            <w:pStyle w:val="05DF46061CFF4430BCC0B231FC4C7F5B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เลขหน้า-เลขหน้า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99A0EBF47806482EB053B116DB753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2F7CF-F708-4C6E-9E41-5B0344E18F12}"/>
      </w:docPartPr>
      <w:docPartBody>
        <w:p w:rsidR="0040240C" w:rsidRDefault="006F30EC" w:rsidP="006F30EC">
          <w:pPr>
            <w:pStyle w:val="99A0EBF47806482EB053B116DB75382F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บทความหรือข่าวในหนังสือพิมพ์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4189A352419E401793CEA6B9E89EA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99963-B7CF-4A60-AEAF-BFDD882124BD}"/>
      </w:docPartPr>
      <w:docPartBody>
        <w:p w:rsidR="0040240C" w:rsidRDefault="006F30EC" w:rsidP="006F30EC">
          <w:pPr>
            <w:pStyle w:val="4189A352419E401793CEA6B9E89EA8A6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ชื่อ/นามสกุลผู้เขียนบทความ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99E4CA0B08454A78A147CE0A534D3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A84079-C700-4CC5-AD80-985647C14609}"/>
      </w:docPartPr>
      <w:docPartBody>
        <w:p w:rsidR="0040240C" w:rsidRDefault="006F30EC" w:rsidP="006F30EC">
          <w:pPr>
            <w:pStyle w:val="99E4CA0B08454A78A147CE0A534D3D86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F6F8E71FBECD48AE861F47F6CDAB6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6193C-A148-4318-A58F-BE3C9F35AD51}"/>
      </w:docPartPr>
      <w:docPartBody>
        <w:p w:rsidR="0040240C" w:rsidRDefault="006F30EC" w:rsidP="006F30EC">
          <w:pPr>
            <w:pStyle w:val="F6F8E71FBECD48AE861F47F6CDAB640F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วันที่ เดือน หรือ เดือน วันที่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199956B100BB4238A0063B42A415D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4C95F-873F-4664-91EF-78A7513E92AC}"/>
      </w:docPartPr>
      <w:docPartBody>
        <w:p w:rsidR="0040240C" w:rsidRDefault="006F30EC" w:rsidP="006F30EC">
          <w:pPr>
            <w:pStyle w:val="199956B100BB4238A0063B42A415D2C5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ชื่อบทความ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79598A75631442F49ED3439FC75D9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1F8CC-C121-40D0-9DFA-917817FE85BE}"/>
      </w:docPartPr>
      <w:docPartBody>
        <w:p w:rsidR="0040240C" w:rsidRDefault="006F30EC" w:rsidP="006F30EC">
          <w:pPr>
            <w:pStyle w:val="79598A75631442F49ED3439FC75D94BD"/>
          </w:pPr>
          <w:r w:rsidRPr="00C3040A">
            <w:rPr>
              <w:rStyle w:val="PlaceholderText"/>
              <w:i/>
              <w:iCs/>
              <w:cs/>
            </w:rPr>
            <w:t>[</w:t>
          </w:r>
          <w:r w:rsidRPr="00C3040A">
            <w:rPr>
              <w:rStyle w:val="PlaceholderText"/>
              <w:rFonts w:hint="cs"/>
              <w:i/>
              <w:iCs/>
              <w:cs/>
            </w:rPr>
            <w:t>ชื่อหนังสือพิมพ์ (</w:t>
          </w:r>
          <w:r>
            <w:rPr>
              <w:rStyle w:val="PlaceholderText"/>
              <w:rFonts w:hint="cs"/>
              <w:i/>
              <w:iCs/>
              <w:cs/>
            </w:rPr>
            <w:t>พิมพ์เอียง ภาษาอังกฤษ พิมพ์อักษรตัวแรกของทุกคำเป็นตัวใหญ่</w:t>
          </w:r>
          <w:r w:rsidRPr="00C3040A">
            <w:rPr>
              <w:rStyle w:val="PlaceholderText"/>
              <w:rFonts w:hint="cs"/>
              <w:i/>
              <w:iCs/>
              <w:cs/>
            </w:rPr>
            <w:t>)</w:t>
          </w:r>
          <w:r w:rsidRPr="00C3040A">
            <w:rPr>
              <w:rStyle w:val="PlaceholderText"/>
              <w:i/>
              <w:iCs/>
              <w:cs/>
            </w:rPr>
            <w:t>]</w:t>
          </w:r>
        </w:p>
      </w:docPartBody>
    </w:docPart>
    <w:docPart>
      <w:docPartPr>
        <w:name w:val="2262A074958C4078BE1F8010D0EB8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BE799-8ACC-4FA7-822D-F6FE2B5721A8}"/>
      </w:docPartPr>
      <w:docPartBody>
        <w:p w:rsidR="0040240C" w:rsidRDefault="006F30EC" w:rsidP="006F30EC">
          <w:pPr>
            <w:pStyle w:val="2262A074958C4078BE1F8010D0EB8774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เลขหน้า-เลขหน้า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D5636FD95A2A4CBE983D7C6041B41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FAA80-C300-42A5-B802-D3E3F4B1DA55}"/>
      </w:docPartPr>
      <w:docPartBody>
        <w:p w:rsidR="0040240C" w:rsidRDefault="006F30EC" w:rsidP="006F30EC">
          <w:pPr>
            <w:pStyle w:val="D5636FD95A2A4CBE983D7C6041B41585"/>
          </w:pPr>
          <w:r w:rsidRPr="007474F6">
            <w:rPr>
              <w:rStyle w:val="PlaceholderText"/>
              <w:cs/>
            </w:rPr>
            <w:t>[</w:t>
          </w:r>
          <w:r w:rsidRPr="007474F6">
            <w:rPr>
              <w:rStyle w:val="PlaceholderText"/>
              <w:rFonts w:hint="cs"/>
              <w:cs/>
            </w:rPr>
            <w:t>ชื่อ</w:t>
          </w:r>
          <w:r>
            <w:rPr>
              <w:rStyle w:val="PlaceholderText"/>
              <w:rFonts w:hint="cs"/>
              <w:cs/>
            </w:rPr>
            <w:t xml:space="preserve">บทความหรือข่าว </w:t>
          </w:r>
          <w:r>
            <w:rPr>
              <w:rStyle w:val="PlaceholderText"/>
              <w:cs/>
            </w:rPr>
            <w:t>(</w:t>
          </w:r>
          <w:r w:rsidRPr="007474F6">
            <w:rPr>
              <w:rStyle w:val="PlaceholderText"/>
              <w:rFonts w:hint="cs"/>
              <w:cs/>
            </w:rPr>
            <w:t>ภาษาอังกฤษ พิมพ์อักษรตัวแรกของ</w:t>
          </w:r>
          <w:r>
            <w:rPr>
              <w:rStyle w:val="PlaceholderText"/>
              <w:rFonts w:hint="cs"/>
              <w:cs/>
            </w:rPr>
            <w:t>คำแรก</w:t>
          </w:r>
          <w:r w:rsidRPr="007474F6">
            <w:rPr>
              <w:rStyle w:val="PlaceholderText"/>
              <w:rFonts w:hint="cs"/>
              <w:cs/>
            </w:rPr>
            <w:t>เป็นตัวใหญ่)</w:t>
          </w:r>
          <w:r w:rsidRPr="007474F6">
            <w:rPr>
              <w:rStyle w:val="PlaceholderText"/>
              <w:cs/>
            </w:rPr>
            <w:t>]</w:t>
          </w:r>
        </w:p>
      </w:docPartBody>
    </w:docPart>
    <w:docPart>
      <w:docPartPr>
        <w:name w:val="A3CEDFE0806A41CB90EA3A3AD61D2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F6B61-7BC4-456A-9AC6-84D7EE406970}"/>
      </w:docPartPr>
      <w:docPartBody>
        <w:p w:rsidR="0040240C" w:rsidRDefault="006F30EC" w:rsidP="006F30EC">
          <w:pPr>
            <w:pStyle w:val="A3CEDFE0806A41CB90EA3A3AD61D2269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53AF307D5DC94174A7F2A774ECD9A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584E6-C344-4433-B4EC-56CF1DAE2C2C}"/>
      </w:docPartPr>
      <w:docPartBody>
        <w:p w:rsidR="0040240C" w:rsidRDefault="006F30EC" w:rsidP="006F30EC">
          <w:pPr>
            <w:pStyle w:val="53AF307D5DC94174A7F2A774ECD9A400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วันที่ เดือน หรือ เดือน วันที่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1CD7754C59E418B80ABD706473C3C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5A467-B809-4A4C-9C05-F2714A95C70D}"/>
      </w:docPartPr>
      <w:docPartBody>
        <w:p w:rsidR="0040240C" w:rsidRDefault="006F30EC" w:rsidP="006F30EC">
          <w:pPr>
            <w:pStyle w:val="01CD7754C59E418B80ABD706473C3CC8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ชื่อหนังสือพิมพ์ (พิมพ์เอียง ภาษาอังกฤษ พิมพ์อักษรตัวแรกของทุกคำเป็นตัวใหญ่</w:t>
          </w:r>
          <w:r>
            <w:rPr>
              <w:rStyle w:val="PlaceholderText"/>
              <w:cs/>
            </w:rPr>
            <w:t>)]</w:t>
          </w:r>
        </w:p>
      </w:docPartBody>
    </w:docPart>
    <w:docPart>
      <w:docPartPr>
        <w:name w:val="0DFF937DA6D5403EAF5532FEB4F9F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E3972-2CE7-4255-A92F-4505F35EC1F3}"/>
      </w:docPartPr>
      <w:docPartBody>
        <w:p w:rsidR="0040240C" w:rsidRDefault="006F30EC" w:rsidP="006F30EC">
          <w:pPr>
            <w:pStyle w:val="0DFF937DA6D5403EAF5532FEB4F9FEB9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เลขหน้า-เลขหน้า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79472B7716446869DAED82446CA5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4F7E9-ECC8-4C6B-A140-2FD68CF3CE91}"/>
      </w:docPartPr>
      <w:docPartBody>
        <w:p w:rsidR="0040240C" w:rsidRDefault="006F30EC" w:rsidP="006F30EC">
          <w:pPr>
            <w:pStyle w:val="A79472B7716446869DAED82446CA5CA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วิทยานิพนธ์ปริญญาโท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1A849D2752AD43688A29EE337048D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3DD97-0E0D-435E-BC85-C24D6FF47231}"/>
      </w:docPartPr>
      <w:docPartBody>
        <w:p w:rsidR="0040240C" w:rsidRDefault="006F30EC" w:rsidP="006F30EC">
          <w:pPr>
            <w:pStyle w:val="1A849D2752AD43688A29EE337048DB92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B8EE4960C24A4B9FA4A0EF11BA344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B8863-4160-4DC4-9F6C-1987CA89533D}"/>
      </w:docPartPr>
      <w:docPartBody>
        <w:p w:rsidR="0040240C" w:rsidRDefault="006F30EC" w:rsidP="006F30EC">
          <w:pPr>
            <w:pStyle w:val="B8EE4960C24A4B9FA4A0EF11BA344315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ปีการศึกษาที่จบ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5A9F8132A3B740D9A4BA41DFC8B0F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9FD92-3825-4F24-890A-E2095CA629E2}"/>
      </w:docPartPr>
      <w:docPartBody>
        <w:p w:rsidR="0040240C" w:rsidRDefault="006F30EC" w:rsidP="006F30EC">
          <w:pPr>
            <w:pStyle w:val="5A9F8132A3B740D9A4BA41DFC8B0F163"/>
          </w:pPr>
          <w:r w:rsidRPr="004A1839">
            <w:rPr>
              <w:rStyle w:val="PlaceholderText"/>
              <w:i/>
              <w:iCs/>
              <w:cs/>
            </w:rPr>
            <w:t>[</w:t>
          </w:r>
          <w:r w:rsidRPr="004A1839">
            <w:rPr>
              <w:rStyle w:val="PlaceholderText"/>
              <w:rFonts w:hint="cs"/>
              <w:i/>
              <w:iCs/>
              <w:cs/>
            </w:rPr>
            <w:t>ชื่อวิทยานิพนธ์ (</w:t>
          </w:r>
          <w:r>
            <w:rPr>
              <w:rStyle w:val="PlaceholderText"/>
              <w:rFonts w:hint="cs"/>
              <w:i/>
              <w:iCs/>
              <w:cs/>
            </w:rPr>
            <w:t>พิมพ์เอียง ภาษาอังกฤษพิมพ์อักษรตัวแรกของคำแรกตัวใหญ่</w:t>
          </w:r>
          <w:r w:rsidRPr="004A1839">
            <w:rPr>
              <w:rStyle w:val="PlaceholderText"/>
              <w:rFonts w:hint="cs"/>
              <w:i/>
              <w:iCs/>
              <w:cs/>
            </w:rPr>
            <w:t>)</w:t>
          </w:r>
          <w:r w:rsidRPr="004A1839">
            <w:rPr>
              <w:rStyle w:val="PlaceholderText"/>
              <w:i/>
              <w:iCs/>
              <w:cs/>
            </w:rPr>
            <w:t>]</w:t>
          </w:r>
        </w:p>
      </w:docPartBody>
    </w:docPart>
    <w:docPart>
      <w:docPartPr>
        <w:name w:val="24152F6C91B84C5EB75075DD2DDA6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FA973-E686-442E-960B-3DC8736CB6BB}"/>
      </w:docPartPr>
      <w:docPartBody>
        <w:p w:rsidR="0040240C" w:rsidRDefault="006F30EC" w:rsidP="006F30EC">
          <w:pPr>
            <w:pStyle w:val="24152F6C91B84C5EB75075DD2DDA6715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ชื่อมหาวิทยาลัย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C84FE64838EC4EDD8A90A47E5D51A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1C02F-B524-4D6C-A341-2EF9037126EA}"/>
      </w:docPartPr>
      <w:docPartBody>
        <w:p w:rsidR="0040240C" w:rsidRDefault="006F30EC" w:rsidP="006F30EC">
          <w:pPr>
            <w:pStyle w:val="C84FE64838EC4EDD8A90A47E5D51A776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สถานที่ตั้ง (ยกเว้นชื่อมหาวิทยาลัยเป็นชื่อเดียวกับสถานที่ตั้ง)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C13AA4448819439B8C74CB4CF3FFC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E2E53-192F-4F6C-865B-680D971611C5}"/>
      </w:docPartPr>
      <w:docPartBody>
        <w:p w:rsidR="0040240C" w:rsidRDefault="006F30EC" w:rsidP="006F30EC">
          <w:pPr>
            <w:pStyle w:val="C13AA4448819439B8C74CB4CF3FFC5BF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วิทยานิพนธ์ปริญญาเอก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7FF23F3811394F6D9C8A89EBF0B34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0E16A-3071-47A6-B09C-3262FFFE608B}"/>
      </w:docPartPr>
      <w:docPartBody>
        <w:p w:rsidR="0040240C" w:rsidRDefault="006F30EC" w:rsidP="006F30EC">
          <w:pPr>
            <w:pStyle w:val="7FF23F3811394F6D9C8A89EBF0B345F0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15EA29A082A449E2B8245BD0E5DF1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67B5C-0FD0-4D1D-8160-14709CBDEBA3}"/>
      </w:docPartPr>
      <w:docPartBody>
        <w:p w:rsidR="0040240C" w:rsidRDefault="006F30EC" w:rsidP="006F30EC">
          <w:pPr>
            <w:pStyle w:val="15EA29A082A449E2B8245BD0E5DF1036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ปีการศึกษาที่จบ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FB52EF065A9D4B3A825C7A9AC24A7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0AF5A-5E2F-4514-A4A3-F8E20912F43F}"/>
      </w:docPartPr>
      <w:docPartBody>
        <w:p w:rsidR="0040240C" w:rsidRDefault="006F30EC" w:rsidP="006F30EC">
          <w:pPr>
            <w:pStyle w:val="FB52EF065A9D4B3A825C7A9AC24A7DE1"/>
          </w:pPr>
          <w:r w:rsidRPr="00D80365">
            <w:rPr>
              <w:rStyle w:val="PlaceholderText"/>
              <w:i/>
              <w:iCs/>
              <w:cs/>
            </w:rPr>
            <w:t>[</w:t>
          </w:r>
          <w:r w:rsidRPr="00D80365">
            <w:rPr>
              <w:rStyle w:val="PlaceholderText"/>
              <w:rFonts w:hint="cs"/>
              <w:i/>
              <w:iCs/>
              <w:cs/>
            </w:rPr>
            <w:t>ชื่อวิทยานิพนธ์ (</w:t>
          </w:r>
          <w:r>
            <w:rPr>
              <w:rStyle w:val="PlaceholderText"/>
              <w:rFonts w:hint="cs"/>
              <w:i/>
              <w:iCs/>
              <w:cs/>
            </w:rPr>
            <w:t>พิมพ์เอียง ภาษาอังกฤษพิมพ์อักษรตัวแรกของคำแรกตัวใหญ่</w:t>
          </w:r>
          <w:r w:rsidRPr="00D80365">
            <w:rPr>
              <w:rStyle w:val="PlaceholderText"/>
              <w:rFonts w:hint="cs"/>
              <w:i/>
              <w:iCs/>
              <w:cs/>
            </w:rPr>
            <w:t>)</w:t>
          </w:r>
          <w:r w:rsidRPr="00D80365">
            <w:rPr>
              <w:rStyle w:val="PlaceholderText"/>
              <w:i/>
              <w:iCs/>
              <w:cs/>
            </w:rPr>
            <w:t>]</w:t>
          </w:r>
        </w:p>
      </w:docPartBody>
    </w:docPart>
    <w:docPart>
      <w:docPartPr>
        <w:name w:val="CFE95258C42949488FFE62797DE3B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96626-173B-40A3-A8C2-C960FF6476ED}"/>
      </w:docPartPr>
      <w:docPartBody>
        <w:p w:rsidR="0040240C" w:rsidRDefault="006F30EC" w:rsidP="006F30EC">
          <w:pPr>
            <w:pStyle w:val="CFE95258C42949488FFE62797DE3B90C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ชื่อมหาวิทยาลัย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E3CD5CB41AB4B3FBB2019139D8BD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809F1-D907-4011-B604-29AF4A10F841}"/>
      </w:docPartPr>
      <w:docPartBody>
        <w:p w:rsidR="0040240C" w:rsidRDefault="006F30EC" w:rsidP="006F30EC">
          <w:pPr>
            <w:pStyle w:val="EE3CD5CB41AB4B3FBB2019139D8BD215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สถานที่ตั้ง (ยกเว้นชื่อมหาวิทยาลัยเป็นชื่อเดียวกับสถานที่ตั้ง)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8CA62DE37194D3B9DCB05BE77AAF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838C7-EE76-41A9-9B1C-32A457748FD6}"/>
      </w:docPartPr>
      <w:docPartBody>
        <w:p w:rsidR="0040240C" w:rsidRDefault="006F30EC" w:rsidP="006F30EC">
          <w:pPr>
            <w:pStyle w:val="08CA62DE37194D3B9DCB05BE77AAF763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ภาคนิพนธ์หรือสารนิพนธ์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24C55518C07E4F92A34B203732659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A139C-DD86-42B9-A83A-8CEB66FFC1D7}"/>
      </w:docPartPr>
      <w:docPartBody>
        <w:p w:rsidR="0040240C" w:rsidRDefault="006F30EC" w:rsidP="006F30EC">
          <w:pPr>
            <w:pStyle w:val="24C55518C07E4F92A34B203732659423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DC495D660F0747E2A3D0EE34F9CE8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D7447-31A2-4869-BD76-42B72C9E1C18}"/>
      </w:docPartPr>
      <w:docPartBody>
        <w:p w:rsidR="0040240C" w:rsidRDefault="006F30EC" w:rsidP="006F30EC">
          <w:pPr>
            <w:pStyle w:val="DC495D660F0747E2A3D0EE34F9CE86E2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ปีการศึกษาที่จบ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1560DB79EF4D41DB9F1FF0674B9F5C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4DC6A-3F0F-4092-84BC-87EC5AF30DD4}"/>
      </w:docPartPr>
      <w:docPartBody>
        <w:p w:rsidR="0040240C" w:rsidRDefault="006F30EC" w:rsidP="006F30EC">
          <w:pPr>
            <w:pStyle w:val="1560DB79EF4D41DB9F1FF0674B9F5C77"/>
          </w:pPr>
          <w:r w:rsidRPr="00D80365">
            <w:rPr>
              <w:rStyle w:val="PlaceholderText"/>
              <w:i/>
              <w:iCs/>
              <w:cs/>
            </w:rPr>
            <w:t>[</w:t>
          </w:r>
          <w:r w:rsidRPr="00D80365">
            <w:rPr>
              <w:rStyle w:val="PlaceholderText"/>
              <w:rFonts w:hint="cs"/>
              <w:i/>
              <w:iCs/>
              <w:cs/>
            </w:rPr>
            <w:t>ชื่อภาคนิพนธ์หรือสารนิพนธ์ (</w:t>
          </w:r>
          <w:r>
            <w:rPr>
              <w:rStyle w:val="PlaceholderText"/>
              <w:rFonts w:hint="cs"/>
              <w:i/>
              <w:iCs/>
              <w:cs/>
            </w:rPr>
            <w:t>พิมพ์เอียง ภาษาอังกฤษ พิมพ์อักษรตัวแรกของคำแรกตัวใหญ่</w:t>
          </w:r>
          <w:r w:rsidRPr="00D80365">
            <w:rPr>
              <w:rStyle w:val="PlaceholderText"/>
              <w:rFonts w:hint="cs"/>
              <w:i/>
              <w:iCs/>
              <w:cs/>
            </w:rPr>
            <w:t>)</w:t>
          </w:r>
          <w:r w:rsidRPr="00D80365">
            <w:rPr>
              <w:rStyle w:val="PlaceholderText"/>
              <w:i/>
              <w:iCs/>
              <w:cs/>
            </w:rPr>
            <w:t>]</w:t>
          </w:r>
        </w:p>
      </w:docPartBody>
    </w:docPart>
    <w:docPart>
      <w:docPartPr>
        <w:name w:val="A93C23154C094D64A7906ECBDF556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1FF1E-0B9D-41BB-9337-EF6EE1228E9E}"/>
      </w:docPartPr>
      <w:docPartBody>
        <w:p w:rsidR="0040240C" w:rsidRDefault="006F30EC" w:rsidP="006F30EC">
          <w:pPr>
            <w:pStyle w:val="A93C23154C094D64A7906ECBDF556834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สถานที่ตั้ง (ยกเว้นชื่อมหาวิทยาลัยเป็นชื่อเดียวกับสถานที่ตั้ง)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DB024C129B884BADBC213964A6202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A6CB1-FA7A-403A-8CA1-3A381DA141B2}"/>
      </w:docPartPr>
      <w:docPartBody>
        <w:p w:rsidR="0040240C" w:rsidRDefault="006F30EC" w:rsidP="006F30EC">
          <w:pPr>
            <w:pStyle w:val="DB024C129B884BADBC213964A62029F8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5C85B72F" wp14:editId="10D176D8">
                <wp:extent cx="179647" cy="172994"/>
                <wp:effectExtent l="19050" t="0" r="0" b="0"/>
                <wp:docPr id="3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320CECB9BE8F4BF9A54AA1F3965D7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E51D8-4613-49CC-93FF-3945B18A9423}"/>
      </w:docPartPr>
      <w:docPartBody>
        <w:p w:rsidR="0040240C" w:rsidRDefault="006F30EC" w:rsidP="006F30EC">
          <w:pPr>
            <w:pStyle w:val="320CECB9BE8F4BF9A54AA1F3965D7AA3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FDAB29766A5E4B4A8908F08EC12D7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0E591-A030-4DB9-9355-CBDA130081FF}"/>
      </w:docPartPr>
      <w:docPartBody>
        <w:p w:rsidR="0040240C" w:rsidRDefault="006F30EC" w:rsidP="006F30EC">
          <w:pPr>
            <w:pStyle w:val="FDAB29766A5E4B4A8908F08EC12D7264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CAA68593E5394113947E752F9296C5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C6972-9DAE-40F2-8004-6BEE58555493}"/>
      </w:docPartPr>
      <w:docPartBody>
        <w:p w:rsidR="006F30EC" w:rsidRPr="005974F1" w:rsidRDefault="006F30EC" w:rsidP="006A31F3">
          <w:pPr>
            <w:rPr>
              <w:rStyle w:val="PlaceholderText"/>
              <w:color w:val="808080" w:themeColor="background1" w:themeShade="80"/>
            </w:rPr>
          </w:pPr>
          <w:r w:rsidRPr="005974F1">
            <w:rPr>
              <w:rStyle w:val="PlaceholderText"/>
              <w:color w:val="808080" w:themeColor="background1" w:themeShade="80"/>
              <w:cs/>
            </w:rPr>
            <w:t>[</w:t>
          </w:r>
          <w:r w:rsidRPr="005974F1">
            <w:rPr>
              <w:rStyle w:val="PlaceholderText"/>
              <w:rFonts w:hint="cs"/>
              <w:color w:val="808080" w:themeColor="background1" w:themeShade="80"/>
              <w:cs/>
            </w:rPr>
            <w:t>การพิมพ์ภาคผนวกที่มีลำดับ ก, ข ...</w:t>
          </w:r>
        </w:p>
        <w:p w:rsidR="006F30EC" w:rsidRPr="005974F1" w:rsidRDefault="006F30EC" w:rsidP="006F30EC">
          <w:pPr>
            <w:pStyle w:val="ListParagraph"/>
            <w:numPr>
              <w:ilvl w:val="0"/>
              <w:numId w:val="21"/>
            </w:numPr>
            <w:rPr>
              <w:rStyle w:val="PlaceholderText"/>
              <w:color w:val="808080" w:themeColor="background1" w:themeShade="80"/>
              <w:cs/>
            </w:rPr>
          </w:pP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การขึ้นภาคผนวกใหม่ต้องแบ่ง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>Section</w:t>
          </w:r>
          <w:r w:rsidRPr="005974F1">
            <w:rPr>
              <w:rStyle w:val="PlaceholderText"/>
              <w:color w:val="808080" w:themeColor="background1" w:themeShade="80"/>
              <w:szCs w:val="32"/>
              <w:cs/>
            </w:rPr>
            <w:br/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>วาง</w:t>
          </w:r>
          <w:r w:rsidRPr="005974F1">
            <w:rPr>
              <w:color w:val="808080" w:themeColor="background1" w:themeShade="80"/>
              <w:sz w:val="30"/>
              <w:szCs w:val="30"/>
            </w:rPr>
            <w:t xml:space="preserve"> cursor </w:t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 xml:space="preserve">ไว้ท้ายของหน้า </w:t>
          </w:r>
          <w:r w:rsidRPr="005974F1">
            <w:rPr>
              <w:color w:val="808080" w:themeColor="background1" w:themeShade="80"/>
              <w:sz w:val="30"/>
              <w:szCs w:val="30"/>
            </w:rPr>
            <w:t xml:space="preserve">&gt;&gt; </w:t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 xml:space="preserve">คลิก </w:t>
          </w:r>
          <w:r w:rsidRPr="005974F1">
            <w:rPr>
              <w:color w:val="808080" w:themeColor="background1" w:themeShade="80"/>
              <w:sz w:val="30"/>
              <w:szCs w:val="30"/>
            </w:rPr>
            <w:t xml:space="preserve">Layout &gt;&gt; </w:t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 xml:space="preserve">คลิกลูกศรที่ </w:t>
          </w:r>
          <w:r w:rsidRPr="005974F1">
            <w:rPr>
              <w:color w:val="808080" w:themeColor="background1" w:themeShade="80"/>
              <w:sz w:val="30"/>
              <w:szCs w:val="30"/>
            </w:rPr>
            <w:t>Breaks &gt;&gt;</w:t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 xml:space="preserve"> คลิก </w:t>
          </w:r>
          <w:r w:rsidRPr="005974F1">
            <w:rPr>
              <w:color w:val="808080" w:themeColor="background1" w:themeShade="80"/>
              <w:sz w:val="30"/>
              <w:szCs w:val="30"/>
            </w:rPr>
            <w:t>Next Page</w:t>
          </w:r>
        </w:p>
        <w:p w:rsidR="006F30EC" w:rsidRPr="005974F1" w:rsidRDefault="006F30EC" w:rsidP="006F30EC">
          <w:pPr>
            <w:pStyle w:val="ListParagraph"/>
            <w:numPr>
              <w:ilvl w:val="0"/>
              <w:numId w:val="21"/>
            </w:numPr>
            <w:rPr>
              <w:rStyle w:val="PlaceholderText"/>
              <w:color w:val="808080" w:themeColor="background1" w:themeShade="80"/>
              <w:szCs w:val="32"/>
            </w:rPr>
          </w:pP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คลิก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>Home &gt;&gt;</w:t>
          </w:r>
          <w:r w:rsidRPr="005974F1">
            <w:rPr>
              <w:rStyle w:val="PlaceholderText"/>
              <w:color w:val="808080" w:themeColor="background1" w:themeShade="80"/>
              <w:szCs w:val="32"/>
              <w:cs/>
            </w:rPr>
            <w:t xml:space="preserve"> </w:t>
          </w: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ไปที่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 xml:space="preserve">Styles </w:t>
          </w: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คลิกที่ลูกศร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 xml:space="preserve">&gt;&gt; </w:t>
          </w: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เลือก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 xml:space="preserve">Appendix </w:t>
          </w: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>จะปรากฏข้อความและลำดับที่ของภาคผนวกโดยไม่ต้องพิมพ์</w:t>
          </w:r>
        </w:p>
        <w:p w:rsidR="006F30EC" w:rsidRPr="005974F1" w:rsidRDefault="006F30EC" w:rsidP="006F30EC">
          <w:pPr>
            <w:pStyle w:val="ListParagraph"/>
            <w:numPr>
              <w:ilvl w:val="0"/>
              <w:numId w:val="21"/>
            </w:numPr>
            <w:rPr>
              <w:rStyle w:val="PlaceholderText"/>
              <w:color w:val="808080" w:themeColor="background1" w:themeShade="80"/>
              <w:szCs w:val="32"/>
            </w:rPr>
          </w:pP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กด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 xml:space="preserve">Shift </w:t>
          </w: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ค้างไว้กด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>Enter 2</w:t>
          </w: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 ครั้ง</w:t>
          </w:r>
        </w:p>
        <w:p w:rsidR="0040240C" w:rsidRDefault="006F30EC" w:rsidP="006F30EC">
          <w:pPr>
            <w:pStyle w:val="CAA68593E5394113947E752F9296C581"/>
          </w:pP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>พิมพ์ชื่อภาคผนวก</w:t>
          </w:r>
          <w:r w:rsidRPr="005974F1">
            <w:rPr>
              <w:rStyle w:val="PlaceholderText"/>
              <w:color w:val="808080" w:themeColor="background1" w:themeShade="80"/>
              <w:szCs w:val="32"/>
              <w:cs/>
            </w:rPr>
            <w:t>]</w:t>
          </w:r>
        </w:p>
      </w:docPartBody>
    </w:docPart>
    <w:docPart>
      <w:docPartPr>
        <w:name w:val="D9C3CEC59863401B8926D940B2E07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F52C4-28FD-474C-A9D0-B3A3FF6B166F}"/>
      </w:docPartPr>
      <w:docPartBody>
        <w:p w:rsidR="0040240C" w:rsidRDefault="006F30EC" w:rsidP="006F30EC">
          <w:pPr>
            <w:pStyle w:val="D9C3CEC59863401B8926D940B2E07070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4EC8FE1B" wp14:editId="0FC93026">
                <wp:extent cx="179647" cy="172994"/>
                <wp:effectExtent l="19050" t="0" r="0" b="0"/>
                <wp:docPr id="3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A5B9FF1C977746BDB8E9274F281F2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11369-943E-4E4C-974D-4F488C9EFD33}"/>
      </w:docPartPr>
      <w:docPartBody>
        <w:p w:rsidR="0040240C" w:rsidRDefault="006F30EC" w:rsidP="006F30EC">
          <w:pPr>
            <w:pStyle w:val="A5B9FF1C977746BDB8E9274F281F2ADE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14C491B02E4D43F5945223243CB44A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D6D24-EE8B-4C89-8EC0-A0C71ADC2957}"/>
      </w:docPartPr>
      <w:docPartBody>
        <w:p w:rsidR="0040240C" w:rsidRDefault="006F30EC" w:rsidP="006F30EC">
          <w:pPr>
            <w:pStyle w:val="14C491B02E4D43F5945223243CB44A2E"/>
          </w:pPr>
          <w:r>
            <w:rPr>
              <w:rStyle w:val="PlaceholderText"/>
              <w:cs/>
            </w:rPr>
            <w:t>[</w:t>
          </w:r>
          <w:r w:rsidRPr="00EF45E9">
            <w:rPr>
              <w:rStyle w:val="PlaceholderText"/>
              <w:cs/>
            </w:rPr>
            <w:t>นาย/นาง/นางสาวชื่อ 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5BA644456C947DABD6498C2A8E6C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822F5-C069-4A3B-A1D3-71943B4AE52B}"/>
      </w:docPartPr>
      <w:docPartBody>
        <w:p w:rsidR="0040240C" w:rsidRDefault="006F30EC" w:rsidP="006F30EC">
          <w:pPr>
            <w:pStyle w:val="E5BA644456C947DABD6498C2A8E6C018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ประวัติการศึกษาตั้งแต่ระดับปริญญาตรี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5A34CB78FA5142C6BFAA26BE4C1CD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69BE0-21E1-48BF-BC25-E29F9343A232}"/>
      </w:docPartPr>
      <w:docPartBody>
        <w:p w:rsidR="0040240C" w:rsidRDefault="006F30EC" w:rsidP="006F30EC">
          <w:pPr>
            <w:pStyle w:val="5A34CB78FA5142C6BFAA26BE4C1CD81E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ประสบการณ์การทำงาน ผลงาน</w:t>
          </w:r>
          <w:r>
            <w:rPr>
              <w:rStyle w:val="PlaceholderText"/>
              <w:cs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D080F"/>
    <w:multiLevelType w:val="hybridMultilevel"/>
    <w:tmpl w:val="6B063AA0"/>
    <w:lvl w:ilvl="0" w:tplc="735611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745617"/>
    <w:multiLevelType w:val="hybridMultilevel"/>
    <w:tmpl w:val="925433BE"/>
    <w:lvl w:ilvl="0" w:tplc="42D0B63C">
      <w:start w:val="1"/>
      <w:numFmt w:val="decimal"/>
      <w:lvlText w:val="%1."/>
      <w:lvlJc w:val="left"/>
      <w:pPr>
        <w:ind w:left="144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7228ED20">
      <w:start w:val="1"/>
      <w:numFmt w:val="decimal"/>
      <w:lvlText w:val="%2."/>
      <w:lvlJc w:val="left"/>
      <w:pPr>
        <w:ind w:left="216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D0079F"/>
    <w:multiLevelType w:val="hybridMultilevel"/>
    <w:tmpl w:val="151C4F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E66B1"/>
    <w:multiLevelType w:val="hybridMultilevel"/>
    <w:tmpl w:val="9D0AF598"/>
    <w:lvl w:ilvl="0" w:tplc="42D0B63C">
      <w:start w:val="1"/>
      <w:numFmt w:val="decimal"/>
      <w:lvlText w:val="%1."/>
      <w:lvlJc w:val="left"/>
      <w:pPr>
        <w:ind w:left="216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1FA62CD"/>
    <w:multiLevelType w:val="hybridMultilevel"/>
    <w:tmpl w:val="8E7A808C"/>
    <w:lvl w:ilvl="0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3184191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2675E3"/>
    <w:multiLevelType w:val="hybridMultilevel"/>
    <w:tmpl w:val="7A4E7BF8"/>
    <w:lvl w:ilvl="0" w:tplc="DD92B19C">
      <w:start w:val="1"/>
      <w:numFmt w:val="decimal"/>
      <w:lvlText w:val="1.%1"/>
      <w:lvlJc w:val="left"/>
      <w:pPr>
        <w:ind w:left="144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25A98A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5892A06"/>
    <w:multiLevelType w:val="hybridMultilevel"/>
    <w:tmpl w:val="C32E603E"/>
    <w:lvl w:ilvl="0" w:tplc="42D0B63C">
      <w:start w:val="1"/>
      <w:numFmt w:val="decimal"/>
      <w:lvlText w:val="%1."/>
      <w:lvlJc w:val="left"/>
      <w:pPr>
        <w:ind w:left="144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93D4B14"/>
    <w:multiLevelType w:val="hybridMultilevel"/>
    <w:tmpl w:val="858A70D8"/>
    <w:lvl w:ilvl="0" w:tplc="A2122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03BAC"/>
    <w:multiLevelType w:val="hybridMultilevel"/>
    <w:tmpl w:val="C5F280B2"/>
    <w:lvl w:ilvl="0" w:tplc="C1E62534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 w15:restartNumberingAfterBreak="0">
    <w:nsid w:val="34E44C6A"/>
    <w:multiLevelType w:val="hybridMultilevel"/>
    <w:tmpl w:val="26CA8C24"/>
    <w:lvl w:ilvl="0" w:tplc="B6380E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780CA6"/>
    <w:multiLevelType w:val="hybridMultilevel"/>
    <w:tmpl w:val="8FAC46A8"/>
    <w:lvl w:ilvl="0" w:tplc="16E6CE38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i w:val="0"/>
        <w:iCs w:val="0"/>
        <w:color w:val="7F7F7F" w:themeColor="text1" w:themeTint="80"/>
        <w:sz w:val="32"/>
        <w:szCs w:val="32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007536"/>
    <w:multiLevelType w:val="hybridMultilevel"/>
    <w:tmpl w:val="A4B66C4E"/>
    <w:lvl w:ilvl="0" w:tplc="75E41600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B212BD"/>
    <w:multiLevelType w:val="hybridMultilevel"/>
    <w:tmpl w:val="05A4B6D0"/>
    <w:lvl w:ilvl="0" w:tplc="318419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96E1F86"/>
    <w:multiLevelType w:val="hybridMultilevel"/>
    <w:tmpl w:val="E684DF14"/>
    <w:lvl w:ilvl="0" w:tplc="9E162550">
      <w:start w:val="1"/>
      <w:numFmt w:val="bullet"/>
      <w:lvlText w:val=""/>
      <w:lvlJc w:val="left"/>
      <w:pPr>
        <w:ind w:left="1875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4" w15:restartNumberingAfterBreak="0">
    <w:nsid w:val="59945D87"/>
    <w:multiLevelType w:val="hybridMultilevel"/>
    <w:tmpl w:val="F2B80FE2"/>
    <w:lvl w:ilvl="0" w:tplc="318419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ABFA298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BD84A09"/>
    <w:multiLevelType w:val="hybridMultilevel"/>
    <w:tmpl w:val="3FF619DA"/>
    <w:lvl w:ilvl="0" w:tplc="239A3F4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4317A67"/>
    <w:multiLevelType w:val="multilevel"/>
    <w:tmpl w:val="461E5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732E00DB"/>
    <w:multiLevelType w:val="hybridMultilevel"/>
    <w:tmpl w:val="813C818E"/>
    <w:lvl w:ilvl="0" w:tplc="B9880FC6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i w:val="0"/>
        <w:iCs w:val="0"/>
        <w:color w:val="7F7F7F" w:themeColor="text1" w:themeTint="80"/>
        <w:sz w:val="32"/>
        <w:szCs w:val="32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FF3AA1"/>
    <w:multiLevelType w:val="hybridMultilevel"/>
    <w:tmpl w:val="7D386314"/>
    <w:lvl w:ilvl="0" w:tplc="7876D2AE">
      <w:start w:val="1"/>
      <w:numFmt w:val="decimal"/>
      <w:lvlText w:val="%1."/>
      <w:lvlJc w:val="left"/>
      <w:pPr>
        <w:ind w:left="1440" w:hanging="360"/>
      </w:pPr>
      <w:rPr>
        <w:rFonts w:ascii="TH Sarabun New" w:hAnsi="TH Sarabun New" w:cs="TH Sarabun New" w:hint="default"/>
        <w:b w:val="0"/>
        <w:bCs w:val="0"/>
        <w:i w:val="0"/>
        <w:iCs w:val="0"/>
        <w:color w:val="7F7F7F" w:themeColor="text1" w:themeTint="8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7E1345D"/>
    <w:multiLevelType w:val="hybridMultilevel"/>
    <w:tmpl w:val="6088D4FA"/>
    <w:lvl w:ilvl="0" w:tplc="133C627C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95D49E7"/>
    <w:multiLevelType w:val="hybridMultilevel"/>
    <w:tmpl w:val="F1AE3F34"/>
    <w:lvl w:ilvl="0" w:tplc="318419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9796861"/>
    <w:multiLevelType w:val="hybridMultilevel"/>
    <w:tmpl w:val="3F96D6E4"/>
    <w:lvl w:ilvl="0" w:tplc="829E4F1C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 w16cid:durableId="1987005895">
    <w:abstractNumId w:val="10"/>
  </w:num>
  <w:num w:numId="2" w16cid:durableId="1174147837">
    <w:abstractNumId w:val="5"/>
  </w:num>
  <w:num w:numId="3" w16cid:durableId="1541433936">
    <w:abstractNumId w:val="15"/>
  </w:num>
  <w:num w:numId="4" w16cid:durableId="177089697">
    <w:abstractNumId w:val="17"/>
  </w:num>
  <w:num w:numId="5" w16cid:durableId="1673220669">
    <w:abstractNumId w:val="12"/>
  </w:num>
  <w:num w:numId="6" w16cid:durableId="995650457">
    <w:abstractNumId w:val="9"/>
  </w:num>
  <w:num w:numId="7" w16cid:durableId="1108895609">
    <w:abstractNumId w:val="0"/>
  </w:num>
  <w:num w:numId="8" w16cid:durableId="866720035">
    <w:abstractNumId w:val="11"/>
  </w:num>
  <w:num w:numId="9" w16cid:durableId="1742556496">
    <w:abstractNumId w:val="4"/>
  </w:num>
  <w:num w:numId="10" w16cid:durableId="191651509">
    <w:abstractNumId w:val="18"/>
  </w:num>
  <w:num w:numId="11" w16cid:durableId="426124432">
    <w:abstractNumId w:val="13"/>
  </w:num>
  <w:num w:numId="12" w16cid:durableId="113718235">
    <w:abstractNumId w:val="6"/>
  </w:num>
  <w:num w:numId="13" w16cid:durableId="1588810491">
    <w:abstractNumId w:val="8"/>
  </w:num>
  <w:num w:numId="14" w16cid:durableId="649210189">
    <w:abstractNumId w:val="21"/>
  </w:num>
  <w:num w:numId="15" w16cid:durableId="1133989202">
    <w:abstractNumId w:val="1"/>
  </w:num>
  <w:num w:numId="16" w16cid:durableId="1029068499">
    <w:abstractNumId w:val="20"/>
  </w:num>
  <w:num w:numId="17" w16cid:durableId="275989583">
    <w:abstractNumId w:val="19"/>
  </w:num>
  <w:num w:numId="18" w16cid:durableId="750665131">
    <w:abstractNumId w:val="2"/>
  </w:num>
  <w:num w:numId="19" w16cid:durableId="1907301845">
    <w:abstractNumId w:val="14"/>
  </w:num>
  <w:num w:numId="20" w16cid:durableId="500893484">
    <w:abstractNumId w:val="3"/>
  </w:num>
  <w:num w:numId="21" w16cid:durableId="1704742202">
    <w:abstractNumId w:val="7"/>
  </w:num>
  <w:num w:numId="22" w16cid:durableId="85812328">
    <w:abstractNumId w:val="16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205"/>
    <w:rsid w:val="0040240C"/>
    <w:rsid w:val="004F39AA"/>
    <w:rsid w:val="0052387B"/>
    <w:rsid w:val="006F30EC"/>
    <w:rsid w:val="00895205"/>
    <w:rsid w:val="008D437C"/>
    <w:rsid w:val="009728A6"/>
    <w:rsid w:val="009F1D19"/>
    <w:rsid w:val="00A2025A"/>
    <w:rsid w:val="00C43660"/>
    <w:rsid w:val="00C53005"/>
    <w:rsid w:val="00C82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30EC"/>
    <w:rPr>
      <w:color w:val="808080"/>
    </w:rPr>
  </w:style>
  <w:style w:type="paragraph" w:customStyle="1" w:styleId="FEACE03F000146DBB0DEFCBBE3739649">
    <w:name w:val="FEACE03F000146DBB0DEFCBBE3739649"/>
    <w:rsid w:val="006F30EC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10866FDD55ED42EDBA44A0B82CB50DAD">
    <w:name w:val="10866FDD55ED42EDBA44A0B82CB50DAD"/>
    <w:rsid w:val="006F30EC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A9C302FD203446F3A35F0D3A928C5163">
    <w:name w:val="A9C302FD203446F3A35F0D3A928C5163"/>
    <w:rsid w:val="006F30EC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12969C640F2F41C9A9EDADA724CBF6FC">
    <w:name w:val="12969C640F2F41C9A9EDADA724CBF6FC"/>
    <w:rsid w:val="006F30EC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22D04057A9E04E29BA1334A18C242908">
    <w:name w:val="22D04057A9E04E29BA1334A18C242908"/>
    <w:rsid w:val="006F30EC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3F0A95B1888E48138839637E1A8017AD">
    <w:name w:val="3F0A95B1888E48138839637E1A8017AD"/>
    <w:rsid w:val="006F30EC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3D19D1C4474346DBAE56BC9C00B04667">
    <w:name w:val="3D19D1C4474346DBAE56BC9C00B04667"/>
    <w:rsid w:val="006F30EC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3A0C407D745443D89E91CDF488A4E332">
    <w:name w:val="3A0C407D745443D89E91CDF488A4E332"/>
    <w:rsid w:val="006F30EC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746836974F78496F8C8E24AA77C594E6">
    <w:name w:val="746836974F78496F8C8E24AA77C594E6"/>
    <w:rsid w:val="006F30EC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E8384033C3544762B428FACD7AEC21D4">
    <w:name w:val="E8384033C3544762B428FACD7AEC21D4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6D29665350F43D6986E54C8A9564DC7">
    <w:name w:val="56D29665350F43D6986E54C8A9564DC7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92A58D9EDB540BFABC40A1509D75438">
    <w:name w:val="292A58D9EDB540BFABC40A1509D75438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CB5F874FF4A45C4B3DA795C1241DD9B">
    <w:name w:val="9CB5F874FF4A45C4B3DA795C1241DD9B"/>
  </w:style>
  <w:style w:type="paragraph" w:customStyle="1" w:styleId="7871F7693AF84B7DBFABEE55106C351D">
    <w:name w:val="7871F7693AF84B7DBFABEE55106C351D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9DF7501E1294B5192903F39A35694B2">
    <w:name w:val="E9DF7501E1294B5192903F39A35694B2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6F9E524E0AA342BC8EB58FE17E424753">
    <w:name w:val="6F9E524E0AA342BC8EB58FE17E424753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8B22DC9D5F9D4C60924D71338A784878">
    <w:name w:val="8B22DC9D5F9D4C60924D71338A784878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45B556DBA3AD49938C97C0F700647263">
    <w:name w:val="45B556DBA3AD49938C97C0F700647263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C937B78AA2C240C6954335E58377F2BB">
    <w:name w:val="C937B78AA2C240C6954335E58377F2BB"/>
  </w:style>
  <w:style w:type="paragraph" w:customStyle="1" w:styleId="02C9A8AC692745F9968555867F883D99">
    <w:name w:val="02C9A8AC692745F9968555867F883D99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B0982D14A7A429EAD16E8C20C45646B">
    <w:name w:val="AB0982D14A7A429EAD16E8C20C45646B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CD457EC3B5F46FE8B02FF4FE77C0D82">
    <w:name w:val="ACD457EC3B5F46FE8B02FF4FE77C0D82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AE4B617D1D249C492FE2EFC604105BB">
    <w:name w:val="AAE4B617D1D249C492FE2EFC604105BB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4007765EEEC44A1182628A8693997845">
    <w:name w:val="4007765EEEC44A1182628A8693997845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0ADF221F9D1476B9768C917CAF79A5E">
    <w:name w:val="50ADF221F9D1476B9768C917CAF79A5E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3D226D1B3AAD47E1BF777018AA2174BA">
    <w:name w:val="3D226D1B3AAD47E1BF777018AA2174BA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87844553E1DF4AE4B5636F66B90ADB04">
    <w:name w:val="87844553E1DF4AE4B5636F66B90ADB04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BCD2944BF38D4ABEA2C1ACE59A59966A">
    <w:name w:val="BCD2944BF38D4ABEA2C1ACE59A59966A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E2EDE22E80440CA9867188FEA59C09A">
    <w:name w:val="AE2EDE22E80440CA9867188FEA59C09A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2A17FE3E29F4A3A9448FD87B5330ED6">
    <w:name w:val="22A17FE3E29F4A3A9448FD87B5330ED6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5A336DB40D145ADAB1123843C588561">
    <w:name w:val="05A336DB40D145ADAB1123843C588561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C8A8A3F6CDB4C67A9B4319E9C9F11A7">
    <w:name w:val="EC8A8A3F6CDB4C67A9B4319E9C9F11A7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97D57CD75DD4673AB5E0E8FC2FB0CF2">
    <w:name w:val="A97D57CD75DD4673AB5E0E8FC2FB0CF2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37673B29E1914797B32E1698EE79A75F">
    <w:name w:val="37673B29E1914797B32E1698EE79A75F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68E5E9174044A4FB378EEA0AF58B396">
    <w:name w:val="E68E5E9174044A4FB378EEA0AF58B396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CE74E670D4144D20BCE6723747F16C40">
    <w:name w:val="CE74E670D4144D20BCE6723747F16C40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D08FCFA482194905B700A69ABDE0BAE4">
    <w:name w:val="D08FCFA482194905B700A69ABDE0BAE4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50E0DD460B643A7AC3652D4DAAA43DA">
    <w:name w:val="E50E0DD460B643A7AC3652D4DAAA43DA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90F7F2BE05C4F6FAB24BD8E06E6E2EE">
    <w:name w:val="E90F7F2BE05C4F6FAB24BD8E06E6E2EE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E587BFA8ADA4D66B9114879A0124E23">
    <w:name w:val="9E587BFA8ADA4D66B9114879A0124E23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FDA82C66E930488ABB43620C7AC47F91">
    <w:name w:val="FDA82C66E930488ABB43620C7AC47F91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855B2CE6EF049F7A34C56BBBB2192F0">
    <w:name w:val="A855B2CE6EF049F7A34C56BBBB2192F0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D14AC49C91D4868866471B6B358507F">
    <w:name w:val="ED14AC49C91D4868866471B6B358507F"/>
    <w:rsid w:val="006F30EC"/>
    <w:pPr>
      <w:tabs>
        <w:tab w:val="right" w:pos="8296"/>
      </w:tabs>
      <w:spacing w:after="0" w:line="240" w:lineRule="auto"/>
      <w:ind w:left="792" w:hanging="792"/>
    </w:pPr>
    <w:rPr>
      <w:rFonts w:ascii="TH Sarabun New" w:eastAsiaTheme="minorHAnsi" w:hAnsi="TH Sarabun New" w:cs="TH Sarabun New"/>
      <w:b/>
      <w:bCs/>
      <w:noProof/>
      <w:kern w:val="0"/>
      <w:sz w:val="32"/>
      <w:szCs w:val="32"/>
      <w14:ligatures w14:val="none"/>
    </w:rPr>
  </w:style>
  <w:style w:type="paragraph" w:customStyle="1" w:styleId="B1BD27F4A66A4056A3B17815CD39152F">
    <w:name w:val="B1BD27F4A66A4056A3B17815CD39152F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styleId="ListParagraph">
    <w:name w:val="List Paragraph"/>
    <w:basedOn w:val="Normal"/>
    <w:uiPriority w:val="34"/>
    <w:qFormat/>
    <w:rsid w:val="006F30EC"/>
    <w:pPr>
      <w:spacing w:after="0" w:line="240" w:lineRule="auto"/>
      <w:ind w:left="720"/>
      <w:contextualSpacing/>
    </w:pPr>
    <w:rPr>
      <w:rFonts w:ascii="TH Sarabun New" w:eastAsiaTheme="minorHAnsi" w:hAnsi="TH Sarabun New" w:cs="TH Sarabun New"/>
      <w:kern w:val="0"/>
      <w:sz w:val="32"/>
      <w:szCs w:val="40"/>
      <w14:ligatures w14:val="none"/>
    </w:rPr>
  </w:style>
  <w:style w:type="paragraph" w:customStyle="1" w:styleId="72DD93F616A5452EA82DF7E11A2095F3">
    <w:name w:val="72DD93F616A5452EA82DF7E11A2095F3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78DFDEA2F4448F49BB95C33F518B323">
    <w:name w:val="178DFDEA2F4448F49BB95C33F518B323"/>
    <w:rsid w:val="006F30EC"/>
    <w:pPr>
      <w:tabs>
        <w:tab w:val="right" w:pos="8294"/>
      </w:tabs>
      <w:spacing w:after="0" w:line="240" w:lineRule="auto"/>
      <w:ind w:left="1152" w:hanging="432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982D63FDF044A39A8B8284406997B33">
    <w:name w:val="9982D63FDF044A39A8B8284406997B33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84447D4033AE424B929636D351E0144E">
    <w:name w:val="84447D4033AE424B929636D351E0144E"/>
    <w:rsid w:val="006F30EC"/>
    <w:pPr>
      <w:spacing w:after="0" w:line="240" w:lineRule="auto"/>
      <w:ind w:left="720"/>
      <w:contextualSpacing/>
    </w:pPr>
    <w:rPr>
      <w:rFonts w:ascii="TH Sarabun New" w:eastAsiaTheme="minorHAnsi" w:hAnsi="TH Sarabun New" w:cs="TH Sarabun New"/>
      <w:kern w:val="0"/>
      <w:sz w:val="32"/>
      <w:szCs w:val="40"/>
      <w14:ligatures w14:val="none"/>
    </w:rPr>
  </w:style>
  <w:style w:type="paragraph" w:styleId="TOC6">
    <w:name w:val="toc 6"/>
    <w:basedOn w:val="Normal"/>
    <w:next w:val="Normal"/>
    <w:autoRedefine/>
    <w:uiPriority w:val="39"/>
    <w:unhideWhenUsed/>
    <w:rsid w:val="006F30EC"/>
    <w:pPr>
      <w:tabs>
        <w:tab w:val="right" w:pos="8294"/>
      </w:tabs>
      <w:spacing w:after="0" w:line="240" w:lineRule="auto"/>
      <w:ind w:left="1152" w:hanging="432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807EB33CDA4049099B04E202DA78ADA3">
    <w:name w:val="807EB33CDA4049099B04E202DA78ADA3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878BBAC8E4E4AF58529956F8A5593C0">
    <w:name w:val="2878BBAC8E4E4AF58529956F8A5593C0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070645FF7C14C02A057B67A64B6E507">
    <w:name w:val="A070645FF7C14C02A057B67A64B6E507"/>
    <w:rsid w:val="006F30EC"/>
    <w:pPr>
      <w:tabs>
        <w:tab w:val="right" w:pos="8294"/>
      </w:tabs>
      <w:spacing w:after="0" w:line="240" w:lineRule="auto"/>
      <w:ind w:left="1152" w:hanging="432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D5B909BDD4B2404BAB02BF2E6C55D904">
    <w:name w:val="D5B909BDD4B2404BAB02BF2E6C55D904"/>
    <w:rsid w:val="006F30EC"/>
    <w:pPr>
      <w:tabs>
        <w:tab w:val="right" w:pos="8294"/>
      </w:tabs>
      <w:spacing w:after="0" w:line="240" w:lineRule="auto"/>
      <w:ind w:left="1152" w:hanging="432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360888776300438D97CF9340D2749314">
    <w:name w:val="360888776300438D97CF9340D2749314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5AAA5E348A84D88B2D19892D6B78C1E">
    <w:name w:val="25AAA5E348A84D88B2D19892D6B78C1E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DB013D4FD064E5A856322B82B092395">
    <w:name w:val="EDB013D4FD064E5A856322B82B092395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C6ACC367DF44FA890332A8AFE599679">
    <w:name w:val="EC6ACC367DF44FA890332A8AFE599679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7884A45502904055B347686EC0259641">
    <w:name w:val="7884A45502904055B347686EC0259641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3F645C103544B32BA8ACB3BFC791835">
    <w:name w:val="03F645C103544B32BA8ACB3BFC791835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09E5DB12DC14992A71402086B7EF548">
    <w:name w:val="909E5DB12DC14992A71402086B7EF548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D83CA4E8817C45A9A9087050425A3537">
    <w:name w:val="D83CA4E8817C45A9A9087050425A3537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783EC127EE5469780F031B1B3F17190">
    <w:name w:val="1783EC127EE5469780F031B1B3F17190"/>
    <w:rsid w:val="006F30EC"/>
    <w:pPr>
      <w:keepNext/>
      <w:keepLines/>
      <w:numPr>
        <w:numId w:val="50"/>
      </w:numPr>
      <w:tabs>
        <w:tab w:val="clear" w:pos="360"/>
      </w:tabs>
      <w:spacing w:before="720" w:after="480" w:line="240" w:lineRule="auto"/>
      <w:jc w:val="center"/>
      <w:outlineLvl w:val="0"/>
    </w:pPr>
    <w:rPr>
      <w:rFonts w:ascii="TH Sarabun New" w:eastAsiaTheme="majorEastAsia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F44B802B58CA4D8897B9D2D354F72D73">
    <w:name w:val="F44B802B58CA4D8897B9D2D354F72D73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EC622DF7B844190B23DB5D726CCCFFD">
    <w:name w:val="5EC622DF7B844190B23DB5D726CCCFFD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0658D9A96764019ACF96624F6A30AAC">
    <w:name w:val="90658D9A96764019ACF96624F6A30AAC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C2C25EA4C2274613BBFF34D51D05616A">
    <w:name w:val="C2C25EA4C2274613BBFF34D51D05616A"/>
    <w:rsid w:val="006F30EC"/>
    <w:pPr>
      <w:keepNext/>
      <w:keepLines/>
      <w:numPr>
        <w:numId w:val="50"/>
      </w:numPr>
      <w:tabs>
        <w:tab w:val="clear" w:pos="360"/>
      </w:tabs>
      <w:spacing w:before="720" w:after="480" w:line="240" w:lineRule="auto"/>
      <w:jc w:val="center"/>
      <w:outlineLvl w:val="0"/>
    </w:pPr>
    <w:rPr>
      <w:rFonts w:ascii="TH Sarabun New" w:eastAsiaTheme="majorEastAsia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8E81D892EE6E46B1AE45ECFB1216382E">
    <w:name w:val="8E81D892EE6E46B1AE45ECFB1216382E"/>
    <w:rsid w:val="006F30EC"/>
    <w:pPr>
      <w:spacing w:after="0" w:line="240" w:lineRule="auto"/>
      <w:ind w:left="720"/>
      <w:contextualSpacing/>
    </w:pPr>
    <w:rPr>
      <w:rFonts w:ascii="TH Sarabun New" w:eastAsiaTheme="minorHAnsi" w:hAnsi="TH Sarabun New" w:cs="TH Sarabun New"/>
      <w:kern w:val="0"/>
      <w:sz w:val="32"/>
      <w:szCs w:val="40"/>
      <w14:ligatures w14:val="none"/>
    </w:rPr>
  </w:style>
  <w:style w:type="paragraph" w:customStyle="1" w:styleId="92900A4594634CA090230F2C6A5AC763">
    <w:name w:val="92900A4594634CA090230F2C6A5AC763"/>
    <w:rsid w:val="006F30EC"/>
    <w:pPr>
      <w:keepNext/>
      <w:keepLines/>
      <w:numPr>
        <w:numId w:val="50"/>
      </w:numPr>
      <w:tabs>
        <w:tab w:val="clear" w:pos="360"/>
      </w:tabs>
      <w:spacing w:before="720" w:after="480" w:line="240" w:lineRule="auto"/>
      <w:jc w:val="center"/>
      <w:outlineLvl w:val="0"/>
    </w:pPr>
    <w:rPr>
      <w:rFonts w:ascii="TH Sarabun New" w:eastAsiaTheme="majorEastAsia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AFBEFF199FE24458BF6B45DCCB6E25C0">
    <w:name w:val="AFBEFF199FE24458BF6B45DCCB6E25C0"/>
    <w:rsid w:val="006F30EC"/>
    <w:pPr>
      <w:keepNext/>
      <w:keepLines/>
      <w:numPr>
        <w:numId w:val="50"/>
      </w:numPr>
      <w:tabs>
        <w:tab w:val="clear" w:pos="360"/>
      </w:tabs>
      <w:spacing w:before="720" w:after="480" w:line="240" w:lineRule="auto"/>
      <w:jc w:val="center"/>
      <w:outlineLvl w:val="0"/>
    </w:pPr>
    <w:rPr>
      <w:rFonts w:ascii="TH Sarabun New" w:eastAsiaTheme="majorEastAsia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F918B1E16CF6447881239DF12AF98C48">
    <w:name w:val="F918B1E16CF6447881239DF12AF98C48"/>
    <w:rsid w:val="006F30EC"/>
    <w:pPr>
      <w:keepNext/>
      <w:keepLines/>
      <w:numPr>
        <w:numId w:val="50"/>
      </w:numPr>
      <w:tabs>
        <w:tab w:val="clear" w:pos="360"/>
      </w:tabs>
      <w:spacing w:before="720" w:after="480" w:line="240" w:lineRule="auto"/>
      <w:jc w:val="center"/>
      <w:outlineLvl w:val="0"/>
    </w:pPr>
    <w:rPr>
      <w:rFonts w:ascii="TH Sarabun New" w:eastAsiaTheme="majorEastAsia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0B848817F56A4E059D06257B579C8504">
    <w:name w:val="0B848817F56A4E059D06257B579C8504"/>
    <w:rsid w:val="006F30EC"/>
    <w:pPr>
      <w:spacing w:after="0" w:line="240" w:lineRule="auto"/>
      <w:ind w:left="720"/>
      <w:contextualSpacing/>
    </w:pPr>
    <w:rPr>
      <w:rFonts w:ascii="TH Sarabun New" w:eastAsiaTheme="minorHAnsi" w:hAnsi="TH Sarabun New" w:cs="TH Sarabun New"/>
      <w:kern w:val="0"/>
      <w:sz w:val="32"/>
      <w:szCs w:val="40"/>
      <w14:ligatures w14:val="none"/>
    </w:rPr>
  </w:style>
  <w:style w:type="paragraph" w:customStyle="1" w:styleId="BFAA98381BE94D75B5D7A78138BA3D00">
    <w:name w:val="BFAA98381BE94D75B5D7A78138BA3D00"/>
    <w:rsid w:val="006F30EC"/>
    <w:pPr>
      <w:spacing w:after="0" w:line="240" w:lineRule="auto"/>
      <w:ind w:left="1080" w:hanging="108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6BB51723CFEB490E9BCC51CCDAA721E9">
    <w:name w:val="6BB51723CFEB490E9BCC51CCDAA721E9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6A02767D0A9C476A885191268086CD05">
    <w:name w:val="6A02767D0A9C476A885191268086CD05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221346CA65946A981129876BE231EE2">
    <w:name w:val="9221346CA65946A981129876BE231EE2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BCDB130EBA3742E3BDC3976B387DF96B">
    <w:name w:val="BCDB130EBA3742E3BDC3976B387DF96B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0FCD03B86B54C5E967F7A3150BA2130">
    <w:name w:val="00FCD03B86B54C5E967F7A3150BA2130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29E8C5CC54B4870BBD902876CBFD364">
    <w:name w:val="129E8C5CC54B4870BBD902876CBFD364"/>
    <w:rsid w:val="006F30EC"/>
    <w:pPr>
      <w:spacing w:after="0" w:line="240" w:lineRule="auto"/>
      <w:ind w:left="1080" w:hanging="108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8C10D7CCAD134CDC8A7921BD0602C6DD">
    <w:name w:val="8C10D7CCAD134CDC8A7921BD0602C6DD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9624C0D3E63491EB69FFF1D7E6E2380">
    <w:name w:val="E9624C0D3E63491EB69FFF1D7E6E2380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336C40D6ED649F69892DDB79C2C71D6">
    <w:name w:val="1336C40D6ED649F69892DDB79C2C71D6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753A6C26B9724E5F9DEA7CC964BE65C7">
    <w:name w:val="753A6C26B9724E5F9DEA7CC964BE65C7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FA7082C016AD442AB6722237B28F86C6">
    <w:name w:val="FA7082C016AD442AB6722237B28F86C6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07FC76EA91B454690DC02D0A6E8EAF1">
    <w:name w:val="507FC76EA91B454690DC02D0A6E8EAF1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5DF46061CFF4430BCC0B231FC4C7F5B">
    <w:name w:val="05DF46061CFF4430BCC0B231FC4C7F5B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9A0EBF47806482EB053B116DB75382F">
    <w:name w:val="99A0EBF47806482EB053B116DB75382F"/>
    <w:rsid w:val="006F30EC"/>
    <w:pPr>
      <w:spacing w:after="0" w:line="240" w:lineRule="auto"/>
      <w:ind w:left="1080" w:hanging="108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4189A352419E401793CEA6B9E89EA8A6">
    <w:name w:val="4189A352419E401793CEA6B9E89EA8A6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9E4CA0B08454A78A147CE0A534D3D86">
    <w:name w:val="99E4CA0B08454A78A147CE0A534D3D86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F6F8E71FBECD48AE861F47F6CDAB640F">
    <w:name w:val="F6F8E71FBECD48AE861F47F6CDAB640F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99956B100BB4238A0063B42A415D2C5">
    <w:name w:val="199956B100BB4238A0063B42A415D2C5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79598A75631442F49ED3439FC75D94BD">
    <w:name w:val="79598A75631442F49ED3439FC75D94BD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262A074958C4078BE1F8010D0EB8774">
    <w:name w:val="2262A074958C4078BE1F8010D0EB8774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D5636FD95A2A4CBE983D7C6041B41585">
    <w:name w:val="D5636FD95A2A4CBE983D7C6041B41585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3CEDFE0806A41CB90EA3A3AD61D2269">
    <w:name w:val="A3CEDFE0806A41CB90EA3A3AD61D2269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3AF307D5DC94174A7F2A774ECD9A400">
    <w:name w:val="53AF307D5DC94174A7F2A774ECD9A400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1CD7754C59E418B80ABD706473C3CC8">
    <w:name w:val="01CD7754C59E418B80ABD706473C3CC8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DFF937DA6D5403EAF5532FEB4F9FEB9">
    <w:name w:val="0DFF937DA6D5403EAF5532FEB4F9FEB9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79472B7716446869DAED82446CA5CA1">
    <w:name w:val="A79472B7716446869DAED82446CA5CA1"/>
    <w:rsid w:val="006F30EC"/>
    <w:pPr>
      <w:spacing w:after="0" w:line="240" w:lineRule="auto"/>
      <w:ind w:left="1080" w:hanging="108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A849D2752AD43688A29EE337048DB92">
    <w:name w:val="1A849D2752AD43688A29EE337048DB92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B8EE4960C24A4B9FA4A0EF11BA344315">
    <w:name w:val="B8EE4960C24A4B9FA4A0EF11BA344315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A9F8132A3B740D9A4BA41DFC8B0F163">
    <w:name w:val="5A9F8132A3B740D9A4BA41DFC8B0F163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4152F6C91B84C5EB75075DD2DDA6715">
    <w:name w:val="24152F6C91B84C5EB75075DD2DDA6715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C84FE64838EC4EDD8A90A47E5D51A776">
    <w:name w:val="C84FE64838EC4EDD8A90A47E5D51A776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C13AA4448819439B8C74CB4CF3FFC5BF">
    <w:name w:val="C13AA4448819439B8C74CB4CF3FFC5BF"/>
    <w:rsid w:val="006F30EC"/>
    <w:pPr>
      <w:spacing w:after="0" w:line="240" w:lineRule="auto"/>
      <w:ind w:left="1080" w:hanging="108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7FF23F3811394F6D9C8A89EBF0B345F0">
    <w:name w:val="7FF23F3811394F6D9C8A89EBF0B345F0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5EA29A082A449E2B8245BD0E5DF1036">
    <w:name w:val="15EA29A082A449E2B8245BD0E5DF1036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FB52EF065A9D4B3A825C7A9AC24A7DE1">
    <w:name w:val="FB52EF065A9D4B3A825C7A9AC24A7DE1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CFE95258C42949488FFE62797DE3B90C">
    <w:name w:val="CFE95258C42949488FFE62797DE3B90C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E3CD5CB41AB4B3FBB2019139D8BD215">
    <w:name w:val="EE3CD5CB41AB4B3FBB2019139D8BD215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8CA62DE37194D3B9DCB05BE77AAF763">
    <w:name w:val="08CA62DE37194D3B9DCB05BE77AAF763"/>
    <w:rsid w:val="006F30EC"/>
    <w:pPr>
      <w:spacing w:after="0" w:line="240" w:lineRule="auto"/>
      <w:ind w:left="1080" w:hanging="108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4C55518C07E4F92A34B203732659423">
    <w:name w:val="24C55518C07E4F92A34B203732659423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DC495D660F0747E2A3D0EE34F9CE86E2">
    <w:name w:val="DC495D660F0747E2A3D0EE34F9CE86E2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560DB79EF4D41DB9F1FF0674B9F5C77">
    <w:name w:val="1560DB79EF4D41DB9F1FF0674B9F5C77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93C23154C094D64A7906ECBDF556834">
    <w:name w:val="A93C23154C094D64A7906ECBDF556834"/>
    <w:rsid w:val="006F30EC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DB024C129B884BADBC213964A62029F8">
    <w:name w:val="DB024C129B884BADBC213964A62029F8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320CECB9BE8F4BF9A54AA1F3965D7AA3">
    <w:name w:val="320CECB9BE8F4BF9A54AA1F3965D7AA3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FDAB29766A5E4B4A8908F08EC12D7264">
    <w:name w:val="FDAB29766A5E4B4A8908F08EC12D7264"/>
    <w:rsid w:val="006F30EC"/>
    <w:pPr>
      <w:numPr>
        <w:numId w:val="2"/>
      </w:numPr>
      <w:spacing w:before="720" w:after="480" w:line="240" w:lineRule="auto"/>
      <w:ind w:left="0" w:firstLine="0"/>
      <w:jc w:val="center"/>
      <w:outlineLvl w:val="1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CAA68593E5394113947E752F9296C581">
    <w:name w:val="CAA68593E5394113947E752F9296C581"/>
    <w:rsid w:val="006F30EC"/>
    <w:pPr>
      <w:spacing w:after="0" w:line="240" w:lineRule="auto"/>
      <w:ind w:left="720"/>
      <w:contextualSpacing/>
    </w:pPr>
    <w:rPr>
      <w:rFonts w:ascii="TH Sarabun New" w:eastAsiaTheme="minorHAnsi" w:hAnsi="TH Sarabun New" w:cs="TH Sarabun New"/>
      <w:kern w:val="0"/>
      <w:sz w:val="32"/>
      <w:szCs w:val="40"/>
      <w14:ligatures w14:val="none"/>
    </w:rPr>
  </w:style>
  <w:style w:type="paragraph" w:customStyle="1" w:styleId="D9C3CEC59863401B8926D940B2E07070">
    <w:name w:val="D9C3CEC59863401B8926D940B2E07070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5B9FF1C977746BDB8E9274F281F2ADE">
    <w:name w:val="A5B9FF1C977746BDB8E9274F281F2ADE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4C491B02E4D43F5945223243CB44A2E">
    <w:name w:val="14C491B02E4D43F5945223243CB44A2E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5BA644456C947DABD6498C2A8E6C018">
    <w:name w:val="E5BA644456C947DABD6498C2A8E6C018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A34CB78FA5142C6BFAA26BE4C1CD81E">
    <w:name w:val="5A34CB78FA5142C6BFAA26BE4C1CD81E"/>
    <w:rsid w:val="006F30EC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52387B"/>
    <w:rPr>
      <w:sz w:val="16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52387B"/>
    <w:pPr>
      <w:spacing w:after="200" w:line="240" w:lineRule="auto"/>
    </w:pPr>
    <w:rPr>
      <w:rFonts w:ascii="TH Sarabun New" w:eastAsiaTheme="minorHAnsi" w:hAnsi="TH Sarabun New" w:cs="Angsana New"/>
      <w:i/>
      <w:iCs/>
      <w:color w:val="0E2841" w:themeColor="text2"/>
      <w:kern w:val="0"/>
      <w:sz w:val="18"/>
      <w:szCs w:val="22"/>
      <w14:ligatures w14:val="none"/>
    </w:rPr>
  </w:style>
  <w:style w:type="paragraph" w:customStyle="1" w:styleId="0CA483A534BC4CEE8C3F459CD34788961">
    <w:name w:val="0CA483A534BC4CEE8C3F459CD34788961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FEACE03F000146DBB0DEFCBBE37396495">
    <w:name w:val="FEACE03F000146DBB0DEFCBBE37396495"/>
    <w:rsid w:val="0052387B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10866FDD55ED42EDBA44A0B82CB50DAD5">
    <w:name w:val="10866FDD55ED42EDBA44A0B82CB50DAD5"/>
    <w:rsid w:val="0052387B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A9C302FD203446F3A35F0D3A928C51635">
    <w:name w:val="A9C302FD203446F3A35F0D3A928C51635"/>
    <w:rsid w:val="0052387B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12969C640F2F41C9A9EDADA724CBF6FC5">
    <w:name w:val="12969C640F2F41C9A9EDADA724CBF6FC5"/>
    <w:rsid w:val="0052387B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22D04057A9E04E29BA1334A18C2429085">
    <w:name w:val="22D04057A9E04E29BA1334A18C2429085"/>
    <w:rsid w:val="0052387B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3F0A95B1888E48138839637E1A8017AD5">
    <w:name w:val="3F0A95B1888E48138839637E1A8017AD5"/>
    <w:rsid w:val="0052387B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3D19D1C4474346DBAE56BC9C00B046675">
    <w:name w:val="3D19D1C4474346DBAE56BC9C00B046675"/>
    <w:rsid w:val="0052387B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3A0C407D745443D89E91CDF488A4E3325">
    <w:name w:val="3A0C407D745443D89E91CDF488A4E3325"/>
    <w:rsid w:val="0052387B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746836974F78496F8C8E24AA77C594E65">
    <w:name w:val="746836974F78496F8C8E24AA77C594E65"/>
    <w:rsid w:val="0052387B"/>
    <w:pPr>
      <w:spacing w:after="0" w:line="240" w:lineRule="auto"/>
      <w:jc w:val="center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E8384033C3544762B428FACD7AEC21D45">
    <w:name w:val="E8384033C3544762B428FACD7AEC21D4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6D29665350F43D6986E54C8A9564DC75">
    <w:name w:val="56D29665350F43D6986E54C8A9564DC7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92A58D9EDB540BFABC40A1509D754385">
    <w:name w:val="292A58D9EDB540BFABC40A1509D75438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7871F7693AF84B7DBFABEE55106C351D5">
    <w:name w:val="7871F7693AF84B7DBFABEE55106C351D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9DF7501E1294B5192903F39A35694B25">
    <w:name w:val="E9DF7501E1294B5192903F39A35694B2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6F9E524E0AA342BC8EB58FE17E4247535">
    <w:name w:val="6F9E524E0AA342BC8EB58FE17E424753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8B22DC9D5F9D4C60924D71338A7848785">
    <w:name w:val="8B22DC9D5F9D4C60924D71338A784878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45B556DBA3AD49938C97C0F7006472635">
    <w:name w:val="45B556DBA3AD49938C97C0F700647263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2C9A8AC692745F9968555867F883D995">
    <w:name w:val="02C9A8AC692745F9968555867F883D99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B0982D14A7A429EAD16E8C20C45646B5">
    <w:name w:val="AB0982D14A7A429EAD16E8C20C45646B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CD457EC3B5F46FE8B02FF4FE77C0D825">
    <w:name w:val="ACD457EC3B5F46FE8B02FF4FE77C0D82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AE4B617D1D249C492FE2EFC604105BB5">
    <w:name w:val="AAE4B617D1D249C492FE2EFC604105BB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4007765EEEC44A1182628A86939978455">
    <w:name w:val="4007765EEEC44A1182628A8693997845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0ADF221F9D1476B9768C917CAF79A5E5">
    <w:name w:val="50ADF221F9D1476B9768C917CAF79A5E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3D226D1B3AAD47E1BF777018AA2174BA5">
    <w:name w:val="3D226D1B3AAD47E1BF777018AA2174BA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87844553E1DF4AE4B5636F66B90ADB045">
    <w:name w:val="87844553E1DF4AE4B5636F66B90ADB04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BCD2944BF38D4ABEA2C1ACE59A59966A5">
    <w:name w:val="BCD2944BF38D4ABEA2C1ACE59A59966A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E2EDE22E80440CA9867188FEA59C09A5">
    <w:name w:val="AE2EDE22E80440CA9867188FEA59C09A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2A17FE3E29F4A3A9448FD87B5330ED65">
    <w:name w:val="22A17FE3E29F4A3A9448FD87B5330ED6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5A336DB40D145ADAB1123843C5885615">
    <w:name w:val="05A336DB40D145ADAB1123843C588561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C8A8A3F6CDB4C67A9B4319E9C9F11A75">
    <w:name w:val="EC8A8A3F6CDB4C67A9B4319E9C9F11A7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97D57CD75DD4673AB5E0E8FC2FB0CF25">
    <w:name w:val="A97D57CD75DD4673AB5E0E8FC2FB0CF2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37673B29E1914797B32E1698EE79A75F5">
    <w:name w:val="37673B29E1914797B32E1698EE79A75F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68E5E9174044A4FB378EEA0AF58B3965">
    <w:name w:val="E68E5E9174044A4FB378EEA0AF58B396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CE74E670D4144D20BCE6723747F16C405">
    <w:name w:val="CE74E670D4144D20BCE6723747F16C40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D08FCFA482194905B700A69ABDE0BAE45">
    <w:name w:val="D08FCFA482194905B700A69ABDE0BAE4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50E0DD460B643A7AC3652D4DAAA43DA5">
    <w:name w:val="E50E0DD460B643A7AC3652D4DAAA43DA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90F7F2BE05C4F6FAB24BD8E06E6E2EE5">
    <w:name w:val="E90F7F2BE05C4F6FAB24BD8E06E6E2EE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E587BFA8ADA4D66B9114879A0124E235">
    <w:name w:val="9E587BFA8ADA4D66B9114879A0124E23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FDA82C66E930488ABB43620C7AC47F915">
    <w:name w:val="FDA82C66E930488ABB43620C7AC47F91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855B2CE6EF049F7A34C56BBBB2192F05">
    <w:name w:val="A855B2CE6EF049F7A34C56BBBB2192F0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D14AC49C91D4868866471B6B358507F5">
    <w:name w:val="ED14AC49C91D4868866471B6B358507F5"/>
    <w:rsid w:val="0052387B"/>
    <w:pPr>
      <w:tabs>
        <w:tab w:val="right" w:pos="8296"/>
      </w:tabs>
      <w:spacing w:after="0" w:line="240" w:lineRule="auto"/>
      <w:ind w:left="792" w:hanging="792"/>
    </w:pPr>
    <w:rPr>
      <w:rFonts w:ascii="TH Sarabun New" w:eastAsiaTheme="minorHAnsi" w:hAnsi="TH Sarabun New" w:cs="TH Sarabun New"/>
      <w:b/>
      <w:bCs/>
      <w:noProof/>
      <w:kern w:val="0"/>
      <w:sz w:val="32"/>
      <w:szCs w:val="32"/>
      <w14:ligatures w14:val="none"/>
    </w:rPr>
  </w:style>
  <w:style w:type="paragraph" w:customStyle="1" w:styleId="B1BD27F4A66A4056A3B17815CD39152F5">
    <w:name w:val="B1BD27F4A66A4056A3B17815CD39152F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72DD93F616A5452EA82DF7E11A2095F35">
    <w:name w:val="72DD93F616A5452EA82DF7E11A2095F3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78DFDEA2F4448F49BB95C33F518B3235">
    <w:name w:val="178DFDEA2F4448F49BB95C33F518B3235"/>
    <w:rsid w:val="0052387B"/>
    <w:pPr>
      <w:tabs>
        <w:tab w:val="right" w:pos="8294"/>
      </w:tabs>
      <w:spacing w:after="0" w:line="240" w:lineRule="auto"/>
      <w:ind w:left="1152" w:hanging="432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982D63FDF044A39A8B8284406997B335">
    <w:name w:val="9982D63FDF044A39A8B8284406997B33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84447D4033AE424B929636D351E0144E5">
    <w:name w:val="84447D4033AE424B929636D351E0144E5"/>
    <w:rsid w:val="0052387B"/>
    <w:pPr>
      <w:spacing w:after="0" w:line="240" w:lineRule="auto"/>
      <w:ind w:left="720"/>
      <w:contextualSpacing/>
    </w:pPr>
    <w:rPr>
      <w:rFonts w:ascii="TH Sarabun New" w:eastAsiaTheme="minorHAnsi" w:hAnsi="TH Sarabun New" w:cs="TH Sarabun New"/>
      <w:kern w:val="0"/>
      <w:sz w:val="32"/>
      <w:szCs w:val="40"/>
      <w14:ligatures w14:val="none"/>
    </w:rPr>
  </w:style>
  <w:style w:type="paragraph" w:customStyle="1" w:styleId="807EB33CDA4049099B04E202DA78ADA35">
    <w:name w:val="807EB33CDA4049099B04E202DA78ADA3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878BBAC8E4E4AF58529956F8A5593C05">
    <w:name w:val="2878BBAC8E4E4AF58529956F8A5593C0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070645FF7C14C02A057B67A64B6E5075">
    <w:name w:val="A070645FF7C14C02A057B67A64B6E5075"/>
    <w:rsid w:val="0052387B"/>
    <w:pPr>
      <w:tabs>
        <w:tab w:val="right" w:pos="8294"/>
      </w:tabs>
      <w:spacing w:after="0" w:line="240" w:lineRule="auto"/>
      <w:ind w:left="1152" w:hanging="432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D5B909BDD4B2404BAB02BF2E6C55D9045">
    <w:name w:val="D5B909BDD4B2404BAB02BF2E6C55D9045"/>
    <w:rsid w:val="0052387B"/>
    <w:pPr>
      <w:tabs>
        <w:tab w:val="right" w:pos="8294"/>
      </w:tabs>
      <w:spacing w:after="0" w:line="240" w:lineRule="auto"/>
      <w:ind w:left="1152" w:hanging="432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360888776300438D97CF9340D27493145">
    <w:name w:val="360888776300438D97CF9340D2749314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5AAA5E348A84D88B2D19892D6B78C1E5">
    <w:name w:val="25AAA5E348A84D88B2D19892D6B78C1E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DB013D4FD064E5A856322B82B0923955">
    <w:name w:val="EDB013D4FD064E5A856322B82B092395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C6ACC367DF44FA890332A8AFE5996795">
    <w:name w:val="EC6ACC367DF44FA890332A8AFE599679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7884A45502904055B347686EC02596415">
    <w:name w:val="7884A45502904055B347686EC0259641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3F645C103544B32BA8ACB3BFC7918355">
    <w:name w:val="03F645C103544B32BA8ACB3BFC791835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09E5DB12DC14992A71402086B7EF5485">
    <w:name w:val="909E5DB12DC14992A71402086B7EF548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D83CA4E8817C45A9A9087050425A35375">
    <w:name w:val="D83CA4E8817C45A9A9087050425A3537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783EC127EE5469780F031B1B3F171905">
    <w:name w:val="1783EC127EE5469780F031B1B3F171905"/>
    <w:rsid w:val="0052387B"/>
    <w:pPr>
      <w:keepNext/>
      <w:keepLines/>
      <w:tabs>
        <w:tab w:val="num" w:pos="720"/>
      </w:tabs>
      <w:spacing w:before="720" w:after="480" w:line="240" w:lineRule="auto"/>
      <w:ind w:left="720" w:hanging="720"/>
      <w:jc w:val="center"/>
      <w:outlineLvl w:val="0"/>
    </w:pPr>
    <w:rPr>
      <w:rFonts w:ascii="TH Sarabun New" w:eastAsiaTheme="majorEastAsia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F44B802B58CA4D8897B9D2D354F72D735">
    <w:name w:val="F44B802B58CA4D8897B9D2D354F72D73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EC622DF7B844190B23DB5D726CCCFFD5">
    <w:name w:val="5EC622DF7B844190B23DB5D726CCCFFD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0658D9A96764019ACF96624F6A30AAC5">
    <w:name w:val="90658D9A96764019ACF96624F6A30AAC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C2C25EA4C2274613BBFF34D51D05616A5">
    <w:name w:val="C2C25EA4C2274613BBFF34D51D05616A5"/>
    <w:rsid w:val="0052387B"/>
    <w:pPr>
      <w:keepNext/>
      <w:keepLines/>
      <w:tabs>
        <w:tab w:val="num" w:pos="720"/>
      </w:tabs>
      <w:spacing w:before="720" w:after="480" w:line="240" w:lineRule="auto"/>
      <w:ind w:left="720" w:hanging="720"/>
      <w:jc w:val="center"/>
      <w:outlineLvl w:val="0"/>
    </w:pPr>
    <w:rPr>
      <w:rFonts w:ascii="TH Sarabun New" w:eastAsiaTheme="majorEastAsia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8E81D892EE6E46B1AE45ECFB1216382E5">
    <w:name w:val="8E81D892EE6E46B1AE45ECFB1216382E5"/>
    <w:rsid w:val="0052387B"/>
    <w:pPr>
      <w:spacing w:after="0" w:line="240" w:lineRule="auto"/>
      <w:ind w:left="720"/>
      <w:contextualSpacing/>
    </w:pPr>
    <w:rPr>
      <w:rFonts w:ascii="TH Sarabun New" w:eastAsiaTheme="minorHAnsi" w:hAnsi="TH Sarabun New" w:cs="TH Sarabun New"/>
      <w:kern w:val="0"/>
      <w:sz w:val="32"/>
      <w:szCs w:val="40"/>
      <w14:ligatures w14:val="none"/>
    </w:rPr>
  </w:style>
  <w:style w:type="paragraph" w:customStyle="1" w:styleId="92900A4594634CA090230F2C6A5AC7635">
    <w:name w:val="92900A4594634CA090230F2C6A5AC7635"/>
    <w:rsid w:val="0052387B"/>
    <w:pPr>
      <w:keepNext/>
      <w:keepLines/>
      <w:tabs>
        <w:tab w:val="num" w:pos="720"/>
      </w:tabs>
      <w:spacing w:before="720" w:after="480" w:line="240" w:lineRule="auto"/>
      <w:ind w:left="720" w:hanging="720"/>
      <w:jc w:val="center"/>
      <w:outlineLvl w:val="0"/>
    </w:pPr>
    <w:rPr>
      <w:rFonts w:ascii="TH Sarabun New" w:eastAsiaTheme="majorEastAsia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AFBEFF199FE24458BF6B45DCCB6E25C05">
    <w:name w:val="AFBEFF199FE24458BF6B45DCCB6E25C05"/>
    <w:rsid w:val="0052387B"/>
    <w:pPr>
      <w:keepNext/>
      <w:keepLines/>
      <w:tabs>
        <w:tab w:val="num" w:pos="720"/>
      </w:tabs>
      <w:spacing w:before="720" w:after="480" w:line="240" w:lineRule="auto"/>
      <w:ind w:left="720" w:hanging="720"/>
      <w:jc w:val="center"/>
      <w:outlineLvl w:val="0"/>
    </w:pPr>
    <w:rPr>
      <w:rFonts w:ascii="TH Sarabun New" w:eastAsiaTheme="majorEastAsia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F918B1E16CF6447881239DF12AF98C485">
    <w:name w:val="F918B1E16CF6447881239DF12AF98C485"/>
    <w:rsid w:val="0052387B"/>
    <w:pPr>
      <w:keepNext/>
      <w:keepLines/>
      <w:tabs>
        <w:tab w:val="num" w:pos="720"/>
      </w:tabs>
      <w:spacing w:before="720" w:after="480" w:line="240" w:lineRule="auto"/>
      <w:ind w:left="720" w:hanging="720"/>
      <w:jc w:val="center"/>
      <w:outlineLvl w:val="0"/>
    </w:pPr>
    <w:rPr>
      <w:rFonts w:ascii="TH Sarabun New" w:eastAsiaTheme="majorEastAsia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0B848817F56A4E059D06257B579C85045">
    <w:name w:val="0B848817F56A4E059D06257B579C85045"/>
    <w:rsid w:val="0052387B"/>
    <w:pPr>
      <w:spacing w:after="0" w:line="240" w:lineRule="auto"/>
      <w:ind w:left="720"/>
      <w:contextualSpacing/>
    </w:pPr>
    <w:rPr>
      <w:rFonts w:ascii="TH Sarabun New" w:eastAsiaTheme="minorHAnsi" w:hAnsi="TH Sarabun New" w:cs="TH Sarabun New"/>
      <w:kern w:val="0"/>
      <w:sz w:val="32"/>
      <w:szCs w:val="40"/>
      <w14:ligatures w14:val="none"/>
    </w:rPr>
  </w:style>
  <w:style w:type="paragraph" w:customStyle="1" w:styleId="BFAA98381BE94D75B5D7A78138BA3D005">
    <w:name w:val="BFAA98381BE94D75B5D7A78138BA3D005"/>
    <w:rsid w:val="0052387B"/>
    <w:pPr>
      <w:spacing w:after="0" w:line="240" w:lineRule="auto"/>
      <w:ind w:left="1080" w:hanging="108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6BB51723CFEB490E9BCC51CCDAA721E95">
    <w:name w:val="6BB51723CFEB490E9BCC51CCDAA721E9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6A02767D0A9C476A885191268086CD055">
    <w:name w:val="6A02767D0A9C476A885191268086CD05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221346CA65946A981129876BE231EE25">
    <w:name w:val="9221346CA65946A981129876BE231EE2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BCDB130EBA3742E3BDC3976B387DF96B5">
    <w:name w:val="BCDB130EBA3742E3BDC3976B387DF96B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0FCD03B86B54C5E967F7A3150BA21305">
    <w:name w:val="00FCD03B86B54C5E967F7A3150BA2130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29E8C5CC54B4870BBD902876CBFD3645">
    <w:name w:val="129E8C5CC54B4870BBD902876CBFD3645"/>
    <w:rsid w:val="0052387B"/>
    <w:pPr>
      <w:spacing w:after="0" w:line="240" w:lineRule="auto"/>
      <w:ind w:left="1080" w:hanging="108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8C10D7CCAD134CDC8A7921BD0602C6DD5">
    <w:name w:val="8C10D7CCAD134CDC8A7921BD0602C6DD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9624C0D3E63491EB69FFF1D7E6E23805">
    <w:name w:val="E9624C0D3E63491EB69FFF1D7E6E2380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336C40D6ED649F69892DDB79C2C71D65">
    <w:name w:val="1336C40D6ED649F69892DDB79C2C71D6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753A6C26B9724E5F9DEA7CC964BE65C75">
    <w:name w:val="753A6C26B9724E5F9DEA7CC964BE65C7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FA7082C016AD442AB6722237B28F86C65">
    <w:name w:val="FA7082C016AD442AB6722237B28F86C6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07FC76EA91B454690DC02D0A6E8EAF15">
    <w:name w:val="507FC76EA91B454690DC02D0A6E8EAF1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5DF46061CFF4430BCC0B231FC4C7F5B5">
    <w:name w:val="05DF46061CFF4430BCC0B231FC4C7F5B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9A0EBF47806482EB053B116DB75382F5">
    <w:name w:val="99A0EBF47806482EB053B116DB75382F5"/>
    <w:rsid w:val="0052387B"/>
    <w:pPr>
      <w:spacing w:after="0" w:line="240" w:lineRule="auto"/>
      <w:ind w:left="1080" w:hanging="108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4189A352419E401793CEA6B9E89EA8A65">
    <w:name w:val="4189A352419E401793CEA6B9E89EA8A6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99E4CA0B08454A78A147CE0A534D3D865">
    <w:name w:val="99E4CA0B08454A78A147CE0A534D3D86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F6F8E71FBECD48AE861F47F6CDAB640F5">
    <w:name w:val="F6F8E71FBECD48AE861F47F6CDAB640F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99956B100BB4238A0063B42A415D2C55">
    <w:name w:val="199956B100BB4238A0063B42A415D2C5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79598A75631442F49ED3439FC75D94BD5">
    <w:name w:val="79598A75631442F49ED3439FC75D94BD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262A074958C4078BE1F8010D0EB87745">
    <w:name w:val="2262A074958C4078BE1F8010D0EB8774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D5636FD95A2A4CBE983D7C6041B415855">
    <w:name w:val="D5636FD95A2A4CBE983D7C6041B41585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3CEDFE0806A41CB90EA3A3AD61D22695">
    <w:name w:val="A3CEDFE0806A41CB90EA3A3AD61D2269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3AF307D5DC94174A7F2A774ECD9A4005">
    <w:name w:val="53AF307D5DC94174A7F2A774ECD9A400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1CD7754C59E418B80ABD706473C3CC85">
    <w:name w:val="01CD7754C59E418B80ABD706473C3CC8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DFF937DA6D5403EAF5532FEB4F9FEB95">
    <w:name w:val="0DFF937DA6D5403EAF5532FEB4F9FEB9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79472B7716446869DAED82446CA5CA15">
    <w:name w:val="A79472B7716446869DAED82446CA5CA15"/>
    <w:rsid w:val="0052387B"/>
    <w:pPr>
      <w:spacing w:after="0" w:line="240" w:lineRule="auto"/>
      <w:ind w:left="1080" w:hanging="108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A849D2752AD43688A29EE337048DB925">
    <w:name w:val="1A849D2752AD43688A29EE337048DB92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B8EE4960C24A4B9FA4A0EF11BA3443155">
    <w:name w:val="B8EE4960C24A4B9FA4A0EF11BA344315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A9F8132A3B740D9A4BA41DFC8B0F1635">
    <w:name w:val="5A9F8132A3B740D9A4BA41DFC8B0F163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4152F6C91B84C5EB75075DD2DDA67155">
    <w:name w:val="24152F6C91B84C5EB75075DD2DDA6715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C84FE64838EC4EDD8A90A47E5D51A7765">
    <w:name w:val="C84FE64838EC4EDD8A90A47E5D51A776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C13AA4448819439B8C74CB4CF3FFC5BF5">
    <w:name w:val="C13AA4448819439B8C74CB4CF3FFC5BF5"/>
    <w:rsid w:val="0052387B"/>
    <w:pPr>
      <w:spacing w:after="0" w:line="240" w:lineRule="auto"/>
      <w:ind w:left="1080" w:hanging="108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7FF23F3811394F6D9C8A89EBF0B345F05">
    <w:name w:val="7FF23F3811394F6D9C8A89EBF0B345F0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5EA29A082A449E2B8245BD0E5DF10365">
    <w:name w:val="15EA29A082A449E2B8245BD0E5DF1036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FB52EF065A9D4B3A825C7A9AC24A7DE15">
    <w:name w:val="FB52EF065A9D4B3A825C7A9AC24A7DE1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CFE95258C42949488FFE62797DE3B90C5">
    <w:name w:val="CFE95258C42949488FFE62797DE3B90C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E3CD5CB41AB4B3FBB2019139D8BD2155">
    <w:name w:val="EE3CD5CB41AB4B3FBB2019139D8BD215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08CA62DE37194D3B9DCB05BE77AAF7635">
    <w:name w:val="08CA62DE37194D3B9DCB05BE77AAF7635"/>
    <w:rsid w:val="0052387B"/>
    <w:pPr>
      <w:spacing w:after="0" w:line="240" w:lineRule="auto"/>
      <w:ind w:left="1080" w:hanging="108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24C55518C07E4F92A34B2037326594235">
    <w:name w:val="24C55518C07E4F92A34B203732659423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DC495D660F0747E2A3D0EE34F9CE86E25">
    <w:name w:val="DC495D660F0747E2A3D0EE34F9CE86E2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560DB79EF4D41DB9F1FF0674B9F5C775">
    <w:name w:val="1560DB79EF4D41DB9F1FF0674B9F5C77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93C23154C094D64A7906ECBDF5568345">
    <w:name w:val="A93C23154C094D64A7906ECBDF5568345"/>
    <w:rsid w:val="0052387B"/>
    <w:pPr>
      <w:spacing w:after="0" w:line="240" w:lineRule="auto"/>
      <w:ind w:left="720" w:hanging="720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DB024C129B884BADBC213964A62029F85">
    <w:name w:val="DB024C129B884BADBC213964A62029F8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320CECB9BE8F4BF9A54AA1F3965D7AA35">
    <w:name w:val="320CECB9BE8F4BF9A54AA1F3965D7AA3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FDAB29766A5E4B4A8908F08EC12D72645">
    <w:name w:val="FDAB29766A5E4B4A8908F08EC12D72645"/>
    <w:rsid w:val="0052387B"/>
    <w:pPr>
      <w:spacing w:before="720" w:after="480" w:line="240" w:lineRule="auto"/>
      <w:jc w:val="center"/>
      <w:outlineLvl w:val="1"/>
    </w:pPr>
    <w:rPr>
      <w:rFonts w:ascii="TH Sarabun New" w:eastAsiaTheme="minorHAnsi" w:hAnsi="TH Sarabun New" w:cs="TH Sarabun New"/>
      <w:b/>
      <w:bCs/>
      <w:kern w:val="0"/>
      <w:sz w:val="40"/>
      <w:szCs w:val="40"/>
      <w14:ligatures w14:val="none"/>
    </w:rPr>
  </w:style>
  <w:style w:type="paragraph" w:customStyle="1" w:styleId="CAA68593E5394113947E752F9296C5815">
    <w:name w:val="CAA68593E5394113947E752F9296C5815"/>
    <w:rsid w:val="0052387B"/>
    <w:pPr>
      <w:spacing w:after="0" w:line="240" w:lineRule="auto"/>
      <w:ind w:left="720"/>
      <w:contextualSpacing/>
    </w:pPr>
    <w:rPr>
      <w:rFonts w:ascii="TH Sarabun New" w:eastAsiaTheme="minorHAnsi" w:hAnsi="TH Sarabun New" w:cs="TH Sarabun New"/>
      <w:kern w:val="0"/>
      <w:sz w:val="32"/>
      <w:szCs w:val="40"/>
      <w14:ligatures w14:val="none"/>
    </w:rPr>
  </w:style>
  <w:style w:type="paragraph" w:customStyle="1" w:styleId="D9C3CEC59863401B8926D940B2E070705">
    <w:name w:val="D9C3CEC59863401B8926D940B2E07070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A5B9FF1C977746BDB8E9274F281F2ADE5">
    <w:name w:val="A5B9FF1C977746BDB8E9274F281F2ADE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14C491B02E4D43F5945223243CB44A2E5">
    <w:name w:val="14C491B02E4D43F5945223243CB44A2E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E5BA644456C947DABD6498C2A8E6C0185">
    <w:name w:val="E5BA644456C947DABD6498C2A8E6C018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5A34CB78FA5142C6BFAA26BE4C1CD81E5">
    <w:name w:val="5A34CB78FA5142C6BFAA26BE4C1CD81E5"/>
    <w:rsid w:val="0052387B"/>
    <w:pPr>
      <w:spacing w:after="0" w:line="240" w:lineRule="auto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Article</b:Tag>
    <b:SourceType>JournalArticle</b:SourceType>
    <b:Guid>{A9826F97-9AB6-4323-9880-F46D9FA5FDF4}</b:Guid>
    <b:Title>Article Title</b:Title>
    <b:Year>Year</b:Year>
    <b:JournalName>Journal Title</b:JournalName>
    <b:Pages>Pages From - To</b:Pages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1</b:RefOrder>
  </b:Source>
  <b:Source>
    <b:Tag>Last</b:Tag>
    <b:SourceType>Book</b:SourceType>
    <b:Guid>{60AAA012-579D-4CB3-B717-40E27E8995F9}</b:Guid>
    <b:Title>Book Title</b:Title>
    <b:Year>Year</b:Year>
    <b:City>City Name</b:City>
    <b:Publisher>Publisher Name</b:Publisher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104A6AE2-4816-481B-A510-35365696D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Thesis_Thai-Template_font-TH-Sarabun-New_202411.docx</Template>
  <TotalTime>0</TotalTime>
  <Pages>24</Pages>
  <Words>2074</Words>
  <Characters>11827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 angie</dc:creator>
  <cp:lastModifiedBy>Wannaporn Anu-an</cp:lastModifiedBy>
  <cp:revision>2</cp:revision>
  <cp:lastPrinted>2018-01-05T09:15:00Z</cp:lastPrinted>
  <dcterms:created xsi:type="dcterms:W3CDTF">2024-11-13T03:27:00Z</dcterms:created>
  <dcterms:modified xsi:type="dcterms:W3CDTF">2024-11-13T03:27:00Z</dcterms:modified>
</cp:coreProperties>
</file>