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7C79DF" w14:textId="77777777" w:rsidR="00235762" w:rsidRDefault="00000000" w:rsidP="00FB5CFC">
      <w:pPr>
        <w:pStyle w:val="TitlePage"/>
        <w:spacing w:before="720"/>
        <w:rPr>
          <w:rFonts w:cstheme="majorBidi"/>
        </w:rPr>
      </w:pPr>
      <w:sdt>
        <w:sdtPr>
          <w:rPr>
            <w:rFonts w:cstheme="majorBidi" w:hint="cs"/>
            <w:cs/>
          </w:rPr>
          <w:id w:val="1867634120"/>
          <w:placeholder>
            <w:docPart w:val="6DA6BF42500D402CB0CDE2A38C66823F"/>
          </w:placeholder>
          <w:temporary/>
          <w:showingPlcHdr/>
        </w:sdtPr>
        <w:sdtContent>
          <w:r w:rsidR="008909C4" w:rsidRPr="003F185A">
            <w:rPr>
              <w:rStyle w:val="PlaceholderText"/>
              <w:rFonts w:cs="Angsana New"/>
              <w:cs/>
              <w:lang w:bidi="th-TH"/>
            </w:rPr>
            <w:t>[</w:t>
          </w:r>
          <w:r w:rsidR="00FB5CFC" w:rsidRPr="003F185A">
            <w:rPr>
              <w:rStyle w:val="PlaceholderText"/>
              <w:rFonts w:cstheme="majorBidi"/>
            </w:rPr>
            <w:t>Dissertation</w:t>
          </w:r>
          <w:r w:rsidR="00A51331" w:rsidRPr="003F185A">
            <w:rPr>
              <w:rStyle w:val="PlaceholderText"/>
              <w:rFonts w:cs="Angsana New"/>
              <w:cs/>
              <w:lang w:bidi="th-TH"/>
            </w:rPr>
            <w:t>/</w:t>
          </w:r>
          <w:r w:rsidR="00A51331" w:rsidRPr="003F185A">
            <w:rPr>
              <w:rStyle w:val="PlaceholderText"/>
              <w:rFonts w:cstheme="majorBidi"/>
            </w:rPr>
            <w:t>Thesis</w:t>
          </w:r>
          <w:r w:rsidR="00FB5CFC"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1286C" w:rsidRPr="003F185A">
            <w:rPr>
              <w:rStyle w:val="PlaceholderText"/>
              <w:rFonts w:cstheme="majorBidi"/>
            </w:rPr>
            <w:t>TITLE</w:t>
          </w:r>
          <w:r w:rsidR="00237AAA" w:rsidRPr="003F185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76409B" w:rsidRPr="003F185A">
            <w:rPr>
              <w:rStyle w:val="PlaceholderText"/>
              <w:rFonts w:cstheme="majorBidi"/>
            </w:rPr>
            <w:t>type</w:t>
          </w:r>
          <w:r w:rsidR="00237AAA"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6409B" w:rsidRPr="003F185A">
            <w:rPr>
              <w:rStyle w:val="PlaceholderText"/>
              <w:rFonts w:cstheme="majorBidi"/>
            </w:rPr>
            <w:t xml:space="preserve">the first </w:t>
          </w:r>
          <w:r w:rsidR="00237AAA" w:rsidRPr="003F185A">
            <w:rPr>
              <w:rStyle w:val="PlaceholderText"/>
              <w:rFonts w:cstheme="majorBidi"/>
            </w:rPr>
            <w:t>line</w:t>
          </w:r>
          <w:r w:rsidR="0076409B" w:rsidRPr="003F185A">
            <w:rPr>
              <w:rStyle w:val="PlaceholderText"/>
              <w:rFonts w:cstheme="majorBidi"/>
            </w:rPr>
            <w:t xml:space="preserve"> longer than the </w:t>
          </w:r>
          <w:r w:rsidR="00D86B85">
            <w:rPr>
              <w:rStyle w:val="PlaceholderText"/>
              <w:rFonts w:cstheme="majorBidi"/>
            </w:rPr>
            <w:t>second</w:t>
          </w:r>
          <w:r w:rsidR="0076409B" w:rsidRPr="003F185A">
            <w:rPr>
              <w:rStyle w:val="PlaceholderText"/>
              <w:rFonts w:cstheme="majorBidi"/>
            </w:rPr>
            <w:t xml:space="preserve"> line</w:t>
          </w:r>
          <w:r w:rsidR="0076409B" w:rsidRPr="003F185A">
            <w:rPr>
              <w:rStyle w:val="PlaceholderText"/>
              <w:rFonts w:cs="Angsana New"/>
              <w:cs/>
              <w:lang w:bidi="th-TH"/>
            </w:rPr>
            <w:t>)</w:t>
          </w:r>
          <w:r w:rsidR="008909C4" w:rsidRPr="003F185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565C37C0" w14:textId="77777777" w:rsidR="00682E79" w:rsidRPr="00682E79" w:rsidRDefault="00682E79" w:rsidP="00937D1B">
      <w:pPr>
        <w:pStyle w:val="TitlePage"/>
      </w:pPr>
    </w:p>
    <w:p w14:paraId="2AD3B57D" w14:textId="77777777" w:rsidR="00F70440" w:rsidRDefault="00F70440" w:rsidP="00937D1B">
      <w:pPr>
        <w:pStyle w:val="TitlePage"/>
      </w:pPr>
    </w:p>
    <w:p w14:paraId="16E6561A" w14:textId="77777777" w:rsidR="00531EF7" w:rsidRDefault="00531EF7" w:rsidP="00937D1B">
      <w:pPr>
        <w:pStyle w:val="TitlePage"/>
      </w:pPr>
    </w:p>
    <w:p w14:paraId="1D81E72F" w14:textId="77777777" w:rsidR="00531EF7" w:rsidRDefault="00531EF7" w:rsidP="00937D1B">
      <w:pPr>
        <w:pStyle w:val="TitlePage"/>
      </w:pPr>
    </w:p>
    <w:p w14:paraId="1B8EB158" w14:textId="77777777" w:rsidR="00531EF7" w:rsidRDefault="00531EF7" w:rsidP="00937D1B">
      <w:pPr>
        <w:pStyle w:val="TitlePage"/>
      </w:pPr>
    </w:p>
    <w:p w14:paraId="4C364A72" w14:textId="77777777" w:rsidR="00C545F4" w:rsidRDefault="00C545F4" w:rsidP="00937D1B">
      <w:pPr>
        <w:pStyle w:val="TitlePage"/>
      </w:pPr>
    </w:p>
    <w:p w14:paraId="59D2CA35" w14:textId="77777777" w:rsidR="00C545F4" w:rsidRDefault="00C545F4" w:rsidP="00937D1B">
      <w:pPr>
        <w:pStyle w:val="TitlePage"/>
      </w:pPr>
    </w:p>
    <w:p w14:paraId="06A44872" w14:textId="77777777" w:rsidR="00C545F4" w:rsidRDefault="00C545F4" w:rsidP="00937D1B">
      <w:pPr>
        <w:pStyle w:val="TitlePage"/>
      </w:pPr>
    </w:p>
    <w:sdt>
      <w:sdtPr>
        <w:id w:val="17766163"/>
        <w:placeholder>
          <w:docPart w:val="C930623816754C1C9B131D58F779C421"/>
        </w:placeholder>
        <w:temporary/>
        <w:showingPlcHdr/>
      </w:sdtPr>
      <w:sdtContent>
        <w:p w14:paraId="677BF42F" w14:textId="77777777" w:rsidR="00531EF7" w:rsidRDefault="00067BD6" w:rsidP="00067BD6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name Last name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p w14:paraId="1953A6D0" w14:textId="77777777" w:rsidR="00531EF7" w:rsidRDefault="00531EF7" w:rsidP="00937D1B">
      <w:pPr>
        <w:pStyle w:val="TitlePage"/>
      </w:pPr>
    </w:p>
    <w:p w14:paraId="39333714" w14:textId="77777777" w:rsidR="00067BD6" w:rsidRDefault="00067BD6" w:rsidP="00937D1B">
      <w:pPr>
        <w:pStyle w:val="TitlePage"/>
      </w:pPr>
    </w:p>
    <w:p w14:paraId="7CD4D8F9" w14:textId="77777777" w:rsidR="00531EF7" w:rsidRDefault="00531EF7" w:rsidP="00937D1B">
      <w:pPr>
        <w:pStyle w:val="TitlePage"/>
      </w:pPr>
    </w:p>
    <w:p w14:paraId="0C94B914" w14:textId="77777777" w:rsidR="00531EF7" w:rsidRDefault="00531EF7" w:rsidP="00937D1B">
      <w:pPr>
        <w:pStyle w:val="TitlePage"/>
      </w:pPr>
    </w:p>
    <w:p w14:paraId="408CE80B" w14:textId="77777777" w:rsidR="00531EF7" w:rsidRDefault="00531EF7" w:rsidP="00937D1B">
      <w:pPr>
        <w:pStyle w:val="TitlePage"/>
      </w:pPr>
    </w:p>
    <w:p w14:paraId="78AEB52D" w14:textId="77777777" w:rsidR="00C545F4" w:rsidRDefault="00C545F4" w:rsidP="00937D1B">
      <w:pPr>
        <w:pStyle w:val="TitlePage"/>
      </w:pPr>
    </w:p>
    <w:p w14:paraId="61696E9D" w14:textId="77777777" w:rsidR="00C545F4" w:rsidRDefault="00C545F4" w:rsidP="00937D1B">
      <w:pPr>
        <w:pStyle w:val="TitlePage"/>
      </w:pPr>
    </w:p>
    <w:p w14:paraId="24C57333" w14:textId="77777777" w:rsidR="000C5A3F" w:rsidRDefault="00000000" w:rsidP="00D3308D">
      <w:pPr>
        <w:pStyle w:val="TitlePage"/>
      </w:pPr>
      <w:sdt>
        <w:sdtPr>
          <w:rPr>
            <w:color w:val="808080"/>
          </w:rPr>
          <w:id w:val="17744238"/>
          <w:lock w:val="sdtContentLocked"/>
          <w:placeholder>
            <w:docPart w:val="5A2F72A4136549598303E00F5100650A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A</w:t>
          </w:r>
        </w:sdtContent>
      </w:sdt>
      <w:r w:rsidR="001F6C17">
        <w:rPr>
          <w:rFonts w:asciiTheme="minorHAnsi" w:hAnsiTheme="minorHAnsi" w:cs="Angsana New"/>
          <w:cs/>
          <w:lang w:bidi="th-TH"/>
        </w:rPr>
        <w:t xml:space="preserve"> </w:t>
      </w:r>
      <w:sdt>
        <w:sdtPr>
          <w:rPr>
            <w:caps w:val="0"/>
            <w:cs/>
          </w:rPr>
          <w:id w:val="12411300"/>
          <w:placeholder>
            <w:docPart w:val="D330B289FA814742B40C53B1B0948F28"/>
          </w:placeholder>
          <w:temporary/>
          <w:showingPlcHdr/>
        </w:sdtPr>
        <w:sdtContent>
          <w:r w:rsidR="00364EA6" w:rsidRPr="00026803">
            <w:rPr>
              <w:rStyle w:val="PlaceholderText"/>
              <w:caps w:val="0"/>
            </w:rPr>
            <w:t>Dissertation</w:t>
          </w:r>
          <w:r w:rsidR="00364EA6" w:rsidRPr="00026803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364EA6" w:rsidRPr="00026803">
            <w:rPr>
              <w:rStyle w:val="PlaceholderText"/>
              <w:caps w:val="0"/>
            </w:rPr>
            <w:t>Thesis</w:t>
          </w:r>
        </w:sdtContent>
      </w:sdt>
      <w:r w:rsidR="001F6C17">
        <w:rPr>
          <w:rFonts w:asciiTheme="minorHAnsi" w:hAnsiTheme="minorHAnsi" w:cs="Angsana New"/>
          <w:cs/>
          <w:lang w:bidi="th-TH"/>
        </w:rPr>
        <w:t xml:space="preserve"> </w:t>
      </w:r>
      <w:sdt>
        <w:sdtPr>
          <w:id w:val="17744211"/>
          <w:lock w:val="sdtContentLocked"/>
          <w:placeholder>
            <w:docPart w:val="C4E249F4E9624F9483DB60B2AF0E473B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Submitted in Partial</w:t>
          </w:r>
        </w:sdtContent>
      </w:sdt>
    </w:p>
    <w:sdt>
      <w:sdtPr>
        <w:rPr>
          <w:b/>
          <w:bCs/>
          <w:color w:val="808080"/>
          <w:sz w:val="28"/>
          <w:szCs w:val="28"/>
        </w:rPr>
        <w:id w:val="25020501"/>
        <w:lock w:val="sdtContentLocked"/>
        <w:placeholder>
          <w:docPart w:val="8FD04D1DEE79466CB089459B254E13AB"/>
        </w:placeholder>
        <w:showingPlcHdr/>
      </w:sdtPr>
      <w:sdtContent>
        <w:p w14:paraId="45E13029" w14:textId="77777777" w:rsidR="00FB5CFC" w:rsidRPr="00EE328B" w:rsidRDefault="00FB5CFC" w:rsidP="00FB5CFC">
          <w:pPr>
            <w:jc w:val="center"/>
            <w:rPr>
              <w:b/>
              <w:bCs/>
              <w:sz w:val="28"/>
              <w:szCs w:val="28"/>
            </w:rPr>
          </w:pPr>
          <w:r w:rsidRPr="00EE328B">
            <w:rPr>
              <w:b/>
              <w:bCs/>
              <w:sz w:val="28"/>
              <w:szCs w:val="28"/>
            </w:rPr>
            <w:t>Fulfillment of the Requirements for the Degree of</w:t>
          </w:r>
        </w:p>
      </w:sdtContent>
    </w:sdt>
    <w:p w14:paraId="6B017D6B" w14:textId="77777777" w:rsidR="006A1AB6" w:rsidRPr="00E86059" w:rsidRDefault="00000000" w:rsidP="00FB5CFC">
      <w:pPr>
        <w:pStyle w:val="TitlePage"/>
        <w:rPr>
          <w:rFonts w:asciiTheme="minorHAnsi" w:hAnsiTheme="minorHAnsi" w:cstheme="minorHAnsi"/>
          <w:caps w:val="0"/>
          <w:lang w:bidi="th-TH"/>
        </w:rPr>
      </w:pPr>
      <w:sdt>
        <w:sdtPr>
          <w:rPr>
            <w:caps w:val="0"/>
            <w:cs/>
          </w:rPr>
          <w:id w:val="12411235"/>
          <w:placeholder>
            <w:docPart w:val="8D836AF7AE4648F5B38348684D775A8C"/>
          </w:placeholder>
          <w:temporary/>
          <w:showingPlcHdr/>
        </w:sdtPr>
        <w:sdtContent>
          <w:r w:rsidR="00364EA6" w:rsidRPr="0013279F">
            <w:rPr>
              <w:rStyle w:val="PlaceholderText"/>
              <w:caps w:val="0"/>
            </w:rPr>
            <w:t>Doctor</w:t>
          </w:r>
          <w:r w:rsidR="00364EA6" w:rsidRPr="0013279F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364EA6" w:rsidRPr="0013279F">
            <w:rPr>
              <w:rStyle w:val="PlaceholderText"/>
              <w:caps w:val="0"/>
            </w:rPr>
            <w:t>Master</w:t>
          </w:r>
        </w:sdtContent>
      </w:sdt>
      <w:r w:rsidR="000C5A3F">
        <w:rPr>
          <w:rFonts w:ascii="Angsana New" w:hAnsiTheme="minorHAnsi" w:cs="Angsana New" w:hint="cs"/>
          <w:caps w:val="0"/>
          <w:cs/>
          <w:lang w:bidi="th-TH"/>
        </w:rPr>
        <w:t xml:space="preserve"> </w:t>
      </w:r>
      <w:sdt>
        <w:sdtPr>
          <w:rPr>
            <w:caps w:val="0"/>
            <w:cs/>
          </w:rPr>
          <w:id w:val="17744208"/>
          <w:lock w:val="sdtContentLocked"/>
          <w:placeholder>
            <w:docPart w:val="7577318BC72740BCB89997B14C470781"/>
          </w:placeholder>
          <w:showingPlcHdr/>
        </w:sdtPr>
        <w:sdtContent>
          <w:r w:rsidR="000C5A3F" w:rsidRPr="00EE328B">
            <w:rPr>
              <w:rStyle w:val="PlaceholderText"/>
              <w:caps w:val="0"/>
              <w:color w:val="auto"/>
            </w:rPr>
            <w:t>of</w:t>
          </w:r>
        </w:sdtContent>
      </w:sdt>
      <w:r w:rsidR="00D3308D">
        <w:rPr>
          <w:rFonts w:ascii="Angsana New" w:hAnsiTheme="minorHAnsi" w:cs="Angsana New" w:hint="cs"/>
          <w:caps w:val="0"/>
          <w:cs/>
          <w:lang w:bidi="th-TH"/>
        </w:rPr>
        <w:t xml:space="preserve"> </w:t>
      </w:r>
      <w:sdt>
        <w:sdtPr>
          <w:rPr>
            <w:caps w:val="0"/>
            <w:cs/>
          </w:rPr>
          <w:id w:val="2060526"/>
          <w:placeholder>
            <w:docPart w:val="E28F0398FBB84654B45CC7A6BECFCF10"/>
          </w:placeholder>
          <w:temporary/>
          <w:showingPlcHdr/>
        </w:sdtPr>
        <w:sdtContent>
          <w:r w:rsidR="00C43060"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C43060" w:rsidRPr="00026803">
            <w:rPr>
              <w:rStyle w:val="PlaceholderText"/>
              <w:caps w:val="0"/>
            </w:rPr>
            <w:t>Name of Degree</w:t>
          </w:r>
          <w:r w:rsidR="00C43060"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  <w:r w:rsidR="00691B36">
        <w:rPr>
          <w:rFonts w:cs="Angsana New" w:hint="cs"/>
          <w:cs/>
          <w:lang w:bidi="th-TH"/>
        </w:rPr>
        <w:t xml:space="preserve"> </w:t>
      </w:r>
      <w:r w:rsidR="00BB65DD">
        <w:rPr>
          <w:caps w:val="0"/>
        </w:rPr>
        <w:t>(</w:t>
      </w:r>
      <w:sdt>
        <w:sdtPr>
          <w:rPr>
            <w:caps w:val="0"/>
            <w:cs/>
          </w:rPr>
          <w:id w:val="11218498"/>
          <w:placeholder>
            <w:docPart w:val="4B0F9802CC154874AC5A3C76D8FFA602"/>
          </w:placeholder>
          <w:temporary/>
          <w:showingPlcHdr/>
        </w:sdtPr>
        <w:sdtEndPr>
          <w:rPr>
            <w:cs w:val="0"/>
          </w:rPr>
        </w:sdtEndPr>
        <w:sdtContent>
          <w:r w:rsidR="00F10168"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A51331" w:rsidRPr="00026803">
            <w:rPr>
              <w:rStyle w:val="PlaceholderText"/>
              <w:caps w:val="0"/>
            </w:rPr>
            <w:t>Name of Program</w:t>
          </w:r>
          <w:r w:rsidR="00523617" w:rsidRPr="00026803">
            <w:rPr>
              <w:rStyle w:val="PlaceholderText"/>
              <w:rFonts w:cs="Angsana New"/>
              <w:caps w:val="0"/>
              <w:cs/>
              <w:lang w:bidi="th-TH"/>
            </w:rPr>
            <w:t xml:space="preserve"> </w:t>
          </w:r>
          <w:r w:rsidR="00425D25" w:rsidRPr="00026803">
            <w:rPr>
              <w:rStyle w:val="PlaceholderText"/>
              <w:caps w:val="0"/>
            </w:rPr>
            <w:t>if available</w:t>
          </w:r>
          <w:r w:rsidR="00F10168"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33355A9F" w14:textId="77777777" w:rsidR="00235762" w:rsidRPr="00E86059" w:rsidRDefault="00000000" w:rsidP="00FB5CFC">
      <w:pPr>
        <w:pStyle w:val="TitlePage"/>
        <w:rPr>
          <w:rFonts w:asciiTheme="minorHAnsi" w:hAnsiTheme="minorHAnsi"/>
          <w:caps w:val="0"/>
        </w:rPr>
      </w:pPr>
      <w:sdt>
        <w:sdtPr>
          <w:rPr>
            <w:rFonts w:asciiTheme="minorHAnsi" w:hAnsiTheme="minorHAnsi" w:cstheme="minorHAnsi"/>
            <w:caps w:val="0"/>
            <w:cs/>
          </w:rPr>
          <w:id w:val="25020638"/>
          <w:placeholder>
            <w:docPart w:val="61C4120D3C2E4C87BF7A9D56E28DF090"/>
          </w:placeholder>
          <w:temporary/>
          <w:showingPlcHdr/>
        </w:sdtPr>
        <w:sdtContent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D417EF" w:rsidRPr="00C57AFC">
            <w:rPr>
              <w:rStyle w:val="PlaceholderText"/>
              <w:caps w:val="0"/>
            </w:rPr>
            <w:t>School</w:t>
          </w:r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="00D417EF" w:rsidRPr="00C57AFC">
            <w:rPr>
              <w:rStyle w:val="PlaceholderText"/>
              <w:caps w:val="0"/>
            </w:rPr>
            <w:t>Faculty Name</w:t>
          </w:r>
          <w:r w:rsidR="00D417EF" w:rsidRPr="00C57AFC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sdtContent>
      </w:sdt>
    </w:p>
    <w:sdt>
      <w:sdtPr>
        <w:rPr>
          <w:rFonts w:asciiTheme="minorHAnsi" w:hAnsiTheme="minorHAnsi" w:cstheme="minorHAnsi"/>
          <w:color w:val="808080"/>
          <w:cs/>
        </w:rPr>
        <w:id w:val="20896319"/>
        <w:lock w:val="sdtContentLocked"/>
        <w:placeholder>
          <w:docPart w:val="68944542766D4942B0B677DC09B1F8BE"/>
        </w:placeholder>
      </w:sdtPr>
      <w:sdtEndPr>
        <w:rPr>
          <w:cs w:val="0"/>
        </w:rPr>
      </w:sdtEndPr>
      <w:sdtContent>
        <w:p w14:paraId="20E25D35" w14:textId="77777777" w:rsidR="00235762" w:rsidRPr="00EE328B" w:rsidRDefault="00FB5CFC" w:rsidP="00FB5CFC">
          <w:pPr>
            <w:pStyle w:val="TitlePage"/>
            <w:rPr>
              <w:rFonts w:asciiTheme="minorHAnsi" w:hAnsiTheme="minorHAnsi" w:cstheme="minorHAnsi"/>
            </w:rPr>
          </w:pPr>
          <w:r w:rsidRPr="00EE328B">
            <w:rPr>
              <w:caps w:val="0"/>
            </w:rPr>
            <w:t>National Institute of Development Administration</w:t>
          </w:r>
        </w:p>
      </w:sdtContent>
    </w:sdt>
    <w:sdt>
      <w:sdtPr>
        <w:rPr>
          <w:caps w:val="0"/>
          <w:cs/>
        </w:rPr>
        <w:id w:val="1803504690"/>
        <w:placeholder>
          <w:docPart w:val="D9501D63C27F41D8965F3EEA926189DF"/>
        </w:placeholder>
        <w:temporary/>
        <w:showingPlcHdr/>
      </w:sdtPr>
      <w:sdtEndPr>
        <w:rPr>
          <w:cs w:val="0"/>
        </w:rPr>
      </w:sdtEndPr>
      <w:sdtContent>
        <w:p w14:paraId="271E6CC2" w14:textId="77777777" w:rsidR="00235762" w:rsidRPr="00B5632A" w:rsidRDefault="008909C4" w:rsidP="00FB5CFC">
          <w:pPr>
            <w:pStyle w:val="TitlePage"/>
            <w:rPr>
              <w:rFonts w:asciiTheme="minorBidi" w:hAnsiTheme="minorBidi" w:cstheme="minorBidi"/>
              <w:caps w:val="0"/>
              <w:lang w:bidi="th-TH"/>
            </w:rPr>
            <w:sectPr w:rsidR="00235762" w:rsidRPr="00B5632A" w:rsidSect="00A96440">
              <w:headerReference w:type="default" r:id="rId8"/>
              <w:footerReference w:type="default" r:id="rId9"/>
              <w:headerReference w:type="first" r:id="rId10"/>
              <w:footerReference w:type="first" r:id="rId11"/>
              <w:pgSz w:w="11906" w:h="16838" w:code="9"/>
              <w:pgMar w:top="2160" w:right="1440" w:bottom="1440" w:left="2160" w:header="1440" w:footer="706" w:gutter="0"/>
              <w:pgNumType w:fmt="lowerRoman" w:start="1"/>
              <w:cols w:space="708"/>
              <w:titlePg/>
              <w:docGrid w:linePitch="435"/>
            </w:sectPr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="00FB5CFC" w:rsidRPr="00026803">
            <w:rPr>
              <w:rStyle w:val="PlaceholderText"/>
              <w:caps w:val="0"/>
            </w:rPr>
            <w:t xml:space="preserve">Academic </w:t>
          </w:r>
          <w:r w:rsidR="00D417EF" w:rsidRPr="00026803">
            <w:rPr>
              <w:rStyle w:val="PlaceholderText"/>
              <w:caps w:val="0"/>
            </w:rPr>
            <w:t>Y</w:t>
          </w:r>
          <w:r w:rsidR="00FB5CFC" w:rsidRPr="00026803">
            <w:rPr>
              <w:rStyle w:val="PlaceholderText"/>
              <w:caps w:val="0"/>
            </w:rPr>
            <w:t>ear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sdtContent>
    </w:sdt>
    <w:bookmarkStart w:id="0" w:name="_Toc385780548" w:displacedByCustomXml="next"/>
    <w:sdt>
      <w:sdtPr>
        <w:id w:val="2179885"/>
        <w:placeholder>
          <w:docPart w:val="043E026F08B54475B35D2C3B1B266EBF"/>
        </w:placeholder>
        <w:temporary/>
        <w:showingPlcHdr/>
      </w:sdtPr>
      <w:sdtContent>
        <w:p w14:paraId="553F1249" w14:textId="77777777" w:rsidR="00087827" w:rsidRPr="00087827" w:rsidRDefault="00683F86" w:rsidP="00087827">
          <w:pPr>
            <w:pStyle w:val="TitlePage"/>
            <w:spacing w:befor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thesis title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type the first line longer than the bottom line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sdt>
      <w:sdtPr>
        <w:id w:val="2179840"/>
        <w:placeholder>
          <w:docPart w:val="D6617EA81C9C427499628AD8F7741F32"/>
        </w:placeholder>
        <w:temporary/>
        <w:showingPlcHdr/>
      </w:sdtPr>
      <w:sdtContent>
        <w:p w14:paraId="6FAD631E" w14:textId="77777777" w:rsidR="008D1BE9" w:rsidRDefault="00683F86" w:rsidP="008D1BE9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>ame</w:t>
          </w:r>
          <w:r w:rsidR="00837C5D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837C5D">
            <w:rPr>
              <w:rStyle w:val="PlaceholderText"/>
            </w:rPr>
            <w:t>Do not enter the prefix</w:t>
          </w:r>
          <w:r w:rsidR="00837C5D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sdt>
      <w:sdtPr>
        <w:id w:val="2179849"/>
        <w:placeholder>
          <w:docPart w:val="F6E445AC886F45B9B6D7A738685EB5DF"/>
        </w:placeholder>
        <w:temporary/>
        <w:showingPlcHdr/>
      </w:sdtPr>
      <w:sdtContent>
        <w:p w14:paraId="69C0659D" w14:textId="77777777" w:rsidR="00571F4D" w:rsidRDefault="00683F86" w:rsidP="00571F4D">
          <w:pPr>
            <w:pStyle w:val="Titlebody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School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Faculty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50731A6" w14:textId="77777777" w:rsidR="00AA7D54" w:rsidRPr="004B5308" w:rsidRDefault="00AA7D54" w:rsidP="00FB5CFC">
      <w:pPr>
        <w:pBdr>
          <w:bottom w:val="single" w:sz="6" w:space="1" w:color="auto"/>
        </w:pBdr>
        <w:rPr>
          <w:sz w:val="16"/>
          <w:szCs w:val="16"/>
        </w:rPr>
      </w:pPr>
    </w:p>
    <w:p w14:paraId="50085936" w14:textId="77777777" w:rsidR="00C37CDC" w:rsidRPr="004B5308" w:rsidRDefault="00C37CDC" w:rsidP="008E574D">
      <w:pPr>
        <w:ind w:firstLine="720"/>
        <w:rPr>
          <w:sz w:val="20"/>
          <w:szCs w:val="20"/>
        </w:rPr>
      </w:pPr>
    </w:p>
    <w:p w14:paraId="6B535763" w14:textId="77777777" w:rsidR="001C1ADB" w:rsidRPr="00E8060D" w:rsidRDefault="00000000" w:rsidP="00C37CDC">
      <w:pPr>
        <w:tabs>
          <w:tab w:val="left" w:pos="6480"/>
        </w:tabs>
        <w:ind w:firstLine="360"/>
        <w:rPr>
          <w:rFonts w:asciiTheme="minorBidi" w:hAnsiTheme="minorBidi"/>
          <w:b/>
          <w:bCs/>
        </w:rPr>
      </w:pPr>
      <w:sdt>
        <w:sdtPr>
          <w:id w:val="2179375"/>
          <w:placeholder>
            <w:docPart w:val="3CFBA373E3C84B41A58764DFF20746E1"/>
          </w:placeholder>
          <w:temporary/>
          <w:showingPlcHdr/>
        </w:sdtPr>
        <w:sdtContent>
          <w:r w:rsidR="000A6A04">
            <w:rPr>
              <w:rStyle w:val="PlaceholderText"/>
              <w:rFonts w:cs="Angsana New"/>
              <w:cs/>
              <w:lang w:bidi="th-TH"/>
            </w:rPr>
            <w:t>[</w:t>
          </w:r>
          <w:r w:rsidR="000A6A04">
            <w:rPr>
              <w:rStyle w:val="PlaceholderText"/>
            </w:rPr>
            <w:t>A</w:t>
          </w:r>
          <w:r w:rsidR="009D17C8">
            <w:rPr>
              <w:rStyle w:val="PlaceholderText"/>
            </w:rPr>
            <w:t>ca</w:t>
          </w:r>
          <w:r w:rsidR="000A6A04">
            <w:rPr>
              <w:rStyle w:val="PlaceholderText"/>
            </w:rPr>
            <w:t>demic Position</w:t>
          </w:r>
          <w:r w:rsidR="000A6A04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C37CDC" w:rsidRPr="00C37CDC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20896339"/>
          <w:lock w:val="contentLocked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910143" w:rsidRPr="0078228C">
            <w:t>Major Advisor</w:t>
          </w:r>
        </w:sdtContent>
      </w:sdt>
    </w:p>
    <w:p w14:paraId="774C6AF2" w14:textId="77777777" w:rsidR="00C30D5D" w:rsidRPr="00787C96" w:rsidRDefault="00BB65DD" w:rsidP="00787C96">
      <w:pPr>
        <w:tabs>
          <w:tab w:val="left" w:pos="6480"/>
        </w:tabs>
        <w:ind w:left="2340" w:right="1826"/>
        <w:jc w:val="center"/>
        <w:rPr>
          <w:rFonts w:cstheme="minorHAnsi"/>
          <w:lang w:bidi="th-TH"/>
        </w:rPr>
      </w:pPr>
      <w:r>
        <w:t>(</w:t>
      </w:r>
      <w:sdt>
        <w:sdtPr>
          <w:id w:val="11218404"/>
          <w:placeholder>
            <w:docPart w:val="B1A8A96861BC49878AFFBE5702A0336C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49AFBB07" w14:textId="77777777" w:rsidR="00163651" w:rsidRPr="004B5308" w:rsidRDefault="00163651" w:rsidP="005141C3">
      <w:pPr>
        <w:rPr>
          <w:sz w:val="16"/>
          <w:szCs w:val="16"/>
        </w:rPr>
      </w:pPr>
    </w:p>
    <w:p w14:paraId="75A6D1C8" w14:textId="77777777" w:rsidR="001C1ADB" w:rsidRPr="00787C96" w:rsidRDefault="00000000" w:rsidP="00787C96">
      <w:pPr>
        <w:tabs>
          <w:tab w:val="left" w:pos="6480"/>
        </w:tabs>
        <w:ind w:firstLine="360"/>
        <w:rPr>
          <w:b/>
          <w:bCs/>
        </w:rPr>
      </w:pPr>
      <w:sdt>
        <w:sdtPr>
          <w:id w:val="2180009"/>
          <w:placeholder>
            <w:docPart w:val="CB85645EB72949FB93EAD765AB3F1122"/>
          </w:placeholder>
          <w:temporary/>
          <w:showingPlcHdr/>
        </w:sdtPr>
        <w:sdtContent>
          <w:r w:rsidR="009D17C8">
            <w:rPr>
              <w:rStyle w:val="PlaceholderText"/>
              <w:rFonts w:cs="Angsana New"/>
              <w:cs/>
              <w:lang w:bidi="th-TH"/>
            </w:rPr>
            <w:t>[</w:t>
          </w:r>
          <w:r w:rsidR="009D17C8">
            <w:rPr>
              <w:rStyle w:val="PlaceholderText"/>
            </w:rPr>
            <w:t>Academic Position</w:t>
          </w:r>
          <w:r w:rsidR="009D17C8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9D17C8" w:rsidRPr="009D17C8">
        <w:rPr>
          <w:u w:val="dotted"/>
        </w:rPr>
        <w:tab/>
      </w:r>
      <w:sdt>
        <w:sdtPr>
          <w:rPr>
            <w:cs/>
          </w:rPr>
          <w:id w:val="17744271"/>
          <w:placeholder>
            <w:docPart w:val="557EED525C13461B82FCF28C9D9F5244"/>
          </w:placeholder>
          <w:temporary/>
          <w:showingPlcHdr/>
        </w:sdtPr>
        <w:sdtContent>
          <w:r w:rsidR="00910143" w:rsidRPr="0078228C">
            <w:rPr>
              <w:rStyle w:val="PlaceholderText"/>
              <w:color w:val="auto"/>
            </w:rPr>
            <w:t>Co</w:t>
          </w:r>
          <w:r w:rsidR="00910143" w:rsidRPr="0078228C">
            <w:rPr>
              <w:rStyle w:val="PlaceholderText"/>
              <w:rFonts w:cs="Angsana New"/>
              <w:color w:val="auto"/>
              <w:cs/>
              <w:lang w:bidi="th-TH"/>
            </w:rPr>
            <w:t>-</w:t>
          </w:r>
          <w:r w:rsidR="00910143" w:rsidRPr="0078228C">
            <w:rPr>
              <w:rStyle w:val="PlaceholderText"/>
              <w:color w:val="auto"/>
            </w:rPr>
            <w:t>Advisor</w:t>
          </w:r>
          <w:r w:rsidR="00910143" w:rsidRPr="0078228C">
            <w:rPr>
              <w:rStyle w:val="PlaceholderText"/>
              <w:rFonts w:cs="Angsana New"/>
              <w:cs/>
              <w:lang w:bidi="th-TH"/>
            </w:rPr>
            <w:t xml:space="preserve"> </w:t>
          </w:r>
        </w:sdtContent>
      </w:sdt>
    </w:p>
    <w:p w14:paraId="1BCAE87C" w14:textId="77777777" w:rsidR="00C30D5D" w:rsidRPr="00C37CDC" w:rsidRDefault="00BB65DD" w:rsidP="00213806">
      <w:pPr>
        <w:ind w:left="2340" w:right="1826"/>
        <w:jc w:val="center"/>
        <w:rPr>
          <w:lang w:bidi="th-TH"/>
        </w:rPr>
      </w:pPr>
      <w:r>
        <w:t>(</w:t>
      </w:r>
      <w:sdt>
        <w:sdtPr>
          <w:id w:val="11218403"/>
          <w:placeholder>
            <w:docPart w:val="2ED61CB5ADA741949551B073F68422E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52459637" w14:textId="77777777" w:rsidR="001C1ADB" w:rsidRPr="004B5308" w:rsidRDefault="001C1ADB" w:rsidP="008E574D">
      <w:pPr>
        <w:rPr>
          <w:sz w:val="12"/>
          <w:szCs w:val="12"/>
        </w:rPr>
      </w:pPr>
    </w:p>
    <w:p w14:paraId="52A0AC86" w14:textId="77777777" w:rsidR="001C1ADB" w:rsidRPr="00787C96" w:rsidRDefault="00000000" w:rsidP="005141C3">
      <w:pPr>
        <w:tabs>
          <w:tab w:val="left" w:pos="5040"/>
        </w:tabs>
        <w:ind w:firstLine="720"/>
        <w:jc w:val="thaiDistribute"/>
      </w:pPr>
      <w:sdt>
        <w:sdtPr>
          <w:rPr>
            <w:rFonts w:hint="cs"/>
            <w:b/>
            <w:bCs/>
            <w:cs/>
          </w:rPr>
          <w:id w:val="20896321"/>
          <w:lock w:val="sdtContentLocked"/>
          <w:placeholder>
            <w:docPart w:val="68944542766D4942B0B677DC09B1F8BE"/>
          </w:placeholder>
        </w:sdtPr>
        <w:sdtContent>
          <w:r w:rsidR="00F34BB5" w:rsidRPr="0078228C">
            <w:t>The Examining Committee Approved This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1218376"/>
          <w:placeholder>
            <w:docPart w:val="0B8511A4A20D439BA5BB9F0A7ED5921F"/>
          </w:placeholder>
          <w:temporary/>
          <w:showingPlcHdr/>
          <w:text/>
        </w:sdtPr>
        <w:sdtContent>
          <w:r w:rsidR="00F34BB5" w:rsidRPr="00E8060D">
            <w:rPr>
              <w:rStyle w:val="PlaceholderText"/>
              <w:rFonts w:asciiTheme="minorBidi" w:hAnsiTheme="minorBidi"/>
            </w:rPr>
            <w:t>Dissertation</w:t>
          </w:r>
          <w:r w:rsidR="00F34BB5" w:rsidRPr="00E8060D">
            <w:rPr>
              <w:rStyle w:val="PlaceholderText"/>
              <w:rFonts w:asciiTheme="minorBidi" w:hAnsiTheme="minorBidi" w:cs="Angsana New"/>
              <w:cs/>
              <w:lang w:bidi="th-TH"/>
            </w:rPr>
            <w:t>/</w:t>
          </w:r>
          <w:r w:rsidR="00F34BB5" w:rsidRPr="00E8060D">
            <w:rPr>
              <w:rStyle w:val="PlaceholderText"/>
              <w:rFonts w:asciiTheme="minorBidi" w:hAnsiTheme="minorBidi"/>
            </w:rPr>
            <w:t>Thesis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7744291"/>
          <w:lock w:val="sdtContentLocked"/>
          <w:placeholder>
            <w:docPart w:val="2C90FC38867E4EB791AD91E195DA4FBF"/>
          </w:placeholder>
          <w:showingPlcHdr/>
        </w:sdtPr>
        <w:sdtContent>
          <w:r w:rsidR="00F34BB5" w:rsidRPr="0078228C">
            <w:t>Submitted in Partial Fulfillment of the Requirements for the Degree of</w:t>
          </w:r>
        </w:sdtContent>
      </w:sdt>
      <w:r w:rsidR="00787C96">
        <w:rPr>
          <w:rFonts w:ascii="Angsana New" w:cs="Angsana New" w:hint="cs"/>
          <w:cs/>
          <w:lang w:bidi="th-TH"/>
        </w:rPr>
        <w:t xml:space="preserve"> </w:t>
      </w:r>
      <w:sdt>
        <w:sdtPr>
          <w:rPr>
            <w:rFonts w:hint="cs"/>
            <w:cs/>
          </w:rPr>
          <w:id w:val="17744295"/>
          <w:placeholder>
            <w:docPart w:val="91A69D071E4D46F3BE4BE142F16ED6CD"/>
          </w:placeholder>
          <w:temporary/>
          <w:showingPlcHdr/>
        </w:sdtPr>
        <w:sdtContent>
          <w:r w:rsidR="00F34BB5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F34BB5" w:rsidRPr="005A6069">
            <w:rPr>
              <w:rStyle w:val="PlaceholderText"/>
            </w:rPr>
            <w:t>Name of Degree</w:t>
          </w:r>
          <w:r w:rsidR="00F34BB5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1B3FCF" w:rsidRPr="00787C96">
        <w:rPr>
          <w:rFonts w:cs="Angsana New" w:hint="cs"/>
          <w:cs/>
          <w:lang w:bidi="th-TH"/>
        </w:rPr>
        <w:t xml:space="preserve"> </w:t>
      </w:r>
      <w:r w:rsidR="00BB65DD">
        <w:t>(</w:t>
      </w:r>
      <w:sdt>
        <w:sdtPr>
          <w:rPr>
            <w:rFonts w:hint="cs"/>
            <w:cs/>
          </w:rPr>
          <w:id w:val="11218409"/>
          <w:placeholder>
            <w:docPart w:val="0A86A1C6FA27413CAEC83E708628F8A3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787C96" w:rsidRPr="005A6069">
            <w:rPr>
              <w:rStyle w:val="PlaceholderText"/>
            </w:rPr>
            <w:t>Name of Program</w:t>
          </w:r>
          <w:r w:rsidR="00425D25" w:rsidRPr="005A6069">
            <w:rPr>
              <w:rStyle w:val="PlaceholderText"/>
            </w:rPr>
            <w:t xml:space="preserve"> if available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790763C6" w14:textId="77777777" w:rsidR="00C30D5D" w:rsidRPr="005141C3" w:rsidRDefault="00C30D5D" w:rsidP="00FB5CFC">
      <w:pPr>
        <w:tabs>
          <w:tab w:val="left" w:pos="5040"/>
        </w:tabs>
        <w:ind w:firstLine="720"/>
        <w:rPr>
          <w:sz w:val="20"/>
          <w:szCs w:val="20"/>
        </w:rPr>
      </w:pPr>
    </w:p>
    <w:p w14:paraId="2B8B8DA1" w14:textId="77777777" w:rsidR="00C30D5D" w:rsidRDefault="00000000" w:rsidP="00213806">
      <w:pPr>
        <w:tabs>
          <w:tab w:val="left" w:pos="5940"/>
        </w:tabs>
        <w:ind w:firstLine="540"/>
      </w:pPr>
      <w:sdt>
        <w:sdtPr>
          <w:id w:val="11218401"/>
          <w:placeholder>
            <w:docPart w:val="79D92703553B484EB3D31E63E6071DD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20896340"/>
          <w:lock w:val="contentLocked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F34BB5" w:rsidRPr="00357DD4">
            <w:t>Committee Chairperson</w:t>
          </w:r>
        </w:sdtContent>
      </w:sdt>
    </w:p>
    <w:p w14:paraId="23C52624" w14:textId="77777777" w:rsidR="00C30D5D" w:rsidRPr="00213806" w:rsidRDefault="00BB65DD" w:rsidP="00213806">
      <w:pPr>
        <w:ind w:left="2520" w:right="2366"/>
        <w:jc w:val="center"/>
        <w:rPr>
          <w:rFonts w:cs="Angsana New"/>
          <w:lang w:bidi="th-TH"/>
        </w:rPr>
      </w:pPr>
      <w:r>
        <w:t>(</w:t>
      </w:r>
      <w:sdt>
        <w:sdtPr>
          <w:id w:val="11218402"/>
          <w:placeholder>
            <w:docPart w:val="5B8A7084748745E18E705AB344FC65AE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EA661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EA661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5D5505F3" w14:textId="77777777" w:rsidR="00F10168" w:rsidRPr="005141C3" w:rsidRDefault="00F10168" w:rsidP="00FB5CFC">
      <w:pPr>
        <w:ind w:left="2610" w:right="2546"/>
        <w:jc w:val="center"/>
        <w:rPr>
          <w:rFonts w:asciiTheme="minorBidi" w:hAnsiTheme="minorBidi" w:cstheme="minorBidi"/>
          <w:sz w:val="20"/>
          <w:szCs w:val="20"/>
        </w:rPr>
      </w:pPr>
    </w:p>
    <w:p w14:paraId="21D21113" w14:textId="77777777" w:rsidR="00C30D5D" w:rsidRPr="00787C96" w:rsidRDefault="00000000" w:rsidP="00213806">
      <w:pPr>
        <w:tabs>
          <w:tab w:val="left" w:pos="5940"/>
        </w:tabs>
        <w:ind w:firstLine="540"/>
        <w:rPr>
          <w:b/>
          <w:bCs/>
        </w:rPr>
      </w:pPr>
      <w:sdt>
        <w:sdtPr>
          <w:id w:val="11218407"/>
          <w:placeholder>
            <w:docPart w:val="AA8EDE586F32452A9B8A96537931D6CB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rFonts w:hint="cs"/>
            <w:b/>
            <w:bCs/>
            <w:cs/>
          </w:rPr>
          <w:id w:val="32322175"/>
          <w:lock w:val="contentLocked"/>
          <w:placeholder>
            <w:docPart w:val="41A11F91475A4C8AB9D57FFAE2688A49"/>
          </w:placeholder>
        </w:sdtPr>
        <w:sdtEndPr>
          <w:rPr>
            <w:rFonts w:hint="default"/>
            <w:cs w:val="0"/>
          </w:rPr>
        </w:sdtEndPr>
        <w:sdtContent>
          <w:r w:rsidR="00F34BB5" w:rsidRPr="00357DD4">
            <w:t>Committee</w:t>
          </w:r>
        </w:sdtContent>
      </w:sdt>
    </w:p>
    <w:p w14:paraId="12E5B88F" w14:textId="77777777" w:rsidR="00C30D5D" w:rsidRPr="00787C96" w:rsidRDefault="00BB65DD" w:rsidP="00213806">
      <w:pPr>
        <w:ind w:left="2520" w:right="2366"/>
        <w:jc w:val="center"/>
      </w:pPr>
      <w:r>
        <w:t>(</w:t>
      </w:r>
      <w:sdt>
        <w:sdtPr>
          <w:id w:val="11218405"/>
          <w:placeholder>
            <w:docPart w:val="34D6B124A67A4CDDAD5681E6356BC863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C074D1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C074D1" w:rsidRPr="005A6069">
            <w:rPr>
              <w:rStyle w:val="PlaceholderText"/>
            </w:rPr>
            <w:t>ame</w:t>
          </w:r>
          <w:r w:rsidR="00910143" w:rsidRPr="005A6069">
            <w:rPr>
              <w:rStyle w:val="PlaceholderText"/>
            </w:rPr>
            <w:t>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t>)</w:t>
      </w:r>
    </w:p>
    <w:p w14:paraId="11E5F156" w14:textId="77777777" w:rsidR="005141C3" w:rsidRPr="005141C3" w:rsidRDefault="005141C3" w:rsidP="005141C3">
      <w:pPr>
        <w:jc w:val="center"/>
        <w:rPr>
          <w:sz w:val="20"/>
          <w:szCs w:val="20"/>
        </w:rPr>
      </w:pPr>
    </w:p>
    <w:p w14:paraId="3D682A3D" w14:textId="77777777" w:rsidR="00C30D5D" w:rsidRPr="00787C96" w:rsidRDefault="00000000" w:rsidP="00213806">
      <w:pPr>
        <w:tabs>
          <w:tab w:val="left" w:pos="5940"/>
        </w:tabs>
        <w:ind w:firstLine="540"/>
        <w:rPr>
          <w:b/>
          <w:bCs/>
        </w:rPr>
      </w:pPr>
      <w:sdt>
        <w:sdtPr>
          <w:id w:val="11218408"/>
          <w:placeholder>
            <w:docPart w:val="014CAA90FF1947ADA5E75C9A65DE7CF1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>Academic Position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 w:rsidRPr="00787C96">
        <w:rPr>
          <w:u w:val="dotted"/>
        </w:rPr>
        <w:tab/>
      </w:r>
      <w:sdt>
        <w:sdtPr>
          <w:rPr>
            <w:cs/>
          </w:rPr>
          <w:id w:val="17744283"/>
          <w:placeholder>
            <w:docPart w:val="AF40394E0B2744D8A5E25C2924731302"/>
          </w:placeholder>
          <w:temporary/>
          <w:showingPlcHdr/>
        </w:sdtPr>
        <w:sdtContent>
          <w:r w:rsidR="00F34BB5" w:rsidRPr="00357DD4">
            <w:rPr>
              <w:rStyle w:val="PlaceholderText"/>
              <w:color w:val="auto"/>
            </w:rPr>
            <w:t>Committee</w:t>
          </w:r>
        </w:sdtContent>
      </w:sdt>
    </w:p>
    <w:p w14:paraId="60293043" w14:textId="77777777" w:rsidR="00C30D5D" w:rsidRPr="00213806" w:rsidRDefault="00BB65DD" w:rsidP="00213806">
      <w:pPr>
        <w:ind w:left="2520" w:right="2366"/>
        <w:jc w:val="center"/>
        <w:rPr>
          <w:rFonts w:cs="Angsana New"/>
          <w:lang w:bidi="th-TH"/>
        </w:rPr>
      </w:pPr>
      <w:r>
        <w:t>(</w:t>
      </w:r>
      <w:sdt>
        <w:sdtPr>
          <w:id w:val="11218406"/>
          <w:placeholder>
            <w:docPart w:val="C441EC4087FD4223AD2310FF6EE38FEA"/>
          </w:placeholder>
          <w:temporary/>
          <w:showingPlcHdr/>
          <w:text/>
        </w:sdtPr>
        <w:sdtContent>
          <w:r w:rsidR="00C30D5D"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="00910143" w:rsidRPr="005A6069"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 w:rsidR="00910143" w:rsidRPr="005A6069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910143" w:rsidRPr="005A6069">
            <w:rPr>
              <w:rStyle w:val="PlaceholderText"/>
            </w:rPr>
            <w:t>ame, Degree</w:t>
          </w:r>
          <w:r w:rsidR="00C30D5D" w:rsidRPr="005A6069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rPr>
          <w:rFonts w:cs="Angsana New"/>
          <w:lang w:bidi="th-TH"/>
        </w:rPr>
        <w:t>)</w:t>
      </w:r>
    </w:p>
    <w:p w14:paraId="272D6CD5" w14:textId="77777777" w:rsidR="00F10168" w:rsidRPr="005141C3" w:rsidRDefault="00F10168" w:rsidP="00FB5CFC">
      <w:pPr>
        <w:ind w:left="2610" w:right="2546"/>
        <w:jc w:val="center"/>
        <w:rPr>
          <w:sz w:val="20"/>
          <w:szCs w:val="20"/>
        </w:rPr>
      </w:pPr>
    </w:p>
    <w:p w14:paraId="4AA952BA" w14:textId="77777777" w:rsidR="00894C16" w:rsidRPr="00787C96" w:rsidRDefault="00894C16" w:rsidP="00FB5CFC">
      <w:pPr>
        <w:rPr>
          <w:rFonts w:cs="Angsana New"/>
          <w:b/>
          <w:bCs/>
          <w:cs/>
          <w:lang w:bidi="th-TH"/>
        </w:rPr>
        <w:sectPr w:rsidR="00894C16" w:rsidRPr="00787C96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End w:id="0" w:displacedByCustomXml="next"/>
    <w:bookmarkStart w:id="1" w:name="_Toc395102500" w:displacedByCustomXml="next"/>
    <w:bookmarkStart w:id="2" w:name="_Toc390864766" w:displacedByCustomXml="next"/>
    <w:bookmarkStart w:id="3" w:name="_Toc389648405" w:displacedByCustomXml="next"/>
    <w:bookmarkStart w:id="4" w:name="_Toc386013425" w:displacedByCustomXml="next"/>
    <w:bookmarkStart w:id="5" w:name="_Toc386011517" w:displacedByCustomXml="next"/>
    <w:sdt>
      <w:sdtPr>
        <w:id w:val="20896373"/>
        <w:lock w:val="sdtContentLocked"/>
        <w:placeholder>
          <w:docPart w:val="68944542766D4942B0B677DC09B1F8BE"/>
        </w:placeholder>
      </w:sdtPr>
      <w:sdtContent>
        <w:bookmarkStart w:id="6" w:name="_Toc408386889" w:displacedByCustomXml="prev"/>
        <w:bookmarkStart w:id="7" w:name="_Toc408323472" w:displacedByCustomXml="prev"/>
        <w:bookmarkStart w:id="8" w:name="_Toc408320514" w:displacedByCustomXml="prev"/>
        <w:bookmarkStart w:id="9" w:name="_Toc398816455" w:displacedByCustomXml="prev"/>
        <w:bookmarkStart w:id="10" w:name="_Toc398815829" w:displacedByCustomXml="prev"/>
        <w:p w14:paraId="5CD787AE" w14:textId="77777777" w:rsidR="00863765" w:rsidRDefault="00863765" w:rsidP="008A5F52">
          <w:pPr>
            <w:pStyle w:val="HEADINGS"/>
          </w:pPr>
          <w:r>
            <w:t>ABSTRACT</w:t>
          </w:r>
        </w:p>
        <w:bookmarkEnd w:id="1" w:displacedByCustomXml="next"/>
        <w:bookmarkEnd w:id="2" w:displacedByCustomXml="next"/>
        <w:bookmarkEnd w:id="3" w:displacedByCustomXml="next"/>
        <w:bookmarkEnd w:id="4" w:displacedByCustomXml="next"/>
        <w:bookmarkEnd w:id="5" w:displacedByCustomXml="next"/>
      </w:sdtContent>
    </w:sdt>
    <w:bookmarkEnd w:id="6" w:displacedByCustomXml="prev"/>
    <w:bookmarkEnd w:id="7" w:displacedByCustomXml="prev"/>
    <w:bookmarkEnd w:id="8" w:displacedByCustomXml="prev"/>
    <w:bookmarkEnd w:id="9" w:displacedByCustomXml="prev"/>
    <w:bookmarkEnd w:id="10" w:displacedByCustomXml="prev"/>
    <w:p w14:paraId="537CFD72" w14:textId="77777777" w:rsidR="00863765" w:rsidRPr="002235BD" w:rsidRDefault="00000000" w:rsidP="00FB5CFC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27"/>
          <w:lock w:val="sdtContentLocked"/>
          <w:placeholder>
            <w:docPart w:val="68944542766D4942B0B677DC09B1F8BE"/>
          </w:placeholder>
        </w:sdtPr>
        <w:sdtContent>
          <w:r w:rsidR="00BF5C97" w:rsidRPr="00172B7E">
            <w:rPr>
              <w:b/>
              <w:bCs/>
            </w:rPr>
            <w:t>Title of</w:t>
          </w:r>
        </w:sdtContent>
      </w:sdt>
      <w:r w:rsidR="00BF5C97">
        <w:rPr>
          <w:rFonts w:cs="Angsana New"/>
          <w:cs/>
          <w:lang w:bidi="th-TH"/>
        </w:rPr>
        <w:t xml:space="preserve"> </w:t>
      </w:r>
      <w:sdt>
        <w:sdtPr>
          <w:rPr>
            <w:b/>
            <w:bCs/>
          </w:rPr>
          <w:id w:val="4916570"/>
          <w:placeholder>
            <w:docPart w:val="FD082D55D2364A79AB4F81AD33EC0CF8"/>
          </w:placeholder>
          <w:temporary/>
          <w:showingPlcHdr/>
        </w:sdtPr>
        <w:sdtContent>
          <w:r w:rsidR="00073A9F">
            <w:rPr>
              <w:rStyle w:val="PlaceholderText"/>
              <w:b/>
              <w:bCs/>
            </w:rPr>
            <w:t>Dissertation</w:t>
          </w:r>
          <w:r w:rsidR="00073A9F">
            <w:rPr>
              <w:rStyle w:val="PlaceholderText"/>
              <w:rFonts w:cs="Angsana New"/>
              <w:b/>
              <w:bCs/>
              <w:cs/>
              <w:lang w:bidi="th-TH"/>
            </w:rPr>
            <w:t>/</w:t>
          </w:r>
          <w:r w:rsidR="00073A9F">
            <w:rPr>
              <w:rStyle w:val="PlaceholderText"/>
              <w:b/>
              <w:bCs/>
            </w:rPr>
            <w:t>Thesis</w:t>
          </w:r>
        </w:sdtContent>
      </w:sdt>
      <w:r w:rsidR="00863765" w:rsidRPr="00863765">
        <w:tab/>
      </w:r>
      <w:sdt>
        <w:sdtPr>
          <w:id w:val="4916574"/>
          <w:placeholder>
            <w:docPart w:val="9B22031600B146018385A3ECEDCC783A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Title of dissertation</w:t>
          </w:r>
          <w:r w:rsidR="00073A9F">
            <w:rPr>
              <w:rStyle w:val="PlaceholderText"/>
              <w:rFonts w:cs="Angsana New"/>
              <w:cs/>
              <w:lang w:bidi="th-TH"/>
            </w:rPr>
            <w:t>/</w:t>
          </w:r>
          <w:r w:rsidR="00073A9F">
            <w:rPr>
              <w:rStyle w:val="PlaceholderText"/>
            </w:rPr>
            <w:t>Thesis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D13D314" w14:textId="77777777" w:rsidR="00863765" w:rsidRPr="00AA41D6" w:rsidRDefault="00000000" w:rsidP="00FB5CFC">
      <w:pPr>
        <w:tabs>
          <w:tab w:val="left" w:pos="2880"/>
        </w:tabs>
        <w:ind w:left="2880" w:hanging="2880"/>
      </w:pPr>
      <w:sdt>
        <w:sdtPr>
          <w:rPr>
            <w:b/>
            <w:bCs/>
            <w:color w:val="808080"/>
          </w:rPr>
          <w:id w:val="20896328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Author</w:t>
          </w:r>
        </w:sdtContent>
      </w:sdt>
      <w:r w:rsidR="00863765" w:rsidRPr="00863765">
        <w:tab/>
      </w:r>
      <w:sdt>
        <w:sdtPr>
          <w:id w:val="18911116"/>
          <w:placeholder>
            <w:docPart w:val="B36AD451282642279A08B167A2B10D66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Mr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>Mrs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 xml:space="preserve">Miss First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 xml:space="preserve">ame </w:t>
          </w:r>
          <w:r w:rsidR="005E26B2">
            <w:rPr>
              <w:rStyle w:val="PlaceholderText"/>
            </w:rPr>
            <w:t>L</w:t>
          </w:r>
          <w:r w:rsidR="00AA37FA">
            <w:rPr>
              <w:rStyle w:val="PlaceholderText"/>
            </w:rPr>
            <w:t xml:space="preserve">ast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>ame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C95B035" w14:textId="77777777" w:rsidR="00863765" w:rsidRPr="002235BD" w:rsidRDefault="00000000" w:rsidP="00FB5CFC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9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Degree</w:t>
          </w:r>
        </w:sdtContent>
      </w:sdt>
      <w:r w:rsidR="00863765" w:rsidRPr="00863765">
        <w:tab/>
      </w:r>
      <w:sdt>
        <w:sdtPr>
          <w:id w:val="4916603"/>
          <w:placeholder>
            <w:docPart w:val="E551EADFBB65449EB9BA4CD917360656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Title of Degree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F10168">
        <w:rPr>
          <w:rFonts w:cs="Angsana New"/>
          <w:cs/>
          <w:lang w:bidi="th-TH"/>
        </w:rPr>
        <w:t xml:space="preserve"> </w:t>
      </w:r>
      <w:r w:rsidR="00BB65DD">
        <w:t>(</w:t>
      </w:r>
      <w:sdt>
        <w:sdtPr>
          <w:id w:val="4916631"/>
          <w:placeholder>
            <w:docPart w:val="84903D20B7B54288B46BAB8A616141DE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>Program if available</w:t>
          </w:r>
          <w:r w:rsidR="00073A9F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 w:rsidR="00BB65DD">
        <w:rPr>
          <w:rFonts w:cs="Angsana New"/>
          <w:lang w:bidi="th-TH"/>
        </w:rPr>
        <w:t>)</w:t>
      </w:r>
    </w:p>
    <w:p w14:paraId="1595CA88" w14:textId="77777777" w:rsidR="00863765" w:rsidRPr="002235BD" w:rsidRDefault="00000000" w:rsidP="00FB5CFC">
      <w:pPr>
        <w:pBdr>
          <w:bottom w:val="single" w:sz="6" w:space="1" w:color="auto"/>
        </w:pBd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30"/>
          <w:lock w:val="sdtContentLocked"/>
          <w:placeholder>
            <w:docPart w:val="68944542766D4942B0B677DC09B1F8BE"/>
          </w:placeholder>
        </w:sdtPr>
        <w:sdtContent>
          <w:r w:rsidR="00863765" w:rsidRPr="00172B7E">
            <w:rPr>
              <w:b/>
              <w:bCs/>
            </w:rPr>
            <w:t>Year</w:t>
          </w:r>
        </w:sdtContent>
      </w:sdt>
      <w:r w:rsidR="00863765" w:rsidRPr="00863765">
        <w:tab/>
      </w:r>
      <w:sdt>
        <w:sdtPr>
          <w:id w:val="4916659"/>
          <w:placeholder>
            <w:docPart w:val="66638D67297247C79A438CEE9C2ACC04"/>
          </w:placeholder>
          <w:temporary/>
          <w:showingPlcHdr/>
        </w:sdtPr>
        <w:sdtContent>
          <w:r w:rsidR="00073A9F">
            <w:rPr>
              <w:rStyle w:val="PlaceholderText"/>
              <w:rFonts w:cs="Angsana New"/>
              <w:cs/>
              <w:lang w:bidi="th-TH"/>
            </w:rPr>
            <w:t>[</w:t>
          </w:r>
          <w:r w:rsidR="00073A9F">
            <w:rPr>
              <w:rStyle w:val="PlaceholderText"/>
            </w:rPr>
            <w:t xml:space="preserve">Academic Year </w:t>
          </w:r>
          <w:r w:rsidR="00073A9F">
            <w:rPr>
              <w:rStyle w:val="PlaceholderText"/>
              <w:rFonts w:cs="Angsana New"/>
              <w:cs/>
              <w:lang w:bidi="th-TH"/>
            </w:rPr>
            <w:t>(</w:t>
          </w:r>
          <w:r w:rsidR="00073A9F">
            <w:rPr>
              <w:rStyle w:val="PlaceholderText"/>
            </w:rPr>
            <w:t>numbers only</w:t>
          </w:r>
          <w:r w:rsidR="00073A9F">
            <w:rPr>
              <w:rStyle w:val="PlaceholderText"/>
              <w:rFonts w:cs="Angsana New"/>
              <w:cs/>
              <w:lang w:bidi="th-TH"/>
            </w:rPr>
            <w:t>)]</w:t>
          </w:r>
        </w:sdtContent>
      </w:sdt>
    </w:p>
    <w:p w14:paraId="2E877ED3" w14:textId="77777777" w:rsidR="00863765" w:rsidRPr="002235BD" w:rsidRDefault="00863765" w:rsidP="00FB5CFC">
      <w:pPr>
        <w:pBdr>
          <w:bottom w:val="single" w:sz="6" w:space="1" w:color="auto"/>
        </w:pBdr>
        <w:tabs>
          <w:tab w:val="left" w:pos="2160"/>
        </w:tabs>
        <w:ind w:left="2160" w:hanging="2160"/>
        <w:rPr>
          <w:b/>
          <w:bCs/>
        </w:rPr>
      </w:pPr>
    </w:p>
    <w:p w14:paraId="1F194011" w14:textId="77777777" w:rsidR="00341C09" w:rsidRDefault="00341C09" w:rsidP="00341C09"/>
    <w:sdt>
      <w:sdtPr>
        <w:id w:val="2179419"/>
        <w:placeholder>
          <w:docPart w:val="199EC65AE126447BAAE6E86CF8FE4A5C"/>
        </w:placeholder>
        <w:temporary/>
        <w:showingPlcHdr/>
      </w:sdtPr>
      <w:sdtContent>
        <w:p w14:paraId="26BB96BB" w14:textId="77777777" w:rsidR="00141B22" w:rsidRDefault="005A386C" w:rsidP="005A386C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 w:rsidR="008C62BB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8C62BB">
            <w:rPr>
              <w:rStyle w:val="PlaceholderText"/>
            </w:rPr>
            <w:t>1</w:t>
          </w:r>
          <w:r w:rsidR="008C62BB">
            <w:rPr>
              <w:rStyle w:val="PlaceholderText"/>
              <w:rFonts w:cs="Angsana New"/>
              <w:cs/>
              <w:lang w:bidi="th-TH"/>
            </w:rPr>
            <w:t>-</w:t>
          </w:r>
          <w:r w:rsidR="008C62BB">
            <w:rPr>
              <w:rStyle w:val="PlaceholderText"/>
            </w:rPr>
            <w:t>2 pages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5925383" w14:textId="77777777" w:rsidR="00114E98" w:rsidRDefault="00114E98" w:rsidP="00114E98"/>
    <w:p w14:paraId="599A7851" w14:textId="77777777" w:rsidR="00446A5E" w:rsidRDefault="00446A5E" w:rsidP="00114E98"/>
    <w:sdt>
      <w:sdtPr>
        <w:rPr>
          <w:b/>
          <w:bCs/>
          <w:color w:val="808080"/>
        </w:rPr>
        <w:id w:val="1331651"/>
        <w:placeholder>
          <w:docPart w:val="2BEBF7B7615B468D9D9001D59EE6468C"/>
        </w:placeholder>
        <w:temporary/>
        <w:showingPlcHdr/>
      </w:sdtPr>
      <w:sdtContent>
        <w:p w14:paraId="1606B051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104E1FC" wp14:editId="735E4687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9A6D4B1" w14:textId="77777777" w:rsidR="00114E98" w:rsidRPr="00114E98" w:rsidRDefault="00114E98" w:rsidP="00AE61B0"/>
    <w:p w14:paraId="303A45CC" w14:textId="77777777" w:rsidR="00141B22" w:rsidRPr="002235BD" w:rsidRDefault="00141B22" w:rsidP="00FB5CFC">
      <w:pPr>
        <w:tabs>
          <w:tab w:val="left" w:pos="2160"/>
        </w:tabs>
        <w:ind w:left="2160" w:hanging="2160"/>
        <w:rPr>
          <w:rFonts w:cs="Angsana New"/>
          <w:b/>
          <w:bCs/>
          <w:cs/>
          <w:lang w:bidi="th-TH"/>
        </w:rPr>
        <w:sectPr w:rsidR="00141B22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11" w:name="_Toc386011518" w:displacedByCustomXml="next"/>
    <w:bookmarkStart w:id="12" w:name="_Toc386013426" w:displacedByCustomXml="next"/>
    <w:bookmarkStart w:id="13" w:name="_Toc389648406" w:displacedByCustomXml="next"/>
    <w:bookmarkStart w:id="14" w:name="_Toc390864767" w:displacedByCustomXml="next"/>
    <w:bookmarkStart w:id="15" w:name="_Toc395102501" w:displacedByCustomXml="next"/>
    <w:sdt>
      <w:sdtPr>
        <w:rPr>
          <w:rFonts w:hint="cs"/>
          <w:color w:val="808080"/>
          <w:cs/>
        </w:rPr>
        <w:id w:val="20896374"/>
        <w:lock w:val="sdtContentLocked"/>
        <w:placeholder>
          <w:docPart w:val="68944542766D4942B0B677DC09B1F8BE"/>
        </w:placeholder>
      </w:sdtPr>
      <w:sdtEndPr>
        <w:rPr>
          <w:rFonts w:hint="default"/>
          <w:cs w:val="0"/>
        </w:rPr>
      </w:sdtEndPr>
      <w:sdtContent>
        <w:bookmarkEnd w:id="15" w:displacedByCustomXml="prev"/>
        <w:bookmarkEnd w:id="14" w:displacedByCustomXml="prev"/>
        <w:bookmarkEnd w:id="13" w:displacedByCustomXml="prev"/>
        <w:bookmarkEnd w:id="12" w:displacedByCustomXml="prev"/>
        <w:bookmarkEnd w:id="11" w:displacedByCustomXml="prev"/>
        <w:bookmarkStart w:id="16" w:name="_Toc408386890" w:displacedByCustomXml="prev"/>
        <w:bookmarkStart w:id="17" w:name="_Toc408323473" w:displacedByCustomXml="prev"/>
        <w:bookmarkStart w:id="18" w:name="_Toc408320515" w:displacedByCustomXml="prev"/>
        <w:bookmarkStart w:id="19" w:name="_Toc398816456" w:displacedByCustomXml="prev"/>
        <w:bookmarkStart w:id="20" w:name="_Toc398815830" w:displacedByCustomXml="prev"/>
        <w:p w14:paraId="46945F20" w14:textId="77777777" w:rsidR="00863765" w:rsidRDefault="008B6914" w:rsidP="008A5F52">
          <w:pPr>
            <w:pStyle w:val="HEADINGS"/>
          </w:pPr>
          <w:r>
            <w:t>ACKNOWLEDGEMENTS</w:t>
          </w:r>
        </w:p>
      </w:sdtContent>
    </w:sdt>
    <w:bookmarkEnd w:id="16" w:displacedByCustomXml="prev"/>
    <w:bookmarkEnd w:id="17" w:displacedByCustomXml="prev"/>
    <w:bookmarkEnd w:id="18" w:displacedByCustomXml="prev"/>
    <w:bookmarkEnd w:id="19" w:displacedByCustomXml="prev"/>
    <w:bookmarkEnd w:id="20" w:displacedByCustomXml="prev"/>
    <w:sdt>
      <w:sdtPr>
        <w:id w:val="2179445"/>
        <w:placeholder>
          <w:docPart w:val="CC58B81BB001490F8D5E3BBDDE94E7AA"/>
        </w:placeholder>
        <w:temporary/>
        <w:showingPlcHdr/>
      </w:sdtPr>
      <w:sdtContent>
        <w:p w14:paraId="45123B6C" w14:textId="77777777" w:rsidR="00863765" w:rsidRPr="00073A9F" w:rsidRDefault="005A386C" w:rsidP="00FB5CFC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Start here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only page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sdt>
      <w:sdtPr>
        <w:id w:val="2179472"/>
        <w:placeholder>
          <w:docPart w:val="28FC738549C94412817D06233BB1E9FE"/>
        </w:placeholder>
        <w:temporary/>
        <w:showingPlcHdr/>
      </w:sdtPr>
      <w:sdtContent>
        <w:p w14:paraId="677E6E2E" w14:textId="77777777" w:rsidR="00863765" w:rsidRPr="00C65B15" w:rsidRDefault="005A386C" w:rsidP="00FB5CFC">
          <w:pPr>
            <w:spacing w:before="720"/>
            <w:ind w:left="4320"/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>
            <w:rPr>
              <w:rStyle w:val="PlaceholderText"/>
            </w:rPr>
            <w:t>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sdt>
      <w:sdtPr>
        <w:id w:val="2179499"/>
        <w:placeholder>
          <w:docPart w:val="791E149CA73D4EA38FE7174C49022EDF"/>
        </w:placeholder>
        <w:temporary/>
        <w:showingPlcHdr/>
      </w:sdtPr>
      <w:sdtContent>
        <w:p w14:paraId="7855D3A4" w14:textId="77777777" w:rsidR="003231F9" w:rsidRPr="00C65B15" w:rsidRDefault="005A386C" w:rsidP="00FB5CFC">
          <w:pPr>
            <w:ind w:left="4320"/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Month Year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FA5413A" w14:textId="77777777" w:rsidR="00016617" w:rsidRDefault="00016617" w:rsidP="00FB5CFC">
      <w:pPr>
        <w:rPr>
          <w:b/>
          <w:bCs/>
        </w:rPr>
      </w:pPr>
    </w:p>
    <w:p w14:paraId="51C41148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52"/>
        <w:placeholder>
          <w:docPart w:val="A33D9EDD277B45688C7AC482F097C4D8"/>
        </w:placeholder>
        <w:temporary/>
        <w:showingPlcHdr/>
      </w:sdtPr>
      <w:sdtContent>
        <w:p w14:paraId="69D7CE5F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2C49BE9" wp14:editId="4B9DFEA7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714FCD6" w14:textId="77777777" w:rsidR="000D77F1" w:rsidRPr="002235BD" w:rsidRDefault="000D77F1" w:rsidP="00FB5CFC">
      <w:pPr>
        <w:rPr>
          <w:b/>
          <w:bCs/>
        </w:rPr>
      </w:pPr>
    </w:p>
    <w:p w14:paraId="1B346DEB" w14:textId="77777777" w:rsidR="0063195A" w:rsidRPr="002235BD" w:rsidRDefault="0063195A" w:rsidP="00FB5CFC">
      <w:pPr>
        <w:rPr>
          <w:rFonts w:cs="Angsana New"/>
          <w:b/>
          <w:bCs/>
          <w:cs/>
          <w:lang w:bidi="th-TH"/>
        </w:rPr>
        <w:sectPr w:rsidR="0063195A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21" w:name="_Toc385780549" w:displacedByCustomXml="next"/>
    <w:bookmarkStart w:id="22" w:name="_Toc386011519" w:displacedByCustomXml="next"/>
    <w:bookmarkStart w:id="23" w:name="_Toc386013427" w:displacedByCustomXml="next"/>
    <w:bookmarkStart w:id="24" w:name="_Toc389648407" w:displacedByCustomXml="next"/>
    <w:bookmarkStart w:id="25" w:name="_Toc390864768" w:displacedByCustomXml="next"/>
    <w:bookmarkStart w:id="26" w:name="_Toc395102502" w:displacedByCustomXml="next"/>
    <w:sdt>
      <w:sdtPr>
        <w:rPr>
          <w:rFonts w:hint="cs"/>
          <w:color w:val="808080"/>
          <w:cs/>
        </w:rPr>
        <w:id w:val="20896375"/>
        <w:lock w:val="sdtContentLocked"/>
        <w:placeholder>
          <w:docPart w:val="68944542766D4942B0B677DC09B1F8BE"/>
        </w:placeholder>
      </w:sdtPr>
      <w:sdtContent>
        <w:bookmarkEnd w:id="26" w:displacedByCustomXml="prev"/>
        <w:bookmarkEnd w:id="25" w:displacedByCustomXml="prev"/>
        <w:bookmarkEnd w:id="24" w:displacedByCustomXml="prev"/>
        <w:bookmarkEnd w:id="23" w:displacedByCustomXml="prev"/>
        <w:bookmarkEnd w:id="22" w:displacedByCustomXml="prev"/>
        <w:bookmarkEnd w:id="21" w:displacedByCustomXml="prev"/>
        <w:bookmarkStart w:id="27" w:name="_Toc408386891" w:displacedByCustomXml="prev"/>
        <w:bookmarkStart w:id="28" w:name="_Toc408323474" w:displacedByCustomXml="prev"/>
        <w:bookmarkStart w:id="29" w:name="_Toc408320516" w:displacedByCustomXml="prev"/>
        <w:bookmarkStart w:id="30" w:name="_Toc398816457" w:displacedByCustomXml="prev"/>
        <w:bookmarkStart w:id="31" w:name="_Toc398815831" w:displacedByCustomXml="prev"/>
        <w:p w14:paraId="4569917C" w14:textId="77777777" w:rsidR="00FD6A4B" w:rsidRPr="00357DD4" w:rsidRDefault="008B6914" w:rsidP="008A5F52">
          <w:pPr>
            <w:pStyle w:val="HEADINGS"/>
          </w:pPr>
          <w:r w:rsidRPr="00357DD4">
            <w:t>TABLE OF CONTENTS</w:t>
          </w:r>
        </w:p>
      </w:sdtContent>
    </w:sdt>
    <w:bookmarkEnd w:id="27" w:displacedByCustomXml="prev"/>
    <w:bookmarkEnd w:id="28" w:displacedByCustomXml="prev"/>
    <w:bookmarkEnd w:id="29" w:displacedByCustomXml="prev"/>
    <w:bookmarkEnd w:id="30" w:displacedByCustomXml="prev"/>
    <w:bookmarkEnd w:id="31" w:displacedByCustomXml="prev"/>
    <w:p w14:paraId="7DFF15F7" w14:textId="77777777" w:rsidR="00D526A2" w:rsidRPr="00357DD4" w:rsidRDefault="001E33C8" w:rsidP="00FB5CFC">
      <w:pPr>
        <w:tabs>
          <w:tab w:val="right" w:pos="8280"/>
        </w:tabs>
        <w:rPr>
          <w:b/>
          <w:bCs/>
          <w:sz w:val="26"/>
          <w:szCs w:val="26"/>
        </w:rPr>
      </w:pPr>
      <w:r>
        <w:tab/>
      </w:r>
      <w:sdt>
        <w:sdtPr>
          <w:rPr>
            <w:b/>
            <w:bCs/>
            <w:sz w:val="26"/>
            <w:szCs w:val="26"/>
          </w:rPr>
          <w:id w:val="25983502"/>
          <w:lock w:val="sdtContentLocked"/>
          <w:placeholder>
            <w:docPart w:val="D9DE455FBF3F4395ABFE6497B616BB0B"/>
          </w:placeholder>
          <w:showingPlcHdr/>
        </w:sdtPr>
        <w:sdtContent>
          <w:r w:rsidR="003A63A5" w:rsidRPr="00357DD4">
            <w:rPr>
              <w:rStyle w:val="PlaceholderText"/>
              <w:b/>
              <w:bCs/>
              <w:color w:val="auto"/>
              <w:sz w:val="26"/>
              <w:szCs w:val="26"/>
            </w:rPr>
            <w:t>Page</w:t>
          </w:r>
        </w:sdtContent>
      </w:sdt>
    </w:p>
    <w:p w14:paraId="3DFA8F5B" w14:textId="77777777" w:rsidR="00172B7E" w:rsidRDefault="00172B7E" w:rsidP="00FB5CFC">
      <w:pPr>
        <w:tabs>
          <w:tab w:val="right" w:pos="8280"/>
        </w:tabs>
        <w:rPr>
          <w:sz w:val="26"/>
          <w:szCs w:val="26"/>
        </w:rPr>
      </w:pPr>
    </w:p>
    <w:sdt>
      <w:sdtPr>
        <w:id w:val="17955694"/>
        <w:placeholder>
          <w:docPart w:val="38230AB2D09946D5B4742697D230CC31"/>
        </w:placeholder>
        <w:temporary/>
        <w:showingPlcHdr/>
      </w:sdtPr>
      <w:sdtContent>
        <w:p w14:paraId="505A5BD1" w14:textId="77777777" w:rsidR="00BC2B5A" w:rsidRDefault="00A65EF9" w:rsidP="00BC2B5A"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5813EE3" w14:textId="77777777" w:rsidR="00A65EF9" w:rsidRPr="00BC2B5A" w:rsidRDefault="00A65EF9" w:rsidP="00BC2B5A"/>
    <w:p w14:paraId="3A565BC3" w14:textId="77777777" w:rsidR="00734441" w:rsidRPr="00FB23BD" w:rsidRDefault="00734441" w:rsidP="00FB5CFC">
      <w:pPr>
        <w:tabs>
          <w:tab w:val="right" w:pos="8280"/>
        </w:tabs>
        <w:rPr>
          <w:rStyle w:val="PlaceholderText"/>
          <w:cs/>
        </w:rPr>
      </w:pPr>
      <w:r w:rsidRPr="00FB23BD">
        <w:rPr>
          <w:rStyle w:val="PlaceholderText"/>
          <w:rFonts w:cs="Angsana New"/>
          <w:cs/>
          <w:lang w:bidi="th-TH"/>
        </w:rPr>
        <w:t>[</w:t>
      </w:r>
      <w:r w:rsidR="0005576F" w:rsidRPr="00FB23BD">
        <w:rPr>
          <w:rStyle w:val="PlaceholderText"/>
        </w:rPr>
        <w:t xml:space="preserve">Using </w:t>
      </w:r>
      <w:r w:rsidR="003A63A5" w:rsidRPr="00FB23BD">
        <w:rPr>
          <w:rStyle w:val="PlaceholderText"/>
        </w:rPr>
        <w:t>T</w:t>
      </w:r>
      <w:r w:rsidR="001F4BA5">
        <w:rPr>
          <w:rStyle w:val="PlaceholderText"/>
        </w:rPr>
        <w:t>able of Content</w:t>
      </w:r>
      <w:r w:rsidR="003A63A5" w:rsidRPr="00FB23BD">
        <w:rPr>
          <w:rStyle w:val="PlaceholderText"/>
        </w:rPr>
        <w:t xml:space="preserve"> auto</w:t>
      </w:r>
      <w:r w:rsidR="00425666" w:rsidRPr="00FB23BD">
        <w:rPr>
          <w:rStyle w:val="PlaceholderText"/>
          <w:szCs w:val="30"/>
        </w:rPr>
        <w:t>matic</w:t>
      </w:r>
      <w:r w:rsidR="00C46B40">
        <w:rPr>
          <w:rStyle w:val="PlaceholderText"/>
          <w:szCs w:val="30"/>
        </w:rPr>
        <w:t>ally</w:t>
      </w:r>
      <w:r w:rsidR="00FB23BD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  <w:r w:rsidRPr="00FB23BD">
        <w:rPr>
          <w:rStyle w:val="PlaceholderText"/>
          <w:rFonts w:cs="Angsana New"/>
          <w:cs/>
          <w:lang w:bidi="th-TH"/>
        </w:rPr>
        <w:t xml:space="preserve">  </w:t>
      </w:r>
    </w:p>
    <w:p w14:paraId="1E0B24C1" w14:textId="77777777" w:rsidR="00734441" w:rsidRPr="00FB23BD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="0018190C">
        <w:rPr>
          <w:rStyle w:val="PlaceholderText"/>
        </w:rPr>
        <w:t xml:space="preserve">on </w:t>
      </w:r>
      <w:r w:rsidR="00C13BF3">
        <w:rPr>
          <w:rStyle w:val="PlaceholderText"/>
        </w:rPr>
        <w:t xml:space="preserve">the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References</w:t>
      </w:r>
      <w:r w:rsidR="00A57F2D" w:rsidRPr="00FB23BD">
        <w:rPr>
          <w:rStyle w:val="PlaceholderText"/>
          <w:rFonts w:cs="Angsana New"/>
          <w:cs/>
          <w:lang w:bidi="th-TH"/>
        </w:rPr>
        <w:t>”</w:t>
      </w:r>
      <w:r w:rsidR="004529A3" w:rsidRPr="00FB23BD">
        <w:rPr>
          <w:rStyle w:val="PlaceholderText"/>
          <w:rFonts w:cs="Angsana New"/>
          <w:cs/>
          <w:lang w:bidi="th-TH"/>
        </w:rPr>
        <w:t xml:space="preserve"> </w:t>
      </w:r>
      <w:r w:rsidR="00A57F2D" w:rsidRPr="00FB23BD">
        <w:rPr>
          <w:rStyle w:val="PlaceholderText"/>
        </w:rPr>
        <w:t>t</w:t>
      </w:r>
      <w:r w:rsidR="004529A3" w:rsidRPr="00FB23BD">
        <w:rPr>
          <w:rStyle w:val="PlaceholderText"/>
        </w:rPr>
        <w:t>ab</w:t>
      </w:r>
    </w:p>
    <w:p w14:paraId="2C8DBC95" w14:textId="77777777" w:rsidR="00734441" w:rsidRPr="00FD1A1F" w:rsidRDefault="00FD1A1F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D1A1F">
        <w:rPr>
          <w:rStyle w:val="PlaceholderText"/>
        </w:rPr>
        <w:t xml:space="preserve">Go to </w:t>
      </w:r>
      <w:r w:rsidRPr="00FD1A1F">
        <w:rPr>
          <w:rStyle w:val="PlaceholderText"/>
          <w:rFonts w:cs="Angsana New"/>
          <w:cs/>
          <w:lang w:bidi="th-TH"/>
        </w:rPr>
        <w:t>“</w:t>
      </w:r>
      <w:r w:rsidRPr="00FD1A1F">
        <w:rPr>
          <w:rStyle w:val="PlaceholderText"/>
        </w:rPr>
        <w:t>Table of Contents</w:t>
      </w:r>
      <w:r w:rsidRPr="00FD1A1F">
        <w:rPr>
          <w:rStyle w:val="PlaceholderText"/>
          <w:rFonts w:cs="Angsana New"/>
          <w:cs/>
          <w:lang w:bidi="th-TH"/>
        </w:rPr>
        <w:t xml:space="preserve">” </w:t>
      </w:r>
      <w:r w:rsidRPr="00FD1A1F">
        <w:rPr>
          <w:rStyle w:val="PlaceholderText"/>
        </w:rPr>
        <w:t>group, c</w:t>
      </w:r>
      <w:r w:rsidR="00C84922" w:rsidRPr="00FD1A1F">
        <w:rPr>
          <w:rStyle w:val="PlaceholderText"/>
        </w:rPr>
        <w:t xml:space="preserve">lick on </w:t>
      </w:r>
      <w:r w:rsidR="00C84922" w:rsidRPr="00FD1A1F">
        <w:rPr>
          <w:rStyle w:val="PlaceholderText"/>
          <w:rFonts w:cs="Angsana New"/>
          <w:cs/>
          <w:lang w:bidi="th-TH"/>
        </w:rPr>
        <w:t>“</w:t>
      </w:r>
      <w:r w:rsidR="001F4D8F" w:rsidRPr="00FD1A1F">
        <w:rPr>
          <w:rStyle w:val="PlaceholderText"/>
        </w:rPr>
        <w:t>Table of C</w:t>
      </w:r>
      <w:r w:rsidR="00734441" w:rsidRPr="00FD1A1F">
        <w:rPr>
          <w:rStyle w:val="PlaceholderText"/>
        </w:rPr>
        <w:t>ontents</w:t>
      </w:r>
      <w:r w:rsidR="00C84922" w:rsidRPr="00FD1A1F">
        <w:rPr>
          <w:rStyle w:val="PlaceholderText"/>
          <w:rFonts w:cs="Angsana New"/>
          <w:cs/>
          <w:lang w:bidi="th-TH"/>
        </w:rPr>
        <w:t>”</w:t>
      </w:r>
      <w:r w:rsidRPr="00FD1A1F">
        <w:rPr>
          <w:rStyle w:val="PlaceholderText"/>
        </w:rPr>
        <w:t xml:space="preserve"> and </w:t>
      </w:r>
      <w:r>
        <w:rPr>
          <w:rStyle w:val="PlaceholderText"/>
        </w:rPr>
        <w:t>s</w:t>
      </w:r>
      <w:r w:rsidR="00C84922" w:rsidRPr="00FD1A1F">
        <w:rPr>
          <w:rStyle w:val="PlaceholderText"/>
        </w:rPr>
        <w:t xml:space="preserve">elect </w:t>
      </w:r>
      <w:r w:rsidR="00C84922" w:rsidRPr="00FD1A1F">
        <w:rPr>
          <w:rStyle w:val="PlaceholderText"/>
          <w:rFonts w:cs="Angsana New"/>
          <w:cs/>
          <w:lang w:bidi="th-TH"/>
        </w:rPr>
        <w:t>“</w:t>
      </w:r>
      <w:r w:rsidR="00734441" w:rsidRPr="00FD1A1F">
        <w:rPr>
          <w:rStyle w:val="PlaceholderText"/>
        </w:rPr>
        <w:t>Insert Table of Contents</w:t>
      </w:r>
      <w:r w:rsidR="00C84922" w:rsidRPr="00FD1A1F">
        <w:rPr>
          <w:rStyle w:val="PlaceholderText"/>
          <w:rFonts w:cs="Angsana New"/>
          <w:cs/>
          <w:lang w:bidi="th-TH"/>
        </w:rPr>
        <w:t>”</w:t>
      </w:r>
      <w:r w:rsidR="00A001F1" w:rsidRPr="00A001F1">
        <w:rPr>
          <w:rFonts w:cs="Angsana New"/>
          <w:noProof/>
          <w:cs/>
          <w:lang w:bidi="th-TH"/>
        </w:rPr>
        <w:t xml:space="preserve"> </w:t>
      </w:r>
    </w:p>
    <w:p w14:paraId="54886A02" w14:textId="77777777" w:rsidR="00734441" w:rsidRPr="00FB23BD" w:rsidRDefault="00F60DC5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Click c</w:t>
      </w:r>
      <w:r w:rsidR="00734441" w:rsidRPr="00FB23BD">
        <w:rPr>
          <w:rStyle w:val="PlaceholderText"/>
        </w:rPr>
        <w:t xml:space="preserve">heck box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sym w:font="Wingdings" w:char="F0FE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Show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1057AC51" w14:textId="77777777" w:rsidR="00734441" w:rsidRPr="00FB23BD" w:rsidRDefault="00F60DC5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Click c</w:t>
      </w:r>
      <w:r w:rsidR="00734441" w:rsidRPr="00FB23BD">
        <w:rPr>
          <w:rStyle w:val="PlaceholderText"/>
        </w:rPr>
        <w:t xml:space="preserve">heck box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sym w:font="Wingdings" w:char="F0FE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Right align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E7A4DE2" w14:textId="77777777" w:rsidR="00734441" w:rsidRPr="00FB23BD" w:rsidRDefault="00434620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>Leave</w:t>
      </w:r>
      <w:r w:rsidR="0001463A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 xml:space="preserve">Check box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01463A" w:rsidRPr="00FB23BD">
        <w:rPr>
          <w:rStyle w:val="PlaceholderText"/>
        </w:rPr>
        <w:sym w:font="Wingdings" w:char="F0A8"/>
      </w:r>
      <w:r w:rsidR="00A57F2D" w:rsidRPr="00FB23BD">
        <w:rPr>
          <w:rStyle w:val="PlaceholderText"/>
          <w:rFonts w:cs="Angsana New"/>
          <w:cs/>
          <w:lang w:bidi="th-TH"/>
        </w:rPr>
        <w:t xml:space="preserve"> </w:t>
      </w:r>
      <w:r w:rsidR="00734441" w:rsidRPr="00FB23BD">
        <w:rPr>
          <w:rStyle w:val="PlaceholderText"/>
        </w:rPr>
        <w:t>Use hyperlinks instead of page numbers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50AA242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Tab leader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 xml:space="preserve">box, </w:t>
      </w:r>
      <w:r>
        <w:rPr>
          <w:rStyle w:val="PlaceholderText"/>
        </w:rPr>
        <w:t>choose</w:t>
      </w:r>
      <w:r w:rsidR="003A63A5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  <w:rFonts w:cs="Angsana New"/>
          <w:cs/>
          <w:lang w:bidi="th-TH"/>
        </w:rPr>
        <w:t>(</w:t>
      </w:r>
      <w:r w:rsidR="00734441" w:rsidRPr="00FB23BD">
        <w:rPr>
          <w:rStyle w:val="PlaceholderText"/>
        </w:rPr>
        <w:t>none</w:t>
      </w:r>
      <w:r w:rsidR="00734441" w:rsidRPr="00FB23BD">
        <w:rPr>
          <w:rStyle w:val="PlaceholderText"/>
          <w:rFonts w:cs="Angsana New"/>
          <w:cs/>
          <w:lang w:bidi="th-TH"/>
        </w:rPr>
        <w:t>)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3FF7893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Formats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 xml:space="preserve">box, </w:t>
      </w:r>
      <w:r>
        <w:rPr>
          <w:rStyle w:val="PlaceholderText"/>
        </w:rPr>
        <w:t>choose</w:t>
      </w:r>
      <w:r w:rsidR="003A63A5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From template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7AC15486" w14:textId="77777777" w:rsidR="00734441" w:rsidRPr="00FB23BD" w:rsidRDefault="00375B4A" w:rsidP="00FD1A1F">
      <w:pPr>
        <w:pStyle w:val="ListParagraph"/>
        <w:numPr>
          <w:ilvl w:val="0"/>
          <w:numId w:val="17"/>
        </w:numPr>
        <w:tabs>
          <w:tab w:val="right" w:pos="8280"/>
        </w:tabs>
        <w:ind w:left="720"/>
        <w:rPr>
          <w:rStyle w:val="PlaceholderText"/>
        </w:rPr>
      </w:pPr>
      <w:r>
        <w:rPr>
          <w:rStyle w:val="PlaceholderText"/>
        </w:rPr>
        <w:t xml:space="preserve">Under </w:t>
      </w:r>
      <w:r w:rsidR="00287694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Show levels</w:t>
      </w:r>
      <w:r w:rsidR="00734441" w:rsidRPr="00FB23BD">
        <w:rPr>
          <w:rStyle w:val="PlaceholderText"/>
          <w:rFonts w:cs="Angsana New"/>
          <w:cs/>
          <w:lang w:bidi="th-TH"/>
        </w:rPr>
        <w:t>:</w:t>
      </w:r>
      <w:r w:rsidR="00287694" w:rsidRPr="00FB23BD">
        <w:rPr>
          <w:rStyle w:val="PlaceholderText"/>
          <w:rFonts w:cs="Angsana New"/>
          <w:cs/>
          <w:lang w:bidi="th-TH"/>
        </w:rPr>
        <w:t xml:space="preserve">” </w:t>
      </w:r>
      <w:r w:rsidR="00287694" w:rsidRPr="00FB23BD">
        <w:rPr>
          <w:rStyle w:val="PlaceholderText"/>
        </w:rPr>
        <w:t>box,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>
        <w:rPr>
          <w:rStyle w:val="PlaceholderText"/>
        </w:rPr>
        <w:t>choose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65D49090" w14:textId="77777777" w:rsidR="00734441" w:rsidRPr="00FB23BD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  <w:cs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Options</w:t>
      </w:r>
      <w:r w:rsidRPr="00FB23BD">
        <w:rPr>
          <w:rStyle w:val="PlaceholderText"/>
          <w:rFonts w:cs="Angsana New"/>
          <w:cs/>
          <w:lang w:bidi="th-TH"/>
        </w:rPr>
        <w:t>”</w:t>
      </w:r>
      <w:r w:rsidR="00A57F2D" w:rsidRPr="00FB23BD">
        <w:rPr>
          <w:rStyle w:val="PlaceholderText"/>
        </w:rPr>
        <w:t xml:space="preserve"> button</w:t>
      </w:r>
      <w:r w:rsidR="00287694" w:rsidRPr="00FB23BD">
        <w:rPr>
          <w:rStyle w:val="PlaceholderText"/>
        </w:rPr>
        <w:t xml:space="preserve"> and </w:t>
      </w:r>
      <w:r w:rsidR="00F66A96">
        <w:rPr>
          <w:rStyle w:val="PlaceholderText"/>
        </w:rPr>
        <w:t>setting as follow</w:t>
      </w:r>
      <w:r w:rsidR="00F66A96">
        <w:rPr>
          <w:rStyle w:val="PlaceholderText"/>
          <w:rFonts w:cs="Angsana New"/>
          <w:cs/>
          <w:lang w:bidi="th-TH"/>
        </w:rPr>
        <w:t>:-</w:t>
      </w:r>
    </w:p>
    <w:p w14:paraId="26BAD621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APPENDICES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68B58674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Appendix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16F40183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 1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"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29EAAB40" w14:textId="77777777" w:rsidR="00734441" w:rsidRPr="00FB23BD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 2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2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2AB8739E" w14:textId="77777777" w:rsidR="00734441" w:rsidRDefault="00375B4A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Under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HEADINGS</w:t>
      </w:r>
      <w:r w:rsidR="00C84922" w:rsidRPr="00FB23BD">
        <w:rPr>
          <w:rStyle w:val="PlaceholderText"/>
          <w:rFonts w:cs="Angsana New"/>
          <w:cs/>
          <w:lang w:bidi="th-TH"/>
        </w:rPr>
        <w:t xml:space="preserve">” </w:t>
      </w:r>
      <w:r w:rsidR="00C84922" w:rsidRPr="00FB23BD">
        <w:rPr>
          <w:rStyle w:val="PlaceholderText"/>
        </w:rPr>
        <w:t>box</w:t>
      </w:r>
      <w:r w:rsidR="00287694" w:rsidRPr="00FB23BD">
        <w:rPr>
          <w:rStyle w:val="PlaceholderText"/>
          <w:szCs w:val="30"/>
        </w:rPr>
        <w:t>, t</w:t>
      </w:r>
      <w:r w:rsidR="00C84922" w:rsidRPr="00FB23BD">
        <w:rPr>
          <w:rStyle w:val="PlaceholderText"/>
        </w:rPr>
        <w:t xml:space="preserve">ype </w:t>
      </w:r>
      <w:r w:rsidR="00C84922"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1</w:t>
      </w:r>
      <w:r w:rsidR="00C84922" w:rsidRPr="00FB23BD">
        <w:rPr>
          <w:rStyle w:val="PlaceholderText"/>
          <w:rFonts w:cs="Angsana New"/>
          <w:cs/>
          <w:lang w:bidi="th-TH"/>
        </w:rPr>
        <w:t>”</w:t>
      </w:r>
    </w:p>
    <w:p w14:paraId="0138452D" w14:textId="77777777" w:rsidR="00281961" w:rsidRPr="00FB23BD" w:rsidRDefault="00336311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>
        <w:rPr>
          <w:rStyle w:val="PlaceholderText"/>
        </w:rPr>
        <w:t xml:space="preserve">Make </w:t>
      </w:r>
      <w:r w:rsidR="00281961">
        <w:rPr>
          <w:rStyle w:val="PlaceholderText"/>
        </w:rPr>
        <w:t>sure  no other boxes are check</w:t>
      </w:r>
    </w:p>
    <w:p w14:paraId="66C27B7A" w14:textId="77777777" w:rsidR="001F4D8F" w:rsidRPr="00FB23BD" w:rsidRDefault="001F4D8F" w:rsidP="00FB23BD">
      <w:pPr>
        <w:pStyle w:val="ListParagraph"/>
        <w:numPr>
          <w:ilvl w:val="1"/>
          <w:numId w:val="12"/>
        </w:numPr>
        <w:tabs>
          <w:tab w:val="clear" w:pos="1440"/>
          <w:tab w:val="num" w:pos="720"/>
          <w:tab w:val="right" w:pos="8280"/>
        </w:tabs>
        <w:ind w:left="72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OK</w:t>
      </w:r>
      <w:r w:rsidRPr="00FB23BD">
        <w:rPr>
          <w:rStyle w:val="PlaceholderText"/>
          <w:rFonts w:cs="Angsana New"/>
          <w:cs/>
          <w:lang w:bidi="th-TH"/>
        </w:rPr>
        <w:t>”</w:t>
      </w:r>
    </w:p>
    <w:p w14:paraId="4E07F700" w14:textId="77777777" w:rsidR="00734441" w:rsidRDefault="00C84922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Click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="00734441" w:rsidRPr="00FB23BD">
        <w:rPr>
          <w:rStyle w:val="PlaceholderText"/>
        </w:rPr>
        <w:t>OK</w:t>
      </w:r>
      <w:r w:rsidRPr="00FB23BD">
        <w:rPr>
          <w:rStyle w:val="PlaceholderText"/>
          <w:rFonts w:cs="Angsana New"/>
          <w:cs/>
          <w:lang w:bidi="th-TH"/>
        </w:rPr>
        <w:t>”</w:t>
      </w:r>
    </w:p>
    <w:p w14:paraId="229B8DB9" w14:textId="77777777" w:rsidR="000B4F47" w:rsidRPr="00FB23BD" w:rsidRDefault="000B4F47" w:rsidP="00FB23BD">
      <w:pPr>
        <w:pStyle w:val="ListParagraph"/>
        <w:numPr>
          <w:ilvl w:val="0"/>
          <w:numId w:val="11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0B4F47">
        <w:rPr>
          <w:rStyle w:val="PlaceholderText"/>
        </w:rPr>
        <w:t>A Tables</w:t>
      </w:r>
      <w:r>
        <w:rPr>
          <w:rStyle w:val="PlaceholderText"/>
        </w:rPr>
        <w:t xml:space="preserve"> of Content</w:t>
      </w:r>
      <w:r w:rsidRPr="000B4F47">
        <w:rPr>
          <w:rStyle w:val="PlaceholderText"/>
        </w:rPr>
        <w:t xml:space="preserve"> will be generated automatically</w:t>
      </w:r>
    </w:p>
    <w:p w14:paraId="4498BA10" w14:textId="77777777" w:rsidR="00132C24" w:rsidRPr="00FB23BD" w:rsidRDefault="00132C24" w:rsidP="00132C24">
      <w:pPr>
        <w:tabs>
          <w:tab w:val="right" w:pos="8280"/>
        </w:tabs>
        <w:rPr>
          <w:rStyle w:val="PlaceholderText"/>
        </w:rPr>
      </w:pPr>
      <w:r w:rsidRPr="00FB23BD">
        <w:rPr>
          <w:rStyle w:val="PlaceholderText"/>
        </w:rPr>
        <w:lastRenderedPageBreak/>
        <w:t>Adjust format as is manual</w:t>
      </w:r>
      <w:r w:rsidRPr="00FB23BD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</w:p>
    <w:p w14:paraId="3226D912" w14:textId="77777777" w:rsidR="004904A5" w:rsidRDefault="004904A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t>Insert the parentheses at page numbers of the first part</w:t>
      </w:r>
      <w:r w:rsidR="00A001F1">
        <w:rPr>
          <w:rStyle w:val="PlaceholderText"/>
        </w:rPr>
        <w:t xml:space="preserve">, such as </w:t>
      </w:r>
      <w:r w:rsidR="00EA5B23">
        <w:rPr>
          <w:rStyle w:val="PlaceholderText"/>
        </w:rPr>
        <w:t xml:space="preserve">ABSTRACT </w:t>
      </w:r>
      <w:r w:rsidR="00EA5B23">
        <w:rPr>
          <w:rStyle w:val="PlaceholderText"/>
          <w:rFonts w:cs="Angsana New"/>
          <w:cs/>
          <w:lang w:bidi="th-TH"/>
        </w:rPr>
        <w:t>(</w:t>
      </w:r>
      <w:r w:rsidR="00EA5B23">
        <w:rPr>
          <w:rStyle w:val="PlaceholderText"/>
        </w:rPr>
        <w:t>1</w:t>
      </w:r>
      <w:r w:rsidR="00EA5B23">
        <w:rPr>
          <w:rStyle w:val="PlaceholderText"/>
          <w:rFonts w:cs="Angsana New"/>
          <w:cs/>
          <w:lang w:bidi="th-TH"/>
        </w:rPr>
        <w:t>)</w:t>
      </w:r>
      <w:r w:rsidR="00EA5B23">
        <w:rPr>
          <w:rStyle w:val="PlaceholderText"/>
        </w:rPr>
        <w:t>, ACKNOWLEDGEMENTS</w:t>
      </w:r>
      <w:r w:rsidR="00A001F1">
        <w:rPr>
          <w:rStyle w:val="PlaceholderText"/>
          <w:rFonts w:cs="Angsana New"/>
          <w:cs/>
          <w:lang w:bidi="th-TH"/>
        </w:rPr>
        <w:t xml:space="preserve"> (</w:t>
      </w:r>
      <w:r w:rsidR="00A001F1">
        <w:rPr>
          <w:rStyle w:val="PlaceholderText"/>
        </w:rPr>
        <w:t>2</w:t>
      </w:r>
      <w:r w:rsidR="00A001F1">
        <w:rPr>
          <w:rStyle w:val="PlaceholderText"/>
          <w:rFonts w:cs="Angsana New"/>
          <w:cs/>
          <w:lang w:bidi="th-TH"/>
        </w:rPr>
        <w:t>)…</w:t>
      </w:r>
      <w:r>
        <w:rPr>
          <w:rStyle w:val="PlaceholderText"/>
          <w:rFonts w:cs="Angsana New"/>
          <w:cs/>
          <w:lang w:bidi="th-TH"/>
        </w:rPr>
        <w:t xml:space="preserve">. </w:t>
      </w:r>
    </w:p>
    <w:p w14:paraId="1762588A" w14:textId="77777777" w:rsidR="008E5903" w:rsidRDefault="009E083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Place the cursor in front of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CHAPTER 1</w:t>
      </w:r>
      <w:r w:rsidRPr="00FB23BD">
        <w:rPr>
          <w:rStyle w:val="PlaceholderText"/>
          <w:rFonts w:cs="Angsana New"/>
          <w:cs/>
          <w:lang w:bidi="th-TH"/>
        </w:rPr>
        <w:t>”</w:t>
      </w:r>
      <w:r w:rsidR="00817411" w:rsidRPr="00FB23BD">
        <w:rPr>
          <w:rStyle w:val="PlaceholderText"/>
        </w:rPr>
        <w:t xml:space="preserve">, </w:t>
      </w:r>
      <w:r w:rsidRPr="00FB23BD">
        <w:rPr>
          <w:rStyle w:val="PlaceholderText"/>
        </w:rPr>
        <w:t>press &lt;Enter&gt;</w:t>
      </w:r>
      <w:r w:rsidR="00817411" w:rsidRPr="00FB23BD">
        <w:rPr>
          <w:rStyle w:val="PlaceholderText"/>
          <w:rFonts w:cs="Angsana New"/>
          <w:cs/>
          <w:lang w:bidi="th-TH"/>
        </w:rPr>
        <w:t xml:space="preserve"> </w:t>
      </w:r>
    </w:p>
    <w:p w14:paraId="32EB672C" w14:textId="77777777" w:rsidR="00DB1482" w:rsidRPr="00FB23BD" w:rsidRDefault="008E5903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t>I</w:t>
      </w:r>
      <w:r w:rsidR="00375B4A">
        <w:rPr>
          <w:rStyle w:val="PlaceholderText"/>
        </w:rPr>
        <w:t xml:space="preserve">nsert </w:t>
      </w:r>
      <w:r w:rsidR="00F66A96">
        <w:rPr>
          <w:rStyle w:val="PlaceholderText"/>
        </w:rPr>
        <w:t xml:space="preserve">a </w:t>
      </w:r>
      <w:r w:rsidR="00375B4A">
        <w:rPr>
          <w:rStyle w:val="PlaceholderText"/>
        </w:rPr>
        <w:t xml:space="preserve">space separate word </w:t>
      </w:r>
      <w:r w:rsidR="00375B4A">
        <w:rPr>
          <w:rStyle w:val="PlaceholderText"/>
          <w:rFonts w:cs="Angsana New"/>
          <w:cs/>
          <w:lang w:bidi="th-TH"/>
        </w:rPr>
        <w:t>“</w:t>
      </w:r>
      <w:r w:rsidR="00DB1482" w:rsidRPr="00FB23BD">
        <w:rPr>
          <w:rStyle w:val="PlaceholderText"/>
        </w:rPr>
        <w:t>CHAPTER 1, 2, 3</w:t>
      </w:r>
      <w:r w:rsidR="009C3F88">
        <w:rPr>
          <w:rStyle w:val="PlaceholderText"/>
          <w:rFonts w:cs="Angsana New"/>
          <w:cs/>
          <w:lang w:bidi="th-TH"/>
        </w:rPr>
        <w:t xml:space="preserve">… </w:t>
      </w:r>
      <w:r w:rsidR="00DB1482" w:rsidRPr="00FB23BD">
        <w:rPr>
          <w:rStyle w:val="PlaceholderText"/>
        </w:rPr>
        <w:t xml:space="preserve">and the </w:t>
      </w:r>
      <w:r w:rsidR="00C46B40">
        <w:rPr>
          <w:rStyle w:val="PlaceholderText"/>
        </w:rPr>
        <w:t>name</w:t>
      </w:r>
      <w:r w:rsidR="00DB1482" w:rsidRPr="00FB23BD">
        <w:rPr>
          <w:rStyle w:val="PlaceholderText"/>
        </w:rPr>
        <w:t xml:space="preserve"> of chapter</w:t>
      </w:r>
    </w:p>
    <w:p w14:paraId="0BE1CFF0" w14:textId="77777777" w:rsidR="009E0835" w:rsidRPr="00FB23BD" w:rsidRDefault="009E0835" w:rsidP="00FB23BD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FB23BD">
        <w:rPr>
          <w:rStyle w:val="PlaceholderText"/>
        </w:rPr>
        <w:t xml:space="preserve">Place the cursor in front of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BIBLIOGRAPHY</w:t>
      </w:r>
      <w:r w:rsidRPr="00FB23BD">
        <w:rPr>
          <w:rStyle w:val="PlaceholderText"/>
          <w:rFonts w:cs="Angsana New"/>
          <w:cs/>
          <w:lang w:bidi="th-TH"/>
        </w:rPr>
        <w:t xml:space="preserve">” </w:t>
      </w:r>
      <w:r w:rsidRPr="00FB23BD">
        <w:rPr>
          <w:rStyle w:val="PlaceholderText"/>
        </w:rPr>
        <w:t>and press &lt;Enter&gt;</w:t>
      </w:r>
    </w:p>
    <w:p w14:paraId="70F2F291" w14:textId="77777777" w:rsidR="00D848E4" w:rsidRDefault="00DB1482" w:rsidP="001F4013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 w:rsidRPr="00D848E4">
        <w:rPr>
          <w:rStyle w:val="PlaceholderText"/>
        </w:rPr>
        <w:t xml:space="preserve">Place the cursor in front of </w:t>
      </w:r>
      <w:r w:rsidR="00336311">
        <w:rPr>
          <w:rStyle w:val="PlaceholderText"/>
          <w:rFonts w:cs="Angsana New"/>
          <w:cs/>
          <w:lang w:bidi="th-TH"/>
        </w:rPr>
        <w:t xml:space="preserve"> </w:t>
      </w:r>
      <w:r w:rsidRPr="00D848E4">
        <w:rPr>
          <w:rStyle w:val="PlaceholderText"/>
          <w:rFonts w:cs="Angsana New"/>
          <w:cs/>
          <w:lang w:bidi="th-TH"/>
        </w:rPr>
        <w:t>“</w:t>
      </w:r>
      <w:r w:rsidRPr="00D848E4">
        <w:rPr>
          <w:rStyle w:val="PlaceholderText"/>
        </w:rPr>
        <w:t>Appendix A, B, C</w:t>
      </w:r>
      <w:r w:rsidRPr="00D848E4">
        <w:rPr>
          <w:rStyle w:val="PlaceholderText"/>
          <w:rFonts w:cs="Angsana New"/>
          <w:cs/>
          <w:lang w:bidi="th-TH"/>
        </w:rPr>
        <w:t>…</w:t>
      </w:r>
      <w:r w:rsidR="00D848E4">
        <w:rPr>
          <w:rStyle w:val="PlaceholderText"/>
        </w:rPr>
        <w:t xml:space="preserve"> and </w:t>
      </w:r>
      <w:r w:rsidR="00970397" w:rsidRPr="00D848E4">
        <w:rPr>
          <w:rStyle w:val="PlaceholderText"/>
        </w:rPr>
        <w:t xml:space="preserve">select </w:t>
      </w:r>
      <w:r w:rsidR="00B80ED7">
        <w:rPr>
          <w:rStyle w:val="PlaceholderText"/>
        </w:rPr>
        <w:t xml:space="preserve">the </w:t>
      </w:r>
      <w:r w:rsidR="00970397" w:rsidRPr="00D848E4">
        <w:rPr>
          <w:rStyle w:val="PlaceholderText"/>
          <w:rFonts w:cs="Angsana New"/>
          <w:cs/>
          <w:lang w:bidi="th-TH"/>
        </w:rPr>
        <w:t>“</w:t>
      </w:r>
      <w:r w:rsidR="00970397" w:rsidRPr="00D848E4">
        <w:rPr>
          <w:rStyle w:val="PlaceholderText"/>
        </w:rPr>
        <w:t>TOC 3</w:t>
      </w:r>
      <w:r w:rsidR="00970397" w:rsidRPr="00D848E4">
        <w:rPr>
          <w:rStyle w:val="PlaceholderText"/>
          <w:rFonts w:cs="Angsana New"/>
          <w:cs/>
          <w:lang w:bidi="th-TH"/>
        </w:rPr>
        <w:t>”</w:t>
      </w:r>
      <w:r w:rsidR="00B80ED7">
        <w:rPr>
          <w:rStyle w:val="PlaceholderText"/>
        </w:rPr>
        <w:t xml:space="preserve"> style</w:t>
      </w:r>
    </w:p>
    <w:p w14:paraId="33509059" w14:textId="77777777" w:rsidR="001F4013" w:rsidRPr="00D848E4" w:rsidRDefault="00D848E4" w:rsidP="001F4013">
      <w:pPr>
        <w:pStyle w:val="ListParagraph"/>
        <w:numPr>
          <w:ilvl w:val="0"/>
          <w:numId w:val="13"/>
        </w:numPr>
        <w:tabs>
          <w:tab w:val="clear" w:pos="720"/>
          <w:tab w:val="num" w:pos="360"/>
          <w:tab w:val="right" w:pos="8280"/>
        </w:tabs>
        <w:ind w:left="360" w:hanging="360"/>
        <w:rPr>
          <w:rStyle w:val="PlaceholderText"/>
        </w:rPr>
      </w:pPr>
      <w:r>
        <w:rPr>
          <w:rStyle w:val="PlaceholderText"/>
        </w:rPr>
        <w:t xml:space="preserve">Place the cursor </w:t>
      </w:r>
      <w:r w:rsidR="001F4013" w:rsidRPr="00D848E4">
        <w:rPr>
          <w:rStyle w:val="PlaceholderText"/>
        </w:rPr>
        <w:t xml:space="preserve">separate </w:t>
      </w:r>
      <w:r w:rsidRPr="00D848E4">
        <w:rPr>
          <w:rStyle w:val="PlaceholderText"/>
        </w:rPr>
        <w:t xml:space="preserve">word </w:t>
      </w:r>
      <w:r w:rsidRPr="00D848E4">
        <w:rPr>
          <w:rStyle w:val="PlaceholderText"/>
          <w:rFonts w:cs="Angsana New"/>
          <w:cs/>
          <w:lang w:bidi="th-TH"/>
        </w:rPr>
        <w:t>“</w:t>
      </w:r>
      <w:r w:rsidRPr="00D848E4">
        <w:rPr>
          <w:rStyle w:val="PlaceholderText"/>
        </w:rPr>
        <w:t>Appendix A, B, C</w:t>
      </w:r>
      <w:r w:rsidRPr="00D848E4">
        <w:rPr>
          <w:rStyle w:val="PlaceholderText"/>
          <w:rFonts w:cs="Angsana New"/>
          <w:cs/>
          <w:lang w:bidi="th-TH"/>
        </w:rPr>
        <w:t xml:space="preserve">… </w:t>
      </w:r>
      <w:r w:rsidRPr="00D848E4">
        <w:rPr>
          <w:rStyle w:val="PlaceholderText"/>
        </w:rPr>
        <w:t xml:space="preserve">and the </w:t>
      </w:r>
      <w:r w:rsidR="00C46B40">
        <w:rPr>
          <w:rStyle w:val="PlaceholderText"/>
        </w:rPr>
        <w:t>name</w:t>
      </w:r>
      <w:r w:rsidRPr="00D848E4">
        <w:rPr>
          <w:rStyle w:val="PlaceholderText"/>
        </w:rPr>
        <w:t xml:space="preserve"> of Appendix</w:t>
      </w:r>
      <w:r>
        <w:rPr>
          <w:rStyle w:val="PlaceholderText"/>
        </w:rPr>
        <w:t xml:space="preserve">, </w:t>
      </w:r>
      <w:r w:rsidR="009C3F88">
        <w:rPr>
          <w:rStyle w:val="PlaceholderText"/>
        </w:rPr>
        <w:t xml:space="preserve"> and </w:t>
      </w:r>
      <w:r w:rsidRPr="00D848E4">
        <w:rPr>
          <w:rStyle w:val="PlaceholderText"/>
        </w:rPr>
        <w:t>press &lt;Tab&gt;</w:t>
      </w:r>
    </w:p>
    <w:p w14:paraId="34BE80EC" w14:textId="77777777" w:rsidR="009E0835" w:rsidRPr="00130F35" w:rsidRDefault="00A001F1" w:rsidP="00130F35">
      <w:pPr>
        <w:tabs>
          <w:tab w:val="right" w:pos="8280"/>
        </w:tabs>
        <w:rPr>
          <w:rStyle w:val="PlaceholderText"/>
        </w:rPr>
      </w:pPr>
      <w:r>
        <w:rPr>
          <w:noProof/>
          <w:color w:val="808080"/>
          <w:lang w:bidi="th-TH"/>
        </w:rPr>
        <w:drawing>
          <wp:anchor distT="0" distB="0" distL="114300" distR="114300" simplePos="0" relativeHeight="251663360" behindDoc="1" locked="0" layoutInCell="1" allowOverlap="1" wp14:anchorId="073F31AD" wp14:editId="1E617EA2">
            <wp:simplePos x="0" y="0"/>
            <wp:positionH relativeFrom="column">
              <wp:posOffset>2505075</wp:posOffset>
            </wp:positionH>
            <wp:positionV relativeFrom="paragraph">
              <wp:posOffset>251460</wp:posOffset>
            </wp:positionV>
            <wp:extent cx="2584450" cy="1057275"/>
            <wp:effectExtent l="19050" t="0" r="6350" b="0"/>
            <wp:wrapTight wrapText="bothSides">
              <wp:wrapPolygon edited="0">
                <wp:start x="-159" y="0"/>
                <wp:lineTo x="-159" y="21405"/>
                <wp:lineTo x="21653" y="21405"/>
                <wp:lineTo x="21653" y="0"/>
                <wp:lineTo x="-159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5430" b="8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666" w:rsidRPr="00130F35">
        <w:rPr>
          <w:rStyle w:val="PlaceholderText"/>
        </w:rPr>
        <w:t>If the page number has changed</w:t>
      </w:r>
      <w:r w:rsidR="00FB23BD" w:rsidRPr="00130F35">
        <w:rPr>
          <w:rStyle w:val="PlaceholderText"/>
          <w:rFonts w:cs="Angsana New"/>
          <w:cs/>
          <w:lang w:bidi="th-TH"/>
        </w:rPr>
        <w:t>:</w:t>
      </w:r>
      <w:r w:rsidR="00D848E4">
        <w:rPr>
          <w:rStyle w:val="PlaceholderText"/>
          <w:rFonts w:cs="Angsana New"/>
          <w:cs/>
          <w:lang w:bidi="th-TH"/>
        </w:rPr>
        <w:t>-</w:t>
      </w:r>
    </w:p>
    <w:p w14:paraId="0B64A85E" w14:textId="77777777" w:rsidR="009E0835" w:rsidRPr="00E15D04" w:rsidRDefault="009E0835" w:rsidP="00FB23BD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rStyle w:val="PlaceholderText"/>
          <w:color w:val="595959" w:themeColor="text1" w:themeTint="A6"/>
        </w:rPr>
      </w:pPr>
      <w:r w:rsidRPr="00FB23BD">
        <w:rPr>
          <w:rStyle w:val="PlaceholderText"/>
          <w:szCs w:val="30"/>
        </w:rPr>
        <w:t>C</w:t>
      </w:r>
      <w:r w:rsidR="00425666" w:rsidRPr="00FB23BD">
        <w:rPr>
          <w:rStyle w:val="PlaceholderText"/>
          <w:szCs w:val="30"/>
        </w:rPr>
        <w:t>lick</w:t>
      </w:r>
      <w:r w:rsidR="00734441" w:rsidRPr="00FB23BD">
        <w:rPr>
          <w:rStyle w:val="PlaceholderText"/>
          <w:rFonts w:cs="Angsana New"/>
          <w:cs/>
          <w:lang w:bidi="th-TH"/>
        </w:rPr>
        <w:t xml:space="preserve"> </w:t>
      </w:r>
      <w:r w:rsidR="0018190C">
        <w:rPr>
          <w:rStyle w:val="PlaceholderText"/>
        </w:rPr>
        <w:t xml:space="preserve">on </w:t>
      </w:r>
      <w:r w:rsidR="00C13BF3">
        <w:rPr>
          <w:rStyle w:val="PlaceholderText"/>
        </w:rPr>
        <w:t xml:space="preserve">the </w:t>
      </w:r>
      <w:r w:rsidRPr="00FB23BD">
        <w:rPr>
          <w:rStyle w:val="PlaceholderText"/>
          <w:rFonts w:cs="Angsana New"/>
          <w:cs/>
          <w:lang w:bidi="th-TH"/>
        </w:rPr>
        <w:t>“</w:t>
      </w:r>
      <w:r w:rsidRPr="00FB23BD">
        <w:rPr>
          <w:rStyle w:val="PlaceholderText"/>
        </w:rPr>
        <w:t>References</w:t>
      </w:r>
      <w:r w:rsidRPr="00FB23BD">
        <w:rPr>
          <w:rStyle w:val="PlaceholderText"/>
          <w:rFonts w:cs="Angsana New"/>
          <w:cs/>
          <w:lang w:bidi="th-TH"/>
        </w:rPr>
        <w:t xml:space="preserve">” </w:t>
      </w:r>
      <w:r w:rsidRPr="00FB23BD">
        <w:rPr>
          <w:rStyle w:val="PlaceholderText"/>
        </w:rPr>
        <w:t>tab</w:t>
      </w:r>
    </w:p>
    <w:p w14:paraId="2F9BCE54" w14:textId="77777777" w:rsidR="009E0835" w:rsidRPr="001932A3" w:rsidRDefault="0050326F" w:rsidP="00FB23BD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rStyle w:val="PlaceholderText"/>
          <w:color w:val="7F7F7F" w:themeColor="text1" w:themeTint="80"/>
        </w:rPr>
      </w:pPr>
      <w:r>
        <w:rPr>
          <w:noProof/>
          <w:color w:val="808080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3DCF4" wp14:editId="4F8036C9">
                <wp:simplePos x="0" y="0"/>
                <wp:positionH relativeFrom="column">
                  <wp:posOffset>2922326</wp:posOffset>
                </wp:positionH>
                <wp:positionV relativeFrom="paragraph">
                  <wp:posOffset>172720</wp:posOffset>
                </wp:positionV>
                <wp:extent cx="819150" cy="200025"/>
                <wp:effectExtent l="0" t="0" r="19050" b="28575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F645F3" id="Oval 9" o:spid="_x0000_s1026" style="position:absolute;margin-left:230.1pt;margin-top:13.6pt;width:64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" filled="f" strokecolor="#c00000" strokeweight="1.5pt"/>
            </w:pict>
          </mc:Fallback>
        </mc:AlternateContent>
      </w:r>
      <w:r w:rsidR="00E15D04" w:rsidRPr="001932A3">
        <w:rPr>
          <w:rStyle w:val="PlaceholderText"/>
          <w:color w:val="7F7F7F" w:themeColor="text1" w:themeTint="80"/>
        </w:rPr>
        <w:t xml:space="preserve">Go to </w:t>
      </w:r>
      <w:r w:rsidR="00E15D04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E15D04" w:rsidRPr="001932A3">
        <w:rPr>
          <w:rStyle w:val="PlaceholderText"/>
          <w:color w:val="7F7F7F" w:themeColor="text1" w:themeTint="80"/>
        </w:rPr>
        <w:t>Table of contents</w:t>
      </w:r>
      <w:r w:rsidR="00E15D04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 xml:space="preserve">” </w:t>
      </w:r>
      <w:r w:rsidR="00E15D04" w:rsidRPr="001932A3">
        <w:rPr>
          <w:rStyle w:val="PlaceholderText"/>
          <w:color w:val="7F7F7F" w:themeColor="text1" w:themeTint="80"/>
        </w:rPr>
        <w:t>group, c</w:t>
      </w:r>
      <w:r w:rsidR="009E0835" w:rsidRPr="001932A3">
        <w:rPr>
          <w:rStyle w:val="PlaceholderText"/>
          <w:color w:val="7F7F7F" w:themeColor="text1" w:themeTint="80"/>
        </w:rPr>
        <w:t xml:space="preserve">lick on 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734441" w:rsidRPr="001932A3">
        <w:rPr>
          <w:rStyle w:val="PlaceholderText"/>
          <w:color w:val="7F7F7F" w:themeColor="text1" w:themeTint="80"/>
        </w:rPr>
        <w:t>Update Table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9E0835" w:rsidRPr="001932A3">
        <w:rPr>
          <w:rStyle w:val="PlaceholderText"/>
          <w:color w:val="7F7F7F" w:themeColor="text1" w:themeTint="80"/>
        </w:rPr>
        <w:t xml:space="preserve"> and c</w:t>
      </w:r>
      <w:r w:rsidR="00A57F2D" w:rsidRPr="001932A3">
        <w:rPr>
          <w:rStyle w:val="PlaceholderText"/>
          <w:color w:val="7F7F7F" w:themeColor="text1" w:themeTint="80"/>
        </w:rPr>
        <w:t xml:space="preserve">lick 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="00734441" w:rsidRPr="001932A3">
        <w:rPr>
          <w:rStyle w:val="PlaceholderText"/>
          <w:color w:val="7F7F7F" w:themeColor="text1" w:themeTint="80"/>
        </w:rPr>
        <w:t>Update page numbers only</w:t>
      </w:r>
      <w:r w:rsidR="00A57F2D"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A001F1" w:rsidRPr="00A001F1">
        <w:rPr>
          <w:rFonts w:cs="Angsana New"/>
          <w:noProof/>
          <w:cs/>
          <w:lang w:bidi="th-TH"/>
        </w:rPr>
        <w:t xml:space="preserve"> </w:t>
      </w:r>
    </w:p>
    <w:p w14:paraId="07473E7E" w14:textId="77777777" w:rsidR="00323D3D" w:rsidRPr="00375B4A" w:rsidRDefault="009E0835" w:rsidP="00375B4A">
      <w:pPr>
        <w:pStyle w:val="ListParagraph"/>
        <w:numPr>
          <w:ilvl w:val="2"/>
          <w:numId w:val="12"/>
        </w:numPr>
        <w:tabs>
          <w:tab w:val="clear" w:pos="2160"/>
          <w:tab w:val="num" w:pos="360"/>
          <w:tab w:val="right" w:pos="8280"/>
        </w:tabs>
        <w:ind w:left="360" w:hanging="360"/>
        <w:rPr>
          <w:color w:val="595959" w:themeColor="text1" w:themeTint="A6"/>
        </w:rPr>
      </w:pPr>
      <w:r w:rsidRPr="001932A3">
        <w:rPr>
          <w:rStyle w:val="PlaceholderText"/>
          <w:color w:val="7F7F7F" w:themeColor="text1" w:themeTint="80"/>
        </w:rPr>
        <w:t xml:space="preserve">Click </w:t>
      </w:r>
      <w:r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“</w:t>
      </w:r>
      <w:r w:rsidRPr="001932A3">
        <w:rPr>
          <w:rStyle w:val="PlaceholderText"/>
          <w:color w:val="7F7F7F" w:themeColor="text1" w:themeTint="80"/>
        </w:rPr>
        <w:t>OK</w:t>
      </w:r>
      <w:r w:rsidRPr="001932A3">
        <w:rPr>
          <w:rStyle w:val="PlaceholderText"/>
          <w:rFonts w:cs="Angsana New"/>
          <w:color w:val="7F7F7F" w:themeColor="text1" w:themeTint="80"/>
          <w:cs/>
          <w:lang w:bidi="th-TH"/>
        </w:rPr>
        <w:t>”</w:t>
      </w:r>
      <w:r w:rsidR="00734441" w:rsidRPr="00375B4A">
        <w:rPr>
          <w:rStyle w:val="PlaceholderText"/>
          <w:rFonts w:cs="Angsana New"/>
          <w:color w:val="7F7F7F" w:themeColor="text1" w:themeTint="80"/>
          <w:cs/>
          <w:lang w:bidi="th-TH"/>
        </w:rPr>
        <w:t>]</w:t>
      </w:r>
    </w:p>
    <w:p w14:paraId="5335104F" w14:textId="77777777" w:rsidR="001E33C8" w:rsidRDefault="001E33C8" w:rsidP="00FB5CFC">
      <w:pPr>
        <w:tabs>
          <w:tab w:val="right" w:pos="8280"/>
        </w:tabs>
        <w:rPr>
          <w:b/>
          <w:bCs/>
        </w:rPr>
      </w:pPr>
    </w:p>
    <w:sdt>
      <w:sdtPr>
        <w:rPr>
          <w:b/>
          <w:bCs/>
          <w:color w:val="808080"/>
        </w:rPr>
        <w:id w:val="7883826"/>
        <w:placeholder>
          <w:docPart w:val="7F9CA02BACD44BCBA3F8644C38759080"/>
        </w:placeholder>
        <w:showingPlcHdr/>
      </w:sdtPr>
      <w:sdtContent>
        <w:p w14:paraId="35BF8ACE" w14:textId="77777777" w:rsidR="00E67AD5" w:rsidRPr="002235BD" w:rsidRDefault="00E67AD5" w:rsidP="00FB5CFC">
          <w:pPr>
            <w:tabs>
              <w:tab w:val="right" w:pos="8280"/>
            </w:tabs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 w:rsidRPr="00E67AD5">
            <w:rPr>
              <w:rStyle w:val="PlaceholderText"/>
            </w:rPr>
            <w:t>Do not make changes to the text or page numbers directly in the Table of Contents</w:t>
          </w:r>
          <w:r w:rsidRPr="00E67AD5">
            <w:rPr>
              <w:rStyle w:val="PlaceholderText"/>
              <w:rFonts w:cs="Angsana New"/>
              <w:cs/>
              <w:lang w:bidi="th-TH"/>
            </w:rPr>
            <w:t>.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03CCE17" w14:textId="77777777" w:rsidR="00AB755C" w:rsidRDefault="00AB755C" w:rsidP="00FB5CFC">
      <w:pPr>
        <w:tabs>
          <w:tab w:val="right" w:pos="8280"/>
        </w:tabs>
        <w:rPr>
          <w:b/>
          <w:bCs/>
        </w:rPr>
      </w:pPr>
    </w:p>
    <w:p w14:paraId="07BB0640" w14:textId="77777777" w:rsidR="00446A5E" w:rsidRDefault="00446A5E" w:rsidP="00FB5CFC">
      <w:pPr>
        <w:tabs>
          <w:tab w:val="right" w:pos="8280"/>
        </w:tabs>
        <w:rPr>
          <w:b/>
          <w:bCs/>
        </w:rPr>
      </w:pPr>
    </w:p>
    <w:sdt>
      <w:sdtPr>
        <w:rPr>
          <w:b/>
          <w:bCs/>
          <w:color w:val="808080"/>
        </w:rPr>
        <w:id w:val="1331647"/>
        <w:placeholder>
          <w:docPart w:val="523AA23CE5E64391A78CC91AAD850828"/>
        </w:placeholder>
        <w:temporary/>
        <w:showingPlcHdr/>
      </w:sdtPr>
      <w:sdtContent>
        <w:p w14:paraId="2CEB7A13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4C29510" wp14:editId="37DD4AB3">
                <wp:extent cx="179647" cy="172994"/>
                <wp:effectExtent l="19050" t="0" r="0" b="0"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60B706EA" w14:textId="77777777" w:rsidR="00457CD8" w:rsidRDefault="00457CD8" w:rsidP="00FB5CFC">
      <w:pPr>
        <w:tabs>
          <w:tab w:val="right" w:pos="8280"/>
        </w:tabs>
        <w:rPr>
          <w:b/>
          <w:bCs/>
        </w:rPr>
      </w:pPr>
    </w:p>
    <w:p w14:paraId="68911AF1" w14:textId="77777777" w:rsidR="00E67AD5" w:rsidRPr="002235BD" w:rsidRDefault="00E67AD5" w:rsidP="00FB5CFC">
      <w:pPr>
        <w:tabs>
          <w:tab w:val="right" w:pos="8280"/>
        </w:tabs>
        <w:rPr>
          <w:rFonts w:cs="Angsana New"/>
          <w:b/>
          <w:bCs/>
          <w:cs/>
          <w:lang w:bidi="th-TH"/>
        </w:rPr>
        <w:sectPr w:rsidR="00E67AD5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32" w:name="_Toc385780550" w:displacedByCustomXml="next"/>
    <w:bookmarkStart w:id="33" w:name="_Toc386011520" w:displacedByCustomXml="next"/>
    <w:bookmarkStart w:id="34" w:name="_Toc386013428" w:displacedByCustomXml="next"/>
    <w:bookmarkStart w:id="35" w:name="_Toc389648408" w:displacedByCustomXml="next"/>
    <w:bookmarkStart w:id="36" w:name="_Toc390864769" w:displacedByCustomXml="next"/>
    <w:bookmarkStart w:id="37" w:name="_Toc395102503" w:displacedByCustomXml="next"/>
    <w:sdt>
      <w:sdtPr>
        <w:rPr>
          <w:rFonts w:hint="cs"/>
          <w:color w:val="808080"/>
          <w:cs/>
        </w:rPr>
        <w:id w:val="20896376"/>
        <w:placeholder>
          <w:docPart w:val="68944542766D4942B0B677DC09B1F8BE"/>
        </w:placeholder>
      </w:sdtPr>
      <w:sdtContent>
        <w:bookmarkEnd w:id="37" w:displacedByCustomXml="prev"/>
        <w:bookmarkEnd w:id="36" w:displacedByCustomXml="prev"/>
        <w:bookmarkEnd w:id="35" w:displacedByCustomXml="prev"/>
        <w:bookmarkEnd w:id="34" w:displacedByCustomXml="prev"/>
        <w:bookmarkEnd w:id="33" w:displacedByCustomXml="prev"/>
        <w:bookmarkEnd w:id="32" w:displacedByCustomXml="prev"/>
        <w:bookmarkStart w:id="38" w:name="_Toc408386892" w:displacedByCustomXml="prev"/>
        <w:bookmarkStart w:id="39" w:name="_Toc408323475" w:displacedByCustomXml="prev"/>
        <w:bookmarkStart w:id="40" w:name="_Toc408320517" w:displacedByCustomXml="prev"/>
        <w:bookmarkStart w:id="41" w:name="_Toc398816458" w:displacedByCustomXml="prev"/>
        <w:bookmarkStart w:id="42" w:name="_Toc398815832" w:displacedByCustomXml="prev"/>
        <w:p w14:paraId="21C38AE3" w14:textId="77777777" w:rsidR="00AB755C" w:rsidRDefault="008B6914" w:rsidP="008A5F52">
          <w:pPr>
            <w:pStyle w:val="HEADINGS"/>
          </w:pPr>
          <w:r>
            <w:t>LIST OF TABLES</w:t>
          </w:r>
        </w:p>
      </w:sdtContent>
    </w:sdt>
    <w:bookmarkEnd w:id="38" w:displacedByCustomXml="prev"/>
    <w:bookmarkEnd w:id="39" w:displacedByCustomXml="prev"/>
    <w:bookmarkEnd w:id="40" w:displacedByCustomXml="prev"/>
    <w:bookmarkEnd w:id="41" w:displacedByCustomXml="prev"/>
    <w:bookmarkEnd w:id="42" w:displacedByCustomXml="prev"/>
    <w:p w14:paraId="65B3D930" w14:textId="77777777" w:rsidR="001E33C8" w:rsidRPr="002235BD" w:rsidRDefault="00000000" w:rsidP="00FB5CFC">
      <w:pPr>
        <w:tabs>
          <w:tab w:val="right" w:pos="8280"/>
        </w:tabs>
        <w:rPr>
          <w:b/>
          <w:bCs/>
        </w:rPr>
      </w:pPr>
      <w:sdt>
        <w:sdtPr>
          <w:rPr>
            <w:rFonts w:hint="cs"/>
            <w:b/>
            <w:bCs/>
            <w:sz w:val="26"/>
            <w:szCs w:val="26"/>
            <w:cs/>
          </w:rPr>
          <w:id w:val="20896333"/>
          <w:placeholder>
            <w:docPart w:val="68944542766D4942B0B677DC09B1F8BE"/>
          </w:placeholder>
        </w:sdtPr>
        <w:sdtEndPr>
          <w:rPr>
            <w:rFonts w:hint="default"/>
          </w:rPr>
        </w:sdtEndPr>
        <w:sdtContent>
          <w:r w:rsidR="004E73BE" w:rsidRPr="00357DD4">
            <w:rPr>
              <w:b/>
              <w:bCs/>
              <w:sz w:val="26"/>
              <w:szCs w:val="26"/>
            </w:rPr>
            <w:t>Tables</w:t>
          </w:r>
        </w:sdtContent>
      </w:sdt>
      <w:r w:rsidR="001E33C8" w:rsidRPr="001E33C8">
        <w:rPr>
          <w:sz w:val="36"/>
          <w:szCs w:val="36"/>
          <w:cs/>
        </w:rPr>
        <w:tab/>
      </w:r>
      <w:sdt>
        <w:sdtPr>
          <w:rPr>
            <w:rFonts w:hint="cs"/>
            <w:b/>
            <w:bCs/>
            <w:sz w:val="26"/>
            <w:szCs w:val="26"/>
            <w:cs/>
          </w:rPr>
          <w:id w:val="20896334"/>
          <w:placeholder>
            <w:docPart w:val="68944542766D4942B0B677DC09B1F8BE"/>
          </w:placeholder>
        </w:sdtPr>
        <w:sdtEndPr>
          <w:rPr>
            <w:rFonts w:hint="default"/>
            <w:sz w:val="24"/>
            <w:szCs w:val="24"/>
            <w:cs w:val="0"/>
          </w:rPr>
        </w:sdtEndPr>
        <w:sdtContent>
          <w:r w:rsidR="004E73BE" w:rsidRPr="00357DD4">
            <w:rPr>
              <w:b/>
              <w:bCs/>
              <w:sz w:val="26"/>
              <w:szCs w:val="26"/>
            </w:rPr>
            <w:t>Page</w:t>
          </w:r>
        </w:sdtContent>
      </w:sdt>
    </w:p>
    <w:p w14:paraId="3FA00584" w14:textId="77777777" w:rsidR="001E33C8" w:rsidRPr="002235BD" w:rsidRDefault="001E33C8" w:rsidP="005A64AD">
      <w:pPr>
        <w:rPr>
          <w:b/>
          <w:bCs/>
        </w:rPr>
      </w:pPr>
    </w:p>
    <w:sdt>
      <w:sdtPr>
        <w:id w:val="2278261"/>
        <w:placeholder>
          <w:docPart w:val="B2BA2C4CB16644A598C4506746192640"/>
        </w:placeholder>
        <w:temporary/>
        <w:showingPlcHdr/>
      </w:sdtPr>
      <w:sdtContent>
        <w:p w14:paraId="79007530" w14:textId="77777777" w:rsidR="000717DB" w:rsidRDefault="005A64AD" w:rsidP="005A64AD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 w:rsidR="004C2E8D">
            <w:rPr>
              <w:rStyle w:val="PlaceholderText"/>
            </w:rPr>
            <w:t>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219CA348" w14:textId="77777777" w:rsidR="005A64AD" w:rsidRPr="005A64AD" w:rsidRDefault="005A64AD" w:rsidP="005A64AD"/>
    <w:sdt>
      <w:sdtPr>
        <w:rPr>
          <w:rFonts w:cstheme="minorHAnsi"/>
          <w:b/>
          <w:bCs/>
          <w:color w:val="808080"/>
        </w:rPr>
        <w:id w:val="4370416"/>
        <w:placeholder>
          <w:docPart w:val="42BA2810A7E044C7A5E40DD491384056"/>
        </w:placeholder>
        <w:temporary/>
      </w:sdtPr>
      <w:sdtEndPr>
        <w:rPr>
          <w:rFonts w:cs="Times New Roman"/>
          <w:color w:val="AEAAAA" w:themeColor="background2" w:themeShade="BF"/>
        </w:rPr>
      </w:sdtEndPr>
      <w:sdtContent>
        <w:p w14:paraId="1130C9EA" w14:textId="77777777" w:rsidR="00753F98" w:rsidRPr="00035F91" w:rsidRDefault="00753F98" w:rsidP="00FB5CFC">
          <w:pPr>
            <w:tabs>
              <w:tab w:val="right" w:pos="8280"/>
            </w:tabs>
            <w:rPr>
              <w:rStyle w:val="PlaceholderText"/>
              <w:rFonts w:cs="Angsana New"/>
            </w:rPr>
          </w:pPr>
          <w:r w:rsidRPr="004E73BE">
            <w:rPr>
              <w:rStyle w:val="PlaceholderText"/>
              <w:rFonts w:cs="Angsana New"/>
              <w:cs/>
              <w:lang w:bidi="th-TH"/>
            </w:rPr>
            <w:t>[</w:t>
          </w:r>
          <w:r w:rsidR="0005576F">
            <w:rPr>
              <w:rStyle w:val="PlaceholderText"/>
              <w:rFonts w:cstheme="minorHAnsi"/>
            </w:rPr>
            <w:t xml:space="preserve">Using </w:t>
          </w:r>
          <w:r w:rsidR="004E73BE" w:rsidRPr="004E73BE">
            <w:rPr>
              <w:rStyle w:val="PlaceholderText"/>
              <w:rFonts w:cstheme="minorHAnsi"/>
            </w:rPr>
            <w:t xml:space="preserve">List of </w:t>
          </w:r>
          <w:r w:rsidR="00C46B40">
            <w:rPr>
              <w:rStyle w:val="PlaceholderText"/>
              <w:rFonts w:cstheme="minorHAnsi"/>
            </w:rPr>
            <w:t>T</w:t>
          </w:r>
          <w:r w:rsidR="004E73BE" w:rsidRPr="004E73BE">
            <w:rPr>
              <w:rStyle w:val="PlaceholderText"/>
              <w:rFonts w:cstheme="minorHAnsi"/>
            </w:rPr>
            <w:t>ables auto</w:t>
          </w:r>
          <w:r w:rsidR="00D5651A" w:rsidRPr="00D5651A">
            <w:rPr>
              <w:rStyle w:val="PlaceholderText"/>
              <w:rFonts w:cs="Angsana New"/>
            </w:rPr>
            <w:t>matic</w:t>
          </w:r>
          <w:r w:rsidR="00C46B40">
            <w:rPr>
              <w:rStyle w:val="PlaceholderText"/>
              <w:rFonts w:cs="Angsana New"/>
            </w:rPr>
            <w:t>ally</w:t>
          </w:r>
          <w:r w:rsidR="00130F35" w:rsidRPr="00130F35">
            <w:rPr>
              <w:rStyle w:val="PlaceholderText"/>
              <w:rFonts w:cs="Angsana New"/>
              <w:cs/>
              <w:lang w:bidi="th-TH"/>
            </w:rPr>
            <w:t>:</w:t>
          </w:r>
          <w:r w:rsidR="00035F91">
            <w:rPr>
              <w:rStyle w:val="PlaceholderText"/>
              <w:rFonts w:cs="Angsana New"/>
              <w:cs/>
              <w:lang w:bidi="th-TH"/>
            </w:rPr>
            <w:t>-</w:t>
          </w:r>
        </w:p>
        <w:p w14:paraId="17BED7CC" w14:textId="77777777" w:rsidR="00753F98" w:rsidRPr="00035F91" w:rsidRDefault="00A57F2D" w:rsidP="00FB23BD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 w:rsidR="0018190C">
            <w:rPr>
              <w:rStyle w:val="PlaceholderText"/>
              <w:rFonts w:cstheme="minorHAnsi"/>
            </w:rPr>
            <w:t xml:space="preserve">on </w:t>
          </w:r>
          <w:r w:rsidR="00B80ED7">
            <w:rPr>
              <w:rStyle w:val="PlaceholderText"/>
              <w:rFonts w:cstheme="minorHAnsi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tab</w:t>
          </w:r>
        </w:p>
        <w:p w14:paraId="0F697305" w14:textId="77777777" w:rsidR="00753F98" w:rsidRPr="00035F91" w:rsidRDefault="009C3F88" w:rsidP="00FB23BD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Go to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group and c</w:t>
          </w:r>
          <w:r w:rsidR="00A57F2D">
            <w:rPr>
              <w:rStyle w:val="PlaceholderText"/>
              <w:rFonts w:cstheme="minorHAnsi"/>
            </w:rPr>
            <w:t xml:space="preserve">lick on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Insert Table of Figures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B6E4C59" w14:textId="77777777" w:rsidR="00753F98" w:rsidRPr="00035F91" w:rsidRDefault="00EA7CDE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Show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173E1C0" w14:textId="77777777" w:rsidR="00753F98" w:rsidRPr="00035F91" w:rsidRDefault="00EA7CDE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Right align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5A86069" w14:textId="77777777" w:rsidR="00753F98" w:rsidRPr="00035F91" w:rsidRDefault="003E5651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Leave</w:t>
          </w:r>
          <w:r w:rsidR="00070A2F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53F98" w:rsidRPr="004E73BE">
            <w:rPr>
              <w:rStyle w:val="PlaceholderText"/>
              <w:rFonts w:cstheme="minorHAnsi"/>
            </w:rPr>
            <w:t>Check box</w:t>
          </w:r>
          <w:r>
            <w:rPr>
              <w:rStyle w:val="PlaceholderText"/>
              <w:rFonts w:cstheme="minorHAnsi"/>
            </w:rPr>
            <w:t xml:space="preserve"> blank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070A2F">
            <w:rPr>
              <w:rStyle w:val="PlaceholderText"/>
              <w:rFonts w:cstheme="minorHAnsi"/>
            </w:rPr>
            <w:sym w:font="Wingdings" w:char="F0A8"/>
          </w:r>
          <w:r w:rsidR="00753F98" w:rsidRPr="004E73BE">
            <w:rPr>
              <w:rStyle w:val="PlaceholderText"/>
              <w:rFonts w:cstheme="minorHAnsi"/>
            </w:rPr>
            <w:t xml:space="preserve"> Use hyperlinks instead of page numbers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678777EE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Tab leader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287694">
            <w:rPr>
              <w:rStyle w:val="PlaceholderText"/>
              <w:rFonts w:cstheme="minorHAnsi"/>
            </w:rPr>
            <w:t>box,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(</w:t>
          </w:r>
          <w:r w:rsidR="00753F98" w:rsidRPr="004E73BE">
            <w:rPr>
              <w:rStyle w:val="PlaceholderText"/>
              <w:rFonts w:cstheme="minorHAnsi"/>
            </w:rPr>
            <w:t>none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)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310D2DB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Formats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>”</w:t>
          </w:r>
          <w:r w:rsidR="00287694">
            <w:rPr>
              <w:rStyle w:val="PlaceholderText"/>
              <w:rFonts w:cstheme="minorHAnsi"/>
            </w:rPr>
            <w:t xml:space="preserve">,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From template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775FCE4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287694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t>Caption label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>:</w:t>
          </w:r>
          <w:r w:rsidR="00287694">
            <w:rPr>
              <w:rStyle w:val="PlaceholderText"/>
              <w:rFonts w:cs="Angsana New"/>
              <w:cs/>
              <w:lang w:bidi="th-TH"/>
            </w:rPr>
            <w:t>”</w:t>
          </w:r>
          <w:r w:rsidR="00287694">
            <w:rPr>
              <w:rStyle w:val="PlaceholderText"/>
              <w:rFonts w:cstheme="minorHAnsi"/>
            </w:rPr>
            <w:t>,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753F98" w:rsidRPr="004E73BE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260521">
            <w:rPr>
              <w:rStyle w:val="PlaceholderText"/>
              <w:rFonts w:cstheme="minorHAnsi"/>
            </w:rPr>
            <w:t>T</w:t>
          </w:r>
          <w:r w:rsidR="004E73BE" w:rsidRPr="004E73BE">
            <w:rPr>
              <w:rStyle w:val="PlaceholderText"/>
              <w:rFonts w:cstheme="minorHAnsi"/>
            </w:rPr>
            <w:t>able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14738ECC" w14:textId="77777777" w:rsidR="00753F98" w:rsidRPr="00035F91" w:rsidRDefault="005D2B13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Click c</w:t>
          </w:r>
          <w:r w:rsidR="00753F98" w:rsidRPr="004E73BE">
            <w:rPr>
              <w:rStyle w:val="PlaceholderText"/>
              <w:rFonts w:cstheme="minorHAnsi"/>
            </w:rPr>
            <w:t xml:space="preserve">heck box </w:t>
          </w:r>
          <w:r w:rsidR="00A57F2D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4E73BE">
            <w:rPr>
              <w:rStyle w:val="PlaceholderText"/>
              <w:rFonts w:cstheme="minorHAnsi"/>
            </w:rPr>
            <w:sym w:font="Wingdings" w:char="F0FE"/>
          </w:r>
          <w:r w:rsidR="00753F98" w:rsidRPr="004E73BE">
            <w:rPr>
              <w:rStyle w:val="PlaceholderText"/>
              <w:rFonts w:cstheme="minorHAnsi"/>
            </w:rPr>
            <w:t xml:space="preserve"> Include label and number</w:t>
          </w:r>
          <w:r w:rsidR="00A57F2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039E507" w14:textId="77777777" w:rsidR="00137F04" w:rsidRDefault="00A57F2D" w:rsidP="00113B1B">
          <w:pPr>
            <w:pStyle w:val="ListParagraph"/>
            <w:numPr>
              <w:ilvl w:val="0"/>
              <w:numId w:val="18"/>
            </w:numPr>
            <w:tabs>
              <w:tab w:val="right" w:pos="8280"/>
            </w:tabs>
            <w:ind w:left="720"/>
            <w:rPr>
              <w:rStyle w:val="PlaceholderText"/>
              <w:rFonts w:cstheme="minorHAnsi"/>
            </w:rPr>
          </w:pPr>
          <w:r w:rsidRPr="00035F91">
            <w:rPr>
              <w:rStyle w:val="PlaceholderText"/>
              <w:rFonts w:cstheme="minorHAnsi"/>
            </w:rPr>
            <w:t xml:space="preserve">Click </w:t>
          </w:r>
          <w:r w:rsidRPr="00035F91">
            <w:rPr>
              <w:rStyle w:val="PlaceholderText"/>
              <w:rFonts w:cs="Angsana New"/>
              <w:cs/>
              <w:lang w:bidi="th-TH"/>
            </w:rPr>
            <w:t>“</w:t>
          </w:r>
          <w:r w:rsidR="00753F98" w:rsidRPr="00035F91">
            <w:rPr>
              <w:rStyle w:val="PlaceholderText"/>
              <w:rFonts w:cstheme="minorHAnsi"/>
            </w:rPr>
            <w:t>OK</w:t>
          </w:r>
          <w:r w:rsidRPr="00035F91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8140ADF" w14:textId="77777777" w:rsidR="000B4F47" w:rsidRPr="00035F91" w:rsidRDefault="000B4F47" w:rsidP="000B4F47">
          <w:pPr>
            <w:pStyle w:val="ListParagraph"/>
            <w:numPr>
              <w:ilvl w:val="0"/>
              <w:numId w:val="14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</w:rPr>
          </w:pPr>
          <w:r w:rsidRPr="000B4F47">
            <w:rPr>
              <w:rStyle w:val="PlaceholderText"/>
              <w:rFonts w:cstheme="minorHAnsi"/>
            </w:rPr>
            <w:t xml:space="preserve">A </w:t>
          </w:r>
          <w:r>
            <w:rPr>
              <w:rStyle w:val="PlaceholderText"/>
              <w:rFonts w:cstheme="minorHAnsi"/>
            </w:rPr>
            <w:t>L</w:t>
          </w:r>
          <w:r w:rsidRPr="000B4F47">
            <w:rPr>
              <w:rStyle w:val="PlaceholderText"/>
              <w:rFonts w:cstheme="minorHAnsi"/>
            </w:rPr>
            <w:t>ist of Tables will be generated automatically</w:t>
          </w:r>
        </w:p>
        <w:p w14:paraId="73F1D1DE" w14:textId="77777777" w:rsidR="00035F91" w:rsidRDefault="00035F91" w:rsidP="00035F91">
          <w:pPr>
            <w:pStyle w:val="ListParagraph"/>
            <w:tabs>
              <w:tab w:val="right" w:pos="8280"/>
            </w:tabs>
            <w:ind w:left="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>Adjust format as is manual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1F0D2F15" w14:textId="77777777" w:rsidR="00035F91" w:rsidRDefault="00113B1B" w:rsidP="00035F91">
          <w:pPr>
            <w:pStyle w:val="ListParagraph"/>
            <w:numPr>
              <w:ilvl w:val="0"/>
              <w:numId w:val="16"/>
            </w:numPr>
            <w:tabs>
              <w:tab w:val="right" w:pos="8280"/>
            </w:tabs>
            <w:ind w:left="360"/>
            <w:rPr>
              <w:rStyle w:val="PlaceholderText"/>
              <w:rFonts w:cstheme="minorHAnsi"/>
            </w:rPr>
          </w:pPr>
          <w:r w:rsidRPr="00113B1B">
            <w:rPr>
              <w:rStyle w:val="PlaceholderText"/>
              <w:rFonts w:cs="Angsana New"/>
              <w:szCs w:val="30"/>
            </w:rPr>
            <w:t xml:space="preserve">Delete word </w:t>
          </w:r>
          <w:r w:rsidRPr="00113B1B">
            <w:rPr>
              <w:rStyle w:val="PlaceholderText"/>
              <w:rFonts w:cs="Angsana New"/>
              <w:cs/>
              <w:lang w:bidi="th-TH"/>
            </w:rPr>
            <w:t>“</w:t>
          </w:r>
          <w:r w:rsidRPr="00113B1B">
            <w:rPr>
              <w:rStyle w:val="PlaceholderText"/>
              <w:rFonts w:cs="Angsana New"/>
              <w:szCs w:val="30"/>
            </w:rPr>
            <w:t>Table</w:t>
          </w:r>
          <w:r w:rsidRPr="00113B1B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57D3EECD" w14:textId="77777777" w:rsidR="00035F91" w:rsidRPr="00113B1B" w:rsidRDefault="00113B1B" w:rsidP="00113B1B">
          <w:pPr>
            <w:pStyle w:val="ListParagraph"/>
            <w:numPr>
              <w:ilvl w:val="0"/>
              <w:numId w:val="16"/>
            </w:numPr>
            <w:tabs>
              <w:tab w:val="right" w:pos="8280"/>
            </w:tabs>
            <w:ind w:left="360"/>
            <w:rPr>
              <w:rStyle w:val="PlaceholderText"/>
              <w:rFonts w:cstheme="minorHAnsi"/>
            </w:rPr>
          </w:pPr>
          <w:r>
            <w:rPr>
              <w:rStyle w:val="PlaceholderText"/>
              <w:rFonts w:cs="Angsana New"/>
              <w:szCs w:val="30"/>
            </w:rPr>
            <w:t xml:space="preserve">Select </w:t>
          </w:r>
          <w:r w:rsidR="00B80ED7">
            <w:rPr>
              <w:rStyle w:val="PlaceholderText"/>
              <w:rFonts w:cs="Angsana New"/>
              <w:szCs w:val="30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TOC 4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 w:rsidR="00B80ED7">
            <w:rPr>
              <w:rStyle w:val="PlaceholderText"/>
              <w:rFonts w:cs="Angsana New"/>
              <w:szCs w:val="30"/>
            </w:rPr>
            <w:t xml:space="preserve"> style</w:t>
          </w:r>
        </w:p>
        <w:p w14:paraId="787D14D2" w14:textId="77777777" w:rsidR="00137F04" w:rsidRPr="00035F91" w:rsidRDefault="00D5651A" w:rsidP="00137F04">
          <w:pPr>
            <w:tabs>
              <w:tab w:val="right" w:pos="8280"/>
            </w:tabs>
            <w:ind w:left="630" w:hanging="630"/>
            <w:rPr>
              <w:rStyle w:val="PlaceholderText"/>
              <w:rFonts w:cs="Angsana New"/>
              <w:szCs w:val="30"/>
            </w:rPr>
          </w:pPr>
          <w:r w:rsidRPr="00D5651A">
            <w:rPr>
              <w:rStyle w:val="PlaceholderText"/>
              <w:rFonts w:cs="Angsana New"/>
              <w:szCs w:val="30"/>
            </w:rPr>
            <w:t>If the page number has change</w:t>
          </w:r>
          <w:r w:rsidR="00130F35">
            <w:rPr>
              <w:rStyle w:val="PlaceholderText"/>
              <w:rFonts w:cs="Angsana New"/>
              <w:cs/>
              <w:lang w:bidi="th-TH"/>
            </w:rPr>
            <w:t>:</w:t>
          </w:r>
          <w:r w:rsidR="00035F91">
            <w:rPr>
              <w:rStyle w:val="PlaceholderText"/>
              <w:rFonts w:cs="Angsana New"/>
              <w:cs/>
              <w:lang w:bidi="th-TH"/>
            </w:rPr>
            <w:t>-</w:t>
          </w:r>
        </w:p>
        <w:p w14:paraId="7194C122" w14:textId="77777777" w:rsidR="00460B9F" w:rsidRPr="00035F91" w:rsidRDefault="00460B9F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="Angsana New"/>
              <w:szCs w:val="30"/>
            </w:rPr>
          </w:pPr>
          <w:r>
            <w:rPr>
              <w:rStyle w:val="PlaceholderText"/>
              <w:rFonts w:cs="Angsana New"/>
              <w:szCs w:val="30"/>
            </w:rPr>
            <w:t xml:space="preserve">Click </w:t>
          </w:r>
          <w:r w:rsidR="0018190C">
            <w:rPr>
              <w:rStyle w:val="PlaceholderText"/>
              <w:rFonts w:cs="Angsana New"/>
              <w:szCs w:val="30"/>
            </w:rPr>
            <w:t xml:space="preserve">on </w:t>
          </w:r>
          <w:r w:rsidR="00B80ED7">
            <w:rPr>
              <w:rStyle w:val="PlaceholderText"/>
              <w:rFonts w:cs="Angsana New"/>
              <w:szCs w:val="30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tab</w:t>
          </w:r>
        </w:p>
        <w:p w14:paraId="72C23780" w14:textId="77777777" w:rsidR="00460B9F" w:rsidRPr="00035F91" w:rsidRDefault="00E15D04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color w:val="AEAAAA" w:themeColor="background2" w:themeShade="BF"/>
            </w:rPr>
          </w:pPr>
          <w:r>
            <w:rPr>
              <w:rStyle w:val="PlaceholderText"/>
              <w:rFonts w:cs="Angsana New"/>
              <w:szCs w:val="30"/>
            </w:rPr>
            <w:t xml:space="preserve">Go to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group, c</w:t>
          </w:r>
          <w:r w:rsidR="00460B9F" w:rsidRPr="00460B9F">
            <w:rPr>
              <w:rStyle w:val="PlaceholderText"/>
              <w:rFonts w:cs="Angsana New"/>
              <w:szCs w:val="30"/>
            </w:rPr>
            <w:t>lick</w:t>
          </w:r>
          <w:r w:rsidR="00460B9F" w:rsidRPr="00460B9F">
            <w:rPr>
              <w:rStyle w:val="PlaceholderText"/>
              <w:rFonts w:cstheme="minorHAnsi"/>
            </w:rPr>
            <w:t xml:space="preserve"> on 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="00460B9F" w:rsidRPr="00460B9F">
            <w:rPr>
              <w:rStyle w:val="PlaceholderText"/>
              <w:rFonts w:cstheme="minorHAnsi"/>
            </w:rPr>
            <w:t>Update Table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”</w:t>
          </w:r>
          <w:r w:rsidR="00460B9F" w:rsidRPr="00460B9F">
            <w:rPr>
              <w:rStyle w:val="PlaceholderText"/>
              <w:rFonts w:cs="Angsana New"/>
              <w:szCs w:val="30"/>
            </w:rPr>
            <w:t xml:space="preserve"> and click 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="00460B9F" w:rsidRPr="00460B9F">
            <w:rPr>
              <w:rStyle w:val="PlaceholderText"/>
              <w:rFonts w:cstheme="minorHAnsi"/>
            </w:rPr>
            <w:t>Update page numbers only</w:t>
          </w:r>
          <w:r w:rsidR="00460B9F" w:rsidRPr="00460B9F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1FD816F9" w14:textId="77777777" w:rsidR="007455C2" w:rsidRPr="00460B9F" w:rsidRDefault="00460B9F" w:rsidP="00FB23BD">
          <w:pPr>
            <w:pStyle w:val="ListParagraph"/>
            <w:numPr>
              <w:ilvl w:val="0"/>
              <w:numId w:val="15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color w:val="AEAAAA" w:themeColor="background2" w:themeShade="BF"/>
            </w:rPr>
          </w:pPr>
          <w:r w:rsidRPr="00460B9F">
            <w:rPr>
              <w:rStyle w:val="PlaceholderText"/>
              <w:rFonts w:cstheme="minorHAnsi"/>
            </w:rPr>
            <w:t xml:space="preserve">Click </w:t>
          </w:r>
          <w:r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OK</w:t>
          </w:r>
          <w:r w:rsidRPr="00460B9F">
            <w:rPr>
              <w:rStyle w:val="PlaceholderText"/>
              <w:rFonts w:cs="Angsana New"/>
              <w:cs/>
              <w:lang w:bidi="th-TH"/>
            </w:rPr>
            <w:t>”]</w:t>
          </w:r>
        </w:p>
      </w:sdtContent>
    </w:sdt>
    <w:p w14:paraId="3FF61078" w14:textId="77777777" w:rsidR="00446A5E" w:rsidRDefault="00446A5E" w:rsidP="00446A5E">
      <w:pPr>
        <w:rPr>
          <w:b/>
          <w:bCs/>
          <w:color w:val="808080"/>
        </w:rPr>
      </w:pPr>
    </w:p>
    <w:p w14:paraId="5DE2A668" w14:textId="77777777" w:rsidR="00446A5E" w:rsidRDefault="00446A5E" w:rsidP="00446A5E">
      <w:pPr>
        <w:rPr>
          <w:b/>
          <w:bCs/>
          <w:color w:val="808080"/>
        </w:rPr>
      </w:pPr>
    </w:p>
    <w:p w14:paraId="5B16C350" w14:textId="77777777" w:rsidR="00446A5E" w:rsidRDefault="00446A5E" w:rsidP="00446A5E">
      <w:pPr>
        <w:rPr>
          <w:b/>
          <w:bCs/>
          <w:color w:val="808080"/>
        </w:rPr>
      </w:pPr>
    </w:p>
    <w:p w14:paraId="134FC49C" w14:textId="77777777" w:rsidR="00446A5E" w:rsidRDefault="00446A5E" w:rsidP="00446A5E">
      <w:pPr>
        <w:rPr>
          <w:b/>
          <w:bCs/>
          <w:color w:val="808080"/>
        </w:rPr>
      </w:pPr>
    </w:p>
    <w:sdt>
      <w:sdtPr>
        <w:rPr>
          <w:b/>
          <w:bCs/>
          <w:color w:val="808080"/>
        </w:rPr>
        <w:id w:val="1331648"/>
        <w:placeholder>
          <w:docPart w:val="1574F454028749B2A4E5C94098451C92"/>
        </w:placeholder>
        <w:temporary/>
        <w:showingPlcHdr/>
      </w:sdtPr>
      <w:sdtContent>
        <w:p w14:paraId="76364167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F877E3C" wp14:editId="4C028908">
                <wp:extent cx="179647" cy="172994"/>
                <wp:effectExtent l="19050" t="0" r="0" b="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A77F71E" w14:textId="77777777" w:rsidR="00460B9F" w:rsidRPr="002235BD" w:rsidRDefault="00460B9F" w:rsidP="00FB5CFC">
      <w:pPr>
        <w:rPr>
          <w:b/>
          <w:bCs/>
        </w:rPr>
      </w:pPr>
    </w:p>
    <w:p w14:paraId="0750068E" w14:textId="77777777" w:rsidR="001E33C8" w:rsidRPr="002235BD" w:rsidRDefault="001E33C8" w:rsidP="00FB5CFC">
      <w:pPr>
        <w:rPr>
          <w:rFonts w:cs="Angsana New"/>
          <w:b/>
          <w:bCs/>
          <w:cs/>
          <w:lang w:bidi="th-TH"/>
        </w:rPr>
        <w:sectPr w:rsidR="001E33C8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43" w:name="_Toc385780551" w:displacedByCustomXml="next"/>
    <w:bookmarkStart w:id="44" w:name="_Toc386011521" w:displacedByCustomXml="next"/>
    <w:bookmarkStart w:id="45" w:name="_Toc386013429" w:displacedByCustomXml="next"/>
    <w:bookmarkStart w:id="46" w:name="_Toc389648409" w:displacedByCustomXml="next"/>
    <w:bookmarkStart w:id="47" w:name="_Toc390864770" w:displacedByCustomXml="next"/>
    <w:bookmarkStart w:id="48" w:name="_Toc395102504" w:displacedByCustomXml="next"/>
    <w:sdt>
      <w:sdtPr>
        <w:rPr>
          <w:rFonts w:hint="cs"/>
          <w:color w:val="808080"/>
          <w:cs/>
        </w:rPr>
        <w:id w:val="20896377"/>
        <w:placeholder>
          <w:docPart w:val="68944542766D4942B0B677DC09B1F8BE"/>
        </w:placeholder>
        <w:temporary/>
      </w:sdtPr>
      <w:sdtContent>
        <w:bookmarkEnd w:id="48" w:displacedByCustomXml="prev"/>
        <w:bookmarkEnd w:id="47" w:displacedByCustomXml="prev"/>
        <w:bookmarkEnd w:id="46" w:displacedByCustomXml="prev"/>
        <w:bookmarkEnd w:id="45" w:displacedByCustomXml="prev"/>
        <w:bookmarkEnd w:id="44" w:displacedByCustomXml="prev"/>
        <w:bookmarkEnd w:id="43" w:displacedByCustomXml="prev"/>
        <w:bookmarkStart w:id="49" w:name="_Toc408386893" w:displacedByCustomXml="prev"/>
        <w:bookmarkStart w:id="50" w:name="_Toc408323476" w:displacedByCustomXml="prev"/>
        <w:bookmarkStart w:id="51" w:name="_Toc408320518" w:displacedByCustomXml="prev"/>
        <w:bookmarkStart w:id="52" w:name="_Toc398816459" w:displacedByCustomXml="prev"/>
        <w:bookmarkStart w:id="53" w:name="_Toc398815833" w:displacedByCustomXml="prev"/>
        <w:p w14:paraId="24182218" w14:textId="77777777" w:rsidR="00FD6A4B" w:rsidRDefault="008B6914" w:rsidP="008A5F52">
          <w:pPr>
            <w:pStyle w:val="HEADINGS"/>
          </w:pPr>
          <w:r>
            <w:t>LIST OF FIGURES</w:t>
          </w:r>
        </w:p>
      </w:sdtContent>
    </w:sdt>
    <w:bookmarkEnd w:id="49" w:displacedByCustomXml="prev"/>
    <w:bookmarkEnd w:id="50" w:displacedByCustomXml="prev"/>
    <w:bookmarkEnd w:id="51" w:displacedByCustomXml="prev"/>
    <w:bookmarkEnd w:id="52" w:displacedByCustomXml="prev"/>
    <w:bookmarkEnd w:id="53" w:displacedByCustomXml="prev"/>
    <w:p w14:paraId="4CE0C883" w14:textId="77777777" w:rsidR="001E33C8" w:rsidRPr="002235BD" w:rsidRDefault="00000000" w:rsidP="00FB5CFC">
      <w:pPr>
        <w:tabs>
          <w:tab w:val="right" w:pos="8280"/>
        </w:tabs>
        <w:rPr>
          <w:b/>
          <w:bCs/>
        </w:rPr>
      </w:pPr>
      <w:sdt>
        <w:sdtPr>
          <w:rPr>
            <w:rFonts w:hint="cs"/>
            <w:sz w:val="26"/>
            <w:szCs w:val="26"/>
            <w:cs/>
          </w:rPr>
          <w:id w:val="20896335"/>
          <w:placeholder>
            <w:docPart w:val="68944542766D4942B0B677DC09B1F8BE"/>
          </w:placeholder>
        </w:sdtPr>
        <w:sdtEndPr>
          <w:rPr>
            <w:rFonts w:hint="default"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Figures</w:t>
          </w:r>
        </w:sdtContent>
      </w:sdt>
      <w:r w:rsidR="0063195A" w:rsidRPr="0063195A">
        <w:rPr>
          <w:sz w:val="36"/>
          <w:szCs w:val="36"/>
          <w:cs/>
        </w:rPr>
        <w:tab/>
      </w:r>
      <w:sdt>
        <w:sdtPr>
          <w:rPr>
            <w:rFonts w:hint="cs"/>
            <w:b/>
            <w:bCs/>
            <w:sz w:val="26"/>
            <w:szCs w:val="26"/>
            <w:cs/>
          </w:rPr>
          <w:id w:val="20896336"/>
          <w:placeholder>
            <w:docPart w:val="68944542766D4942B0B677DC09B1F8BE"/>
          </w:placeholder>
        </w:sdtPr>
        <w:sdtEndPr>
          <w:rPr>
            <w:rFonts w:hint="default"/>
            <w:cs w:val="0"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Page</w:t>
          </w:r>
        </w:sdtContent>
      </w:sdt>
    </w:p>
    <w:p w14:paraId="6679229A" w14:textId="77777777" w:rsidR="0063195A" w:rsidRPr="002235BD" w:rsidRDefault="0063195A" w:rsidP="00FB5CFC">
      <w:pPr>
        <w:tabs>
          <w:tab w:val="right" w:pos="8280"/>
        </w:tabs>
        <w:rPr>
          <w:b/>
          <w:bCs/>
        </w:rPr>
      </w:pPr>
    </w:p>
    <w:sdt>
      <w:sdtPr>
        <w:id w:val="2278380"/>
        <w:placeholder>
          <w:docPart w:val="A6EDCEB5F8B9446696EE7B0F2E160154"/>
        </w:placeholder>
        <w:temporary/>
        <w:showingPlcHdr/>
      </w:sdtPr>
      <w:sdtContent>
        <w:p w14:paraId="5031660E" w14:textId="77777777" w:rsidR="004B74B9" w:rsidRDefault="004B74B9" w:rsidP="004B74B9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 w:rsidR="00FF24B7">
            <w:rPr>
              <w:rStyle w:val="PlaceholderText"/>
            </w:rPr>
            <w:t>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2250772" w14:textId="77777777" w:rsidR="00137F16" w:rsidRDefault="00137F16" w:rsidP="00AE61B0"/>
    <w:p w14:paraId="319B6A85" w14:textId="77777777" w:rsidR="00446A5E" w:rsidRDefault="00446A5E" w:rsidP="00AE61B0"/>
    <w:sdt>
      <w:sdtPr>
        <w:rPr>
          <w:b/>
          <w:bCs/>
          <w:color w:val="808080"/>
        </w:rPr>
        <w:id w:val="2278409"/>
        <w:placeholder>
          <w:docPart w:val="BCA7C4EA7D11432895F69F3525CD5502"/>
        </w:placeholder>
        <w:temporary/>
        <w:showingPlcHdr/>
      </w:sdtPr>
      <w:sdtContent>
        <w:p w14:paraId="32523C72" w14:textId="77777777" w:rsidR="00441BA7" w:rsidRDefault="00441BA7" w:rsidP="00441BA7">
          <w:pPr>
            <w:jc w:val="center"/>
            <w:rPr>
              <w:b/>
              <w:bCs/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84FCB74" wp14:editId="483CE8EC">
                <wp:extent cx="179647" cy="172994"/>
                <wp:effectExtent l="1905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sdtContent>
    </w:sdt>
    <w:p w14:paraId="17E5A9DF" w14:textId="77777777" w:rsidR="004B74B9" w:rsidRPr="002235BD" w:rsidRDefault="004B74B9" w:rsidP="00AE61B0"/>
    <w:p w14:paraId="60B29C49" w14:textId="77777777" w:rsidR="00137F16" w:rsidRPr="002235BD" w:rsidRDefault="00137F16" w:rsidP="00AE61B0">
      <w:pPr>
        <w:rPr>
          <w:rFonts w:cs="Angsana New"/>
          <w:cs/>
          <w:lang w:bidi="th-TH"/>
        </w:rPr>
        <w:sectPr w:rsidR="00137F16" w:rsidRPr="002235BD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bookmarkStart w:id="54" w:name="_Toc395102505" w:displacedByCustomXml="next"/>
    <w:bookmarkStart w:id="55" w:name="_Toc390864771" w:displacedByCustomXml="next"/>
    <w:bookmarkStart w:id="56" w:name="_Toc389648410" w:displacedByCustomXml="next"/>
    <w:bookmarkStart w:id="57" w:name="_Toc386013430" w:displacedByCustomXml="next"/>
    <w:bookmarkStart w:id="58" w:name="_Toc386011522" w:displacedByCustomXml="next"/>
    <w:sdt>
      <w:sdtPr>
        <w:rPr>
          <w:rFonts w:hint="cs"/>
          <w:color w:val="808080"/>
          <w:cs/>
        </w:rPr>
        <w:id w:val="25983670"/>
        <w:placeholder>
          <w:docPart w:val="50323F9038E74987B3CD7223BDD8EB38"/>
        </w:placeholder>
        <w:temporary/>
      </w:sdtPr>
      <w:sdtContent>
        <w:bookmarkEnd w:id="58" w:displacedByCustomXml="prev"/>
        <w:bookmarkEnd w:id="57" w:displacedByCustomXml="prev"/>
        <w:bookmarkEnd w:id="56" w:displacedByCustomXml="prev"/>
        <w:bookmarkEnd w:id="55" w:displacedByCustomXml="prev"/>
        <w:bookmarkEnd w:id="54" w:displacedByCustomXml="prev"/>
        <w:bookmarkStart w:id="59" w:name="_Toc408386894" w:displacedByCustomXml="prev"/>
        <w:bookmarkStart w:id="60" w:name="_Toc408323477" w:displacedByCustomXml="prev"/>
        <w:bookmarkStart w:id="61" w:name="_Toc408320519" w:displacedByCustomXml="prev"/>
        <w:bookmarkStart w:id="62" w:name="_Toc398816460" w:displacedByCustomXml="prev"/>
        <w:bookmarkStart w:id="63" w:name="_Toc398815834" w:displacedByCustomXml="prev"/>
        <w:p w14:paraId="3F229947" w14:textId="77777777" w:rsidR="007A7EC5" w:rsidRDefault="008B6914" w:rsidP="008A5F52">
          <w:pPr>
            <w:pStyle w:val="HEADINGS"/>
          </w:pPr>
          <w:r>
            <w:t>ABBREVIATIONS</w:t>
          </w:r>
        </w:p>
      </w:sdtContent>
    </w:sdt>
    <w:bookmarkEnd w:id="59" w:displacedByCustomXml="prev"/>
    <w:bookmarkEnd w:id="60" w:displacedByCustomXml="prev"/>
    <w:bookmarkEnd w:id="61" w:displacedByCustomXml="prev"/>
    <w:bookmarkEnd w:id="62" w:displacedByCustomXml="prev"/>
    <w:bookmarkEnd w:id="63" w:displacedByCustomXml="prev"/>
    <w:p w14:paraId="2D5EFCD4" w14:textId="77777777" w:rsidR="00342750" w:rsidRPr="00776ACB" w:rsidRDefault="00000000" w:rsidP="00FB5CFC">
      <w:pPr>
        <w:tabs>
          <w:tab w:val="left" w:pos="4320"/>
        </w:tabs>
        <w:rPr>
          <w:b/>
          <w:bCs/>
        </w:rPr>
      </w:pPr>
      <w:sdt>
        <w:sdtPr>
          <w:rPr>
            <w:sz w:val="26"/>
            <w:szCs w:val="26"/>
          </w:rPr>
          <w:id w:val="25983672"/>
          <w:placeholder>
            <w:docPart w:val="50323F9038E74987B3CD7223BDD8EB38"/>
          </w:placeholder>
          <w:temporary/>
        </w:sdtPr>
        <w:sdtEndPr>
          <w:rPr>
            <w:rFonts w:hint="cs"/>
            <w:cs/>
          </w:rPr>
        </w:sdtEndPr>
        <w:sdtContent>
          <w:r w:rsidR="004E73BE" w:rsidRPr="00680133">
            <w:rPr>
              <w:b/>
              <w:bCs/>
              <w:sz w:val="26"/>
              <w:szCs w:val="26"/>
            </w:rPr>
            <w:t>Abbreviations</w:t>
          </w:r>
        </w:sdtContent>
      </w:sdt>
      <w:r w:rsidR="00342750" w:rsidRPr="00D072BA">
        <w:rPr>
          <w:rFonts w:hint="cs"/>
          <w:sz w:val="36"/>
          <w:szCs w:val="36"/>
          <w:cs/>
        </w:rPr>
        <w:tab/>
      </w:r>
      <w:sdt>
        <w:sdtPr>
          <w:rPr>
            <w:sz w:val="26"/>
            <w:szCs w:val="26"/>
          </w:rPr>
          <w:id w:val="25983673"/>
          <w:placeholder>
            <w:docPart w:val="50323F9038E74987B3CD7223BDD8EB38"/>
          </w:placeholder>
          <w:temporary/>
        </w:sdtPr>
        <w:sdtEndPr>
          <w:rPr>
            <w:b/>
            <w:bCs/>
            <w:sz w:val="24"/>
            <w:szCs w:val="24"/>
          </w:rPr>
        </w:sdtEndPr>
        <w:sdtContent>
          <w:r w:rsidR="0065124D" w:rsidRPr="00680133">
            <w:rPr>
              <w:b/>
              <w:bCs/>
              <w:sz w:val="26"/>
              <w:szCs w:val="26"/>
            </w:rPr>
            <w:t>Equivalence</w:t>
          </w:r>
        </w:sdtContent>
      </w:sdt>
    </w:p>
    <w:p w14:paraId="30162829" w14:textId="77777777" w:rsidR="00342750" w:rsidRPr="00776ACB" w:rsidRDefault="00342750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p w14:paraId="5D0F69E2" w14:textId="77777777" w:rsidR="00D072BA" w:rsidRDefault="005F4DB3" w:rsidP="00FB5CFC">
      <w:pPr>
        <w:tabs>
          <w:tab w:val="left" w:pos="720"/>
          <w:tab w:val="left" w:pos="4320"/>
        </w:tabs>
        <w:ind w:left="4320" w:hanging="4320"/>
      </w:pPr>
      <w:r>
        <w:tab/>
      </w:r>
      <w:sdt>
        <w:sdtPr>
          <w:id w:val="11218260"/>
          <w:placeholder>
            <w:docPart w:val="ADB18DEEF4C64B87B8CE5D4E624ED34E"/>
          </w:placeholder>
          <w:temporary/>
          <w:showingPlcHdr/>
          <w:text/>
        </w:sdtPr>
        <w:sdtContent>
          <w:r w:rsidR="000F58FA"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="0065124D" w:rsidRPr="00680133">
            <w:rPr>
              <w:rStyle w:val="PlaceholderText"/>
            </w:rPr>
            <w:t>Type here</w:t>
          </w:r>
          <w:r w:rsidR="000F58FA" w:rsidRPr="00680133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r>
        <w:tab/>
      </w:r>
      <w:sdt>
        <w:sdtPr>
          <w:id w:val="11218275"/>
          <w:placeholder>
            <w:docPart w:val="1C9D2C48B6954CBD8872EABB9F6E4BD8"/>
          </w:placeholder>
          <w:temporary/>
          <w:showingPlcHdr/>
          <w:text/>
        </w:sdtPr>
        <w:sdtContent>
          <w:r w:rsidR="000F58FA"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="0065124D" w:rsidRPr="00680133">
            <w:rPr>
              <w:rStyle w:val="PlaceholderText"/>
            </w:rPr>
            <w:t>Type here</w:t>
          </w:r>
          <w:r w:rsidR="000F58FA" w:rsidRPr="00680133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335DFDC3" w14:textId="77777777" w:rsidR="000B4F47" w:rsidRPr="00776ACB" w:rsidRDefault="000B4F47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sdt>
      <w:sdtPr>
        <w:rPr>
          <w:b/>
          <w:bCs/>
          <w:color w:val="808080"/>
        </w:rPr>
        <w:id w:val="4386330"/>
        <w:placeholder>
          <w:docPart w:val="E8F90FA95F9C41D396C1D47086B4B0B2"/>
        </w:placeholder>
        <w:temporary/>
        <w:showingPlcHdr/>
      </w:sdtPr>
      <w:sdtContent>
        <w:p w14:paraId="37DCE294" w14:textId="77777777" w:rsidR="00D072BA" w:rsidRDefault="000B4F47" w:rsidP="000B4F47">
          <w:pPr>
            <w:tabs>
              <w:tab w:val="left" w:pos="720"/>
              <w:tab w:val="left" w:pos="4320"/>
            </w:tabs>
            <w:ind w:left="4320" w:hanging="4320"/>
            <w:jc w:val="center"/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R</w:t>
          </w:r>
          <w:r w:rsidRPr="000B4F47">
            <w:rPr>
              <w:rStyle w:val="PlaceholderText"/>
            </w:rPr>
            <w:t>emove page if there is no content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2FED1F35" w14:textId="77777777" w:rsidR="000B4F47" w:rsidRDefault="000B4F47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p w14:paraId="36D30D1F" w14:textId="77777777" w:rsidR="00446A5E" w:rsidRDefault="00446A5E" w:rsidP="00FB5CFC">
      <w:pPr>
        <w:tabs>
          <w:tab w:val="left" w:pos="720"/>
          <w:tab w:val="left" w:pos="4320"/>
        </w:tabs>
        <w:ind w:left="4320" w:hanging="4320"/>
        <w:rPr>
          <w:b/>
          <w:bCs/>
        </w:rPr>
      </w:pPr>
    </w:p>
    <w:sdt>
      <w:sdtPr>
        <w:rPr>
          <w:b/>
          <w:bCs/>
          <w:color w:val="808080"/>
        </w:rPr>
        <w:id w:val="1331650"/>
        <w:placeholder>
          <w:docPart w:val="774EB2D1BEA5490E9F2B95276C534B07"/>
        </w:placeholder>
        <w:temporary/>
        <w:showingPlcHdr/>
      </w:sdtPr>
      <w:sdtContent>
        <w:p w14:paraId="59AB2212" w14:textId="77777777" w:rsidR="00AE61B0" w:rsidRDefault="00AE61B0" w:rsidP="00AE61B0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3C08005" wp14:editId="6AFC3B4C">
                <wp:extent cx="179647" cy="172994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546F524" w14:textId="77777777" w:rsidR="00E53398" w:rsidRPr="00776ACB" w:rsidRDefault="00E53398" w:rsidP="00FB5CFC">
      <w:pPr>
        <w:rPr>
          <w:b/>
          <w:bCs/>
        </w:rPr>
      </w:pPr>
    </w:p>
    <w:p w14:paraId="5E372F6E" w14:textId="77777777" w:rsidR="00753F98" w:rsidRPr="00776ACB" w:rsidRDefault="00753F98" w:rsidP="00FB5CFC">
      <w:pPr>
        <w:rPr>
          <w:rFonts w:cs="Angsana New"/>
          <w:b/>
          <w:bCs/>
          <w:cs/>
          <w:lang w:bidi="th-TH"/>
        </w:rPr>
        <w:sectPr w:rsidR="00753F98" w:rsidRPr="00776ACB" w:rsidSect="00A96440">
          <w:pgSz w:w="11906" w:h="16838" w:code="9"/>
          <w:pgMar w:top="2160" w:right="1440" w:bottom="1440" w:left="2160" w:header="1440" w:footer="706" w:gutter="0"/>
          <w:pgNumType w:fmt="lowerRoman"/>
          <w:cols w:space="708"/>
          <w:titlePg/>
          <w:docGrid w:linePitch="435"/>
        </w:sectPr>
      </w:pPr>
    </w:p>
    <w:p w14:paraId="06238880" w14:textId="77777777" w:rsidR="00E67AD5" w:rsidRDefault="00104647" w:rsidP="00104647">
      <w:pPr>
        <w:pStyle w:val="Heading1"/>
      </w:pPr>
      <w:r>
        <w:lastRenderedPageBreak/>
        <w:br/>
      </w:r>
      <w:r>
        <w:br/>
      </w:r>
      <w:sdt>
        <w:sdtPr>
          <w:id w:val="4386267"/>
          <w:placeholder>
            <w:docPart w:val="C50CA2DF22D944868E14588793E6FBCA"/>
          </w:placeholder>
          <w:temporary/>
          <w:showingPlcHdr/>
        </w:sdtPr>
        <w:sdtContent>
          <w:r w:rsidR="00F9303B"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 w:rsidR="00F9303B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sdt>
      <w:sdtPr>
        <w:id w:val="1331687"/>
        <w:placeholder>
          <w:docPart w:val="B0BCE764462541D7B6B738090ED4D823"/>
        </w:placeholder>
        <w:temporary/>
        <w:showingPlcHdr/>
      </w:sdtPr>
      <w:sdtContent>
        <w:p w14:paraId="1C383B71" w14:textId="77777777" w:rsidR="00842225" w:rsidRDefault="00AB2D78" w:rsidP="00AB2D78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44D2695" w14:textId="77777777" w:rsidR="00AB2D78" w:rsidRDefault="0050326F" w:rsidP="00AB2D78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BB9A2" wp14:editId="4A8D72C3">
                <wp:simplePos x="0" y="0"/>
                <wp:positionH relativeFrom="column">
                  <wp:posOffset>4962525</wp:posOffset>
                </wp:positionH>
                <wp:positionV relativeFrom="paragraph">
                  <wp:posOffset>1227455</wp:posOffset>
                </wp:positionV>
                <wp:extent cx="116205" cy="183515"/>
                <wp:effectExtent l="9525" t="42545" r="55245" b="1206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97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90.75pt;margin-top:96.65pt;width:9.15pt;height:14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">
                <v:stroke endarrow="block"/>
              </v:shape>
            </w:pict>
          </mc:Fallback>
        </mc:AlternateContent>
      </w:r>
      <w:r w:rsidR="00AB2D78" w:rsidRPr="00AB2D78"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2F7886CC" wp14:editId="3DD7FF6D">
            <wp:simplePos x="0" y="0"/>
            <wp:positionH relativeFrom="margin">
              <wp:posOffset>3524250</wp:posOffset>
            </wp:positionH>
            <wp:positionV relativeFrom="paragraph">
              <wp:posOffset>1417320</wp:posOffset>
            </wp:positionV>
            <wp:extent cx="1614805" cy="2352675"/>
            <wp:effectExtent l="19050" t="0" r="4445" b="0"/>
            <wp:wrapThrough wrapText="bothSides">
              <wp:wrapPolygon edited="0">
                <wp:start x="-255" y="0"/>
                <wp:lineTo x="-255" y="21513"/>
                <wp:lineTo x="21659" y="21513"/>
                <wp:lineTo x="21659" y="0"/>
                <wp:lineTo x="-255" y="0"/>
              </wp:wrapPolygon>
            </wp:wrapThrough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736" t="16643" r="48499" b="5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D78" w:rsidRPr="00AB2D78"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 wp14:anchorId="226EBEBC" wp14:editId="0D97E660">
            <wp:simplePos x="0" y="0"/>
            <wp:positionH relativeFrom="margin">
              <wp:posOffset>3086100</wp:posOffset>
            </wp:positionH>
            <wp:positionV relativeFrom="paragraph">
              <wp:posOffset>569595</wp:posOffset>
            </wp:positionV>
            <wp:extent cx="2070100" cy="666750"/>
            <wp:effectExtent l="19050" t="0" r="6350" b="0"/>
            <wp:wrapThrough wrapText="bothSides">
              <wp:wrapPolygon edited="0">
                <wp:start x="-199" y="0"/>
                <wp:lineTo x="-199" y="20983"/>
                <wp:lineTo x="21666" y="20983"/>
                <wp:lineTo x="21666" y="0"/>
                <wp:lineTo x="-199" y="0"/>
              </wp:wrapPolygon>
            </wp:wrapThrough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411" t="23593" r="26180" b="6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dt>
      <w:sdtPr>
        <w:id w:val="1331714"/>
        <w:placeholder>
          <w:docPart w:val="3355432E54BE42B2AB8CE43806A9E4F8"/>
        </w:placeholder>
        <w:temporary/>
      </w:sdtPr>
      <w:sdtContent>
        <w:p w14:paraId="0ECDF561" w14:textId="77777777" w:rsidR="00AB2D78" w:rsidRDefault="00AB2D78" w:rsidP="00AB2D78">
          <w:pPr>
            <w:rPr>
              <w:rStyle w:val="PlaceholderText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Using styles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0E4B3626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Place the cursor where you want to insert</w:t>
          </w:r>
        </w:p>
        <w:p w14:paraId="76691436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C</w:t>
          </w:r>
          <w:r w:rsidRPr="00771EAC">
            <w:rPr>
              <w:rStyle w:val="PlaceholderText"/>
              <w:rFonts w:asciiTheme="minorBidi" w:hAnsiTheme="minorBidi"/>
            </w:rPr>
            <w:t xml:space="preserve">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Home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tab, move to the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group arrow to display the window 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>and select style</w:t>
          </w:r>
        </w:p>
        <w:p w14:paraId="3839559A" w14:textId="77777777" w:rsidR="00AB2D78" w:rsidRPr="0030798D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ABSTRACT, ACKNOWLEDGMENTS, TABLE OF CONTENTS, LIST OF TABLES, LIST OF FIGURES, ABBREVIATIONS </w:t>
          </w:r>
          <w:r>
            <w:rPr>
              <w:rStyle w:val="PlaceholderText"/>
            </w:rPr>
            <w:t xml:space="preserve">use </w:t>
          </w:r>
          <w:r w:rsidR="00B80ED7">
            <w:rPr>
              <w:rStyle w:val="PlaceholderText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HEADINGS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 xml:space="preserve">style  </w:t>
          </w:r>
        </w:p>
        <w:p w14:paraId="0A95C3B3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</w:rPr>
            <w:t xml:space="preserve">The first page of each CHAPTER use </w:t>
          </w:r>
          <w:r w:rsidR="00B80ED7">
            <w:rPr>
              <w:rStyle w:val="PlaceholderText"/>
              <w:rFonts w:asciiTheme="minorBidi" w:hAnsiTheme="minorBidi" w:cs="Angsana New"/>
            </w:rPr>
            <w:t xml:space="preserve">the  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 w:cs="Angsana New"/>
            </w:rPr>
            <w:t xml:space="preserve">Heading </w:t>
          </w:r>
          <w:r w:rsidRPr="002549F3">
            <w:rPr>
              <w:rStyle w:val="PlaceholderText"/>
            </w:rPr>
            <w:t>1</w:t>
          </w:r>
          <w:r w:rsidRPr="002549F3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</w:rPr>
            <w:t>style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</w:t>
          </w:r>
        </w:p>
        <w:p w14:paraId="2E8159D5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Heading 2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  <w:r w:rsidR="00235A21">
            <w:rPr>
              <w:rStyle w:val="PlaceholderText"/>
              <w:rFonts w:asciiTheme="minorBidi" w:hAnsiTheme="minorBidi"/>
            </w:rPr>
            <w:t xml:space="preserve"> use for subheading e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g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asciiTheme="minorBidi" w:hAnsiTheme="minorBidi"/>
            </w:rPr>
            <w:t>1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1, 2</w:t>
          </w:r>
          <w:r w:rsidR="00235A21">
            <w:rPr>
              <w:rStyle w:val="PlaceholderText"/>
              <w:rFonts w:asciiTheme="minorBidi"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asciiTheme="minorBidi" w:hAnsiTheme="minorBidi"/>
            </w:rPr>
            <w:t>1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 </w:t>
          </w:r>
        </w:p>
        <w:p w14:paraId="336015E0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3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="00235A21">
            <w:rPr>
              <w:rStyle w:val="PlaceholderText"/>
              <w:rFonts w:asciiTheme="minorBidi" w:hAnsiTheme="minorBidi"/>
            </w:rPr>
            <w:t xml:space="preserve"> use for </w:t>
          </w:r>
          <w:r w:rsidR="00235A21">
            <w:rPr>
              <w:rStyle w:val="PlaceholderText"/>
              <w:rFonts w:hAnsiTheme="minorBidi"/>
            </w:rPr>
            <w:t>subheading 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 xml:space="preserve">1 </w:t>
          </w:r>
        </w:p>
        <w:p w14:paraId="0833EF85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4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  <w:r w:rsidR="00235A21">
            <w:rPr>
              <w:rStyle w:val="PlaceholderText"/>
              <w:rFonts w:hAnsiTheme="minorBidi"/>
            </w:rPr>
            <w:t xml:space="preserve">use for subheading </w:t>
          </w:r>
          <w:r w:rsidR="004D58BF">
            <w:rPr>
              <w:rStyle w:val="PlaceholderText"/>
              <w:rFonts w:hAnsiTheme="minorBidi"/>
            </w:rPr>
            <w:t xml:space="preserve">if used </w:t>
          </w:r>
          <w:r w:rsidR="00235A21">
            <w:rPr>
              <w:rStyle w:val="PlaceholderText"/>
              <w:rFonts w:hAnsiTheme="minorBidi"/>
            </w:rPr>
            <w:t>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1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 xml:space="preserve"> </w:t>
          </w:r>
        </w:p>
        <w:p w14:paraId="4B787D2F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5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  <w:r w:rsidR="00235A21">
            <w:rPr>
              <w:rStyle w:val="PlaceholderText"/>
              <w:rFonts w:asciiTheme="minorBidi" w:hAnsiTheme="minorBidi"/>
            </w:rPr>
            <w:t xml:space="preserve">use for </w:t>
          </w:r>
          <w:r w:rsidR="00235A21">
            <w:rPr>
              <w:rStyle w:val="PlaceholderText"/>
              <w:rFonts w:hAnsiTheme="minorBidi"/>
            </w:rPr>
            <w:t xml:space="preserve">subheading </w:t>
          </w:r>
          <w:r w:rsidR="004D58BF">
            <w:rPr>
              <w:rStyle w:val="PlaceholderText"/>
              <w:rFonts w:hAnsiTheme="minorBidi"/>
            </w:rPr>
            <w:t xml:space="preserve">if used </w:t>
          </w:r>
          <w:r w:rsidR="00235A21">
            <w:rPr>
              <w:rStyle w:val="PlaceholderText"/>
              <w:rFonts w:hAnsiTheme="minorBidi"/>
            </w:rPr>
            <w:t>e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235A21">
            <w:rPr>
              <w:rStyle w:val="PlaceholderText"/>
              <w:rFonts w:hAnsiTheme="minorBidi"/>
            </w:rPr>
            <w:t>g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. </w:t>
          </w:r>
          <w:r w:rsidR="00235A21">
            <w:rPr>
              <w:rStyle w:val="PlaceholderText"/>
              <w:rFonts w:hAnsiTheme="minorBidi"/>
            </w:rPr>
            <w:t>1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>)</w:t>
          </w:r>
          <w:r w:rsidR="00235A21">
            <w:rPr>
              <w:rStyle w:val="PlaceholderText"/>
              <w:rFonts w:hAnsiTheme="minorBidi"/>
            </w:rPr>
            <w:t>, 2</w:t>
          </w:r>
          <w:r w:rsidR="00235A21">
            <w:rPr>
              <w:rStyle w:val="PlaceholderText"/>
              <w:rFonts w:hAnsiTheme="minorBidi" w:cs="Angsana New"/>
              <w:cs/>
              <w:lang w:bidi="th-TH"/>
            </w:rPr>
            <w:t xml:space="preserve">) </w:t>
          </w:r>
        </w:p>
        <w:p w14:paraId="686752EE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6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</w:t>
          </w:r>
          <w:r>
            <w:rPr>
              <w:rStyle w:val="PlaceholderText"/>
              <w:rFonts w:asciiTheme="minorBidi" w:hAnsiTheme="minorBidi"/>
            </w:rPr>
            <w:t xml:space="preserve">tyle </w:t>
          </w:r>
          <w:r w:rsidR="004D58BF">
            <w:rPr>
              <w:rStyle w:val="PlaceholderText"/>
              <w:rFonts w:hAnsiTheme="minorBidi"/>
            </w:rPr>
            <w:t>use for subheading if used e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.</w:t>
          </w:r>
          <w:r w:rsidR="004D58BF">
            <w:rPr>
              <w:rStyle w:val="PlaceholderText"/>
              <w:rFonts w:hAnsiTheme="minorBidi"/>
            </w:rPr>
            <w:t>g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. (</w:t>
          </w:r>
          <w:r w:rsidR="004D58BF">
            <w:rPr>
              <w:rStyle w:val="PlaceholderText"/>
              <w:rFonts w:hAnsiTheme="minorBidi"/>
            </w:rPr>
            <w:t>1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)</w:t>
          </w:r>
          <w:r w:rsidR="004D58BF">
            <w:rPr>
              <w:rStyle w:val="PlaceholderText"/>
              <w:rFonts w:hAnsiTheme="minorBidi"/>
            </w:rPr>
            <w:t xml:space="preserve">, 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>(</w:t>
          </w:r>
          <w:r w:rsidR="004D58BF">
            <w:rPr>
              <w:rStyle w:val="PlaceholderText"/>
              <w:rFonts w:hAnsiTheme="minorBidi"/>
            </w:rPr>
            <w:t>2</w:t>
          </w:r>
          <w:r w:rsidR="004D58BF">
            <w:rPr>
              <w:rStyle w:val="PlaceholderText"/>
              <w:rFonts w:hAnsiTheme="minorBidi" w:cs="Angsana New"/>
              <w:cs/>
              <w:lang w:bidi="th-TH"/>
            </w:rPr>
            <w:t xml:space="preserve">) </w:t>
          </w:r>
        </w:p>
        <w:p w14:paraId="5EE57303" w14:textId="77777777" w:rsidR="00AB2D78" w:rsidRDefault="00AB2D78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</w:t>
          </w:r>
          <w:r w:rsidRPr="00CE4BA2">
            <w:rPr>
              <w:rStyle w:val="PlaceholderText"/>
              <w:rFonts w:asciiTheme="minorBidi" w:hAnsiTheme="minorBidi"/>
            </w:rPr>
            <w:t xml:space="preserve">BIBLIOGRAPHY, APPENDIX 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>(</w:t>
          </w:r>
          <w:r w:rsidRPr="00CE4BA2">
            <w:rPr>
              <w:rStyle w:val="PlaceholderText"/>
              <w:rFonts w:asciiTheme="minorBidi" w:hAnsiTheme="minorBidi"/>
            </w:rPr>
            <w:t>only appendix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) </w:t>
          </w:r>
          <w:r w:rsidRPr="00CE4BA2">
            <w:rPr>
              <w:rStyle w:val="PlaceholderText"/>
              <w:rFonts w:asciiTheme="minorBidi" w:hAnsiTheme="minorBidi"/>
            </w:rPr>
            <w:t xml:space="preserve">and BIOGRAPHY </w:t>
          </w:r>
          <w:r>
            <w:rPr>
              <w:rStyle w:val="PlaceholderText"/>
              <w:rFonts w:asciiTheme="minorBidi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HEADINGS</w:t>
          </w:r>
          <w:r w:rsidRPr="00CE4BA2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styl</w:t>
          </w:r>
          <w:r>
            <w:rPr>
              <w:rStyle w:val="PlaceholderText"/>
              <w:rFonts w:asciiTheme="minorBidi" w:hAnsiTheme="minorBidi"/>
            </w:rPr>
            <w:t>e</w:t>
          </w:r>
          <w:r w:rsidR="00104647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  </w:t>
          </w:r>
        </w:p>
        <w:p w14:paraId="237A3247" w14:textId="77777777" w:rsidR="00104647" w:rsidRDefault="00104647" w:rsidP="00AB2D78">
          <w:pPr>
            <w:pStyle w:val="ListParagraph"/>
            <w:numPr>
              <w:ilvl w:val="0"/>
              <w:numId w:val="6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 w:rsidR="00D04572"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Appendix A, B, C </w:t>
          </w:r>
          <w:r w:rsidR="00D815BA">
            <w:rPr>
              <w:rStyle w:val="PlaceholderText"/>
              <w:rFonts w:asciiTheme="minorBidi" w:hAnsiTheme="minorBidi" w:cs="Angsana New"/>
              <w:cs/>
              <w:lang w:bidi="th-TH"/>
            </w:rPr>
            <w:t>...</w:t>
          </w:r>
          <w:r w:rsidRPr="002549F3">
            <w:rPr>
              <w:rStyle w:val="PlaceholderText"/>
              <w:rFonts w:asciiTheme="minorBidi" w:hAnsiTheme="minorBidi"/>
            </w:rPr>
            <w:t xml:space="preserve"> use </w:t>
          </w:r>
          <w:r w:rsidR="00B80ED7"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Appendix</w:t>
          </w:r>
          <w:r w:rsidRPr="002549F3"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</w:p>
        <w:p w14:paraId="21E78EC2" w14:textId="77777777" w:rsidR="00AB2D78" w:rsidRDefault="00104647" w:rsidP="00104647">
          <w:r>
            <w:rPr>
              <w:rStyle w:val="PlaceholderText"/>
            </w:rPr>
            <w:lastRenderedPageBreak/>
            <w:t>Notice</w:t>
          </w:r>
          <w:r>
            <w:rPr>
              <w:rStyle w:val="PlaceholderText"/>
              <w:rFonts w:cs="Angsana New"/>
              <w:cs/>
              <w:lang w:bidi="th-TH"/>
            </w:rPr>
            <w:t xml:space="preserve">: </w:t>
          </w:r>
          <w:r w:rsidR="00D04572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and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 xml:space="preserve">Heading </w:t>
          </w:r>
          <w:r w:rsidRPr="006125C0">
            <w:rPr>
              <w:rStyle w:val="PlaceholderText"/>
              <w:rFonts w:asciiTheme="minorBidi" w:hAnsiTheme="minorBidi"/>
            </w:rPr>
            <w:t>2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Pr="006125C0">
            <w:rPr>
              <w:rStyle w:val="PlaceholderText"/>
              <w:rFonts w:asciiTheme="minorBidi" w:hAnsiTheme="minorBidi"/>
            </w:rPr>
            <w:t xml:space="preserve"> to create a 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Table of Contents</w:t>
          </w:r>
          <w:r>
            <w:rPr>
              <w:rStyle w:val="PlaceholderText"/>
              <w:rFonts w:asciiTheme="minorBidi" w:hAnsiTheme="minorBidi" w:cs="Angsana New"/>
              <w:cs/>
              <w:lang w:bidi="th-TH"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automatically</w:t>
          </w:r>
          <w:r w:rsidR="00AB2D78"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4B5C6E76" w14:textId="77777777" w:rsidR="00AB2D78" w:rsidRDefault="00AB2D78" w:rsidP="00593192"/>
    <w:sdt>
      <w:sdtPr>
        <w:rPr>
          <w:color w:val="808080"/>
          <w:szCs w:val="32"/>
        </w:rPr>
        <w:id w:val="1331205"/>
        <w:placeholder>
          <w:docPart w:val="F336DC0D00F649D1AAC52A5B6C1E4484"/>
        </w:placeholder>
        <w:temporary/>
      </w:sdtPr>
      <w:sdtContent>
        <w:p w14:paraId="3406715F" w14:textId="77777777" w:rsidR="00AB2D78" w:rsidRDefault="00AB2D78" w:rsidP="00AB2D78">
          <w:pPr>
            <w:rPr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Add a new chapter</w:t>
          </w:r>
          <w:r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76380E71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Insert a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</w:p>
        <w:p w14:paraId="5F8F0973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Place the cursor at the end of </w:t>
          </w:r>
          <w:r>
            <w:rPr>
              <w:rStyle w:val="PlaceholderText"/>
              <w:rFonts w:asciiTheme="minorBidi" w:hAnsiTheme="minorBidi"/>
            </w:rPr>
            <w:t xml:space="preserve">text </w:t>
          </w:r>
        </w:p>
        <w:p w14:paraId="0D6A591F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Layout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tab, move to 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Setup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group, click on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Breaks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43E9B3A8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Under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, </w:t>
          </w:r>
          <w:r w:rsidRPr="00FE3FA7">
            <w:rPr>
              <w:rStyle w:val="PlaceholderText"/>
              <w:rFonts w:asciiTheme="minorBidi" w:hAnsiTheme="minorBidi"/>
            </w:rPr>
            <w:t xml:space="preserve">select 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FE3FA7">
            <w:rPr>
              <w:rStyle w:val="PlaceholderText"/>
              <w:rFonts w:asciiTheme="minorBidi" w:hAnsiTheme="minorBidi"/>
            </w:rPr>
            <w:t>Next Page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779E131D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section break will be put in </w:t>
          </w:r>
        </w:p>
        <w:p w14:paraId="06502CA2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Home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tab, move to 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group arrow to display the window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</w:rPr>
            <w:t xml:space="preserve"> and select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="00B80ED7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14:paraId="4CCD084F" w14:textId="77777777" w:rsidR="00AB2D78" w:rsidRPr="00D40F4C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rStyle w:val="PlaceholderText"/>
            </w:rPr>
          </w:pPr>
          <w:r w:rsidRPr="00D40F4C">
            <w:rPr>
              <w:rStyle w:val="PlaceholderText"/>
              <w:rFonts w:asciiTheme="minorBidi" w:hAnsiTheme="minorBidi" w:cs="Angsana New"/>
            </w:rPr>
            <w:t xml:space="preserve">The word </w:t>
          </w:r>
          <w:r w:rsidRPr="00D40F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"</w:t>
          </w:r>
          <w:r w:rsidRPr="00D40F4C">
            <w:rPr>
              <w:rStyle w:val="PlaceholderText"/>
              <w:rFonts w:asciiTheme="minorBidi" w:hAnsiTheme="minorBidi" w:cs="Angsana New"/>
            </w:rPr>
            <w:t>CHAPTER</w:t>
          </w:r>
          <w:r w:rsidRPr="00D40F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" </w:t>
          </w:r>
          <w:r w:rsidRPr="00D40F4C">
            <w:rPr>
              <w:rStyle w:val="PlaceholderText"/>
              <w:rFonts w:asciiTheme="minorBidi" w:hAnsiTheme="minorBidi" w:cs="Angsana New"/>
            </w:rPr>
            <w:t>and number of chapter will be display automatically,</w:t>
          </w:r>
          <w:r w:rsidRPr="00D40F4C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Pr="00D40F4C">
            <w:rPr>
              <w:rStyle w:val="PlaceholderText"/>
              <w:rFonts w:asciiTheme="minorBidi" w:hAnsiTheme="minorBidi"/>
            </w:rPr>
            <w:t>press hold &lt;Shift&gt; and</w:t>
          </w:r>
          <w:r w:rsidRPr="00D40F4C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 w:rsidRPr="00D40F4C">
            <w:rPr>
              <w:rStyle w:val="PlaceholderText"/>
              <w:rFonts w:asciiTheme="minorBidi" w:hAnsiTheme="minorBidi"/>
            </w:rPr>
            <w:t xml:space="preserve">press &lt;Enter&gt; twice </w:t>
          </w:r>
        </w:p>
        <w:p w14:paraId="70C4A726" w14:textId="77777777" w:rsidR="00AB2D78" w:rsidRDefault="00AB2D78" w:rsidP="00AB2D78">
          <w:pPr>
            <w:pStyle w:val="BodyTextFirstIndent"/>
            <w:numPr>
              <w:ilvl w:val="0"/>
              <w:numId w:val="22"/>
            </w:numPr>
            <w:ind w:left="360"/>
            <w:rPr>
              <w:szCs w:val="24"/>
            </w:rPr>
          </w:pPr>
          <w:r w:rsidRPr="00D40F4C">
            <w:rPr>
              <w:rStyle w:val="PlaceholderText"/>
              <w:rFonts w:asciiTheme="minorBidi" w:hAnsiTheme="minorBidi" w:cs="Angsana New"/>
            </w:rPr>
            <w:t xml:space="preserve">Type the name of the </w:t>
          </w:r>
          <w:r>
            <w:rPr>
              <w:rStyle w:val="PlaceholderText"/>
              <w:rFonts w:asciiTheme="minorBidi" w:hAnsiTheme="minorBidi" w:cs="Angsana New"/>
            </w:rPr>
            <w:t>chapter</w:t>
          </w:r>
          <w:r w:rsidRPr="00D40F4C">
            <w:rPr>
              <w:rFonts w:cs="Angsana New"/>
              <w:color w:val="808080"/>
              <w:szCs w:val="24"/>
              <w:cs/>
              <w:lang w:bidi="th-TH"/>
            </w:rPr>
            <w:t xml:space="preserve"> </w:t>
          </w:r>
        </w:p>
      </w:sdtContent>
    </w:sdt>
    <w:p w14:paraId="434D3E96" w14:textId="77777777" w:rsidR="00AB2D78" w:rsidRDefault="00AB2D78" w:rsidP="00AB2D78"/>
    <w:p w14:paraId="0566DBFC" w14:textId="77777777" w:rsidR="00446A5E" w:rsidRDefault="00446A5E" w:rsidP="00AB2D78"/>
    <w:sdt>
      <w:sdtPr>
        <w:rPr>
          <w:b/>
          <w:bCs/>
        </w:rPr>
        <w:id w:val="1331298"/>
        <w:placeholder>
          <w:docPart w:val="8852F305876B462BB4DCC8C019E8855E"/>
        </w:placeholder>
        <w:temporary/>
        <w:showingPlcHdr/>
      </w:sdtPr>
      <w:sdtContent>
        <w:p w14:paraId="5611FDB4" w14:textId="77777777" w:rsidR="00AB2D78" w:rsidRDefault="00AB2D78" w:rsidP="00AB2D78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76DAD92" wp14:editId="65A87275">
                <wp:extent cx="179647" cy="172994"/>
                <wp:effectExtent l="19050" t="0" r="0" b="0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D815B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D815BA" w:rsidRPr="00D815BA">
            <w:rPr>
              <w:rStyle w:val="PlaceholderText"/>
              <w:rFonts w:cs="Angsana New"/>
            </w:rPr>
            <w:t>to toggle the Show</w:t>
          </w:r>
          <w:r w:rsidR="00D815B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D815B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B3ED436" w14:textId="77777777" w:rsidR="00AB2D78" w:rsidRDefault="00AB2D78" w:rsidP="00AB2D78"/>
    <w:p w14:paraId="045FCBBA" w14:textId="77777777" w:rsidR="002D7758" w:rsidRPr="00776ACB" w:rsidRDefault="002D7758" w:rsidP="00AE61B0">
      <w:pPr>
        <w:rPr>
          <w:rFonts w:cs="Angsana New"/>
          <w:cs/>
          <w:lang w:bidi="th-TH"/>
        </w:rPr>
        <w:sectPr w:rsidR="002D7758" w:rsidRPr="00776ACB" w:rsidSect="00A96440">
          <w:headerReference w:type="default" r:id="rId16"/>
          <w:headerReference w:type="first" r:id="rId17"/>
          <w:pgSz w:w="11906" w:h="16838" w:code="9"/>
          <w:pgMar w:top="216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6A174335" w14:textId="77777777" w:rsidR="00C91D16" w:rsidRDefault="00D41664" w:rsidP="003F0831">
      <w:pPr>
        <w:pStyle w:val="Heading1"/>
      </w:pPr>
      <w:r>
        <w:rPr>
          <w:cs/>
        </w:rPr>
        <w:lastRenderedPageBreak/>
        <w:br/>
      </w:r>
      <w:r>
        <w:rPr>
          <w:rFonts w:hint="cs"/>
          <w:cs/>
        </w:rPr>
        <w:br/>
      </w:r>
      <w:sdt>
        <w:sdtPr>
          <w:id w:val="4386273"/>
          <w:placeholder>
            <w:docPart w:val="B8C46183BBB44967BA2A3AF465682E89"/>
          </w:placeholder>
          <w:temporary/>
          <w:showingPlcHdr/>
        </w:sdtPr>
        <w:sdtContent>
          <w:r w:rsidR="00F9303B"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 w:rsidR="00F9303B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sdt>
      <w:sdtPr>
        <w:id w:val="1331491"/>
        <w:placeholder>
          <w:docPart w:val="A57EAB75043C451EB5EE33CCA64722B1"/>
        </w:placeholder>
        <w:temporary/>
        <w:showingPlcHdr/>
      </w:sdtPr>
      <w:sdtContent>
        <w:p w14:paraId="197A41A4" w14:textId="77777777" w:rsidR="00DD0039" w:rsidRDefault="00957FB0" w:rsidP="00957FB0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234EDF3" w14:textId="77777777" w:rsidR="004332FF" w:rsidRDefault="004332FF" w:rsidP="00FB5CFC"/>
    <w:sdt>
      <w:sdtPr>
        <w:id w:val="19867919"/>
        <w:placeholder>
          <w:docPart w:val="BEC4949BDAED4F30998B9B23DA75AF19"/>
        </w:placeholder>
        <w:temporary/>
      </w:sdtPr>
      <w:sdtContent>
        <w:p w14:paraId="43992DB0" w14:textId="77777777" w:rsidR="00157C92" w:rsidRPr="0070310D" w:rsidRDefault="00157C92" w:rsidP="00FB5CFC">
          <w:pPr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cs/>
              <w:lang w:bidi="th-TH"/>
            </w:rPr>
            <w:t>[</w:t>
          </w:r>
          <w:r w:rsidR="00070A2F" w:rsidRPr="0070310D">
            <w:rPr>
              <w:rStyle w:val="PlaceholderText"/>
              <w:rFonts w:cstheme="minorHAnsi"/>
            </w:rPr>
            <w:t xml:space="preserve">Typing the </w:t>
          </w:r>
          <w:r w:rsidR="00C46B40">
            <w:rPr>
              <w:rStyle w:val="PlaceholderText"/>
              <w:rFonts w:cstheme="minorHAnsi"/>
            </w:rPr>
            <w:t>name</w:t>
          </w:r>
          <w:r w:rsidR="00070A2F" w:rsidRPr="0070310D">
            <w:rPr>
              <w:rStyle w:val="PlaceholderText"/>
              <w:rFonts w:cstheme="minorHAnsi"/>
            </w:rPr>
            <w:t xml:space="preserve"> of Tables and F</w:t>
          </w:r>
          <w:r w:rsidR="009003AB" w:rsidRPr="0070310D">
            <w:rPr>
              <w:rStyle w:val="PlaceholderText"/>
              <w:rFonts w:cstheme="minorHAnsi"/>
            </w:rPr>
            <w:t xml:space="preserve">igures </w:t>
          </w:r>
          <w:r w:rsidR="006A7B1A">
            <w:rPr>
              <w:rStyle w:val="PlaceholderText"/>
              <w:rFonts w:cstheme="minorHAnsi"/>
            </w:rPr>
            <w:t>in text</w:t>
          </w:r>
          <w:r w:rsidR="001343D1"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667A8B6F" w14:textId="77777777" w:rsidR="0079354D" w:rsidRDefault="009003AB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79354D">
            <w:rPr>
              <w:rStyle w:val="PlaceholderText"/>
              <w:rFonts w:cstheme="minorHAnsi"/>
            </w:rPr>
            <w:t xml:space="preserve">Place the cursor on top of the </w:t>
          </w:r>
          <w:r w:rsidR="00070A2F" w:rsidRPr="0079354D">
            <w:rPr>
              <w:rStyle w:val="PlaceholderText"/>
              <w:rFonts w:cstheme="minorHAnsi"/>
            </w:rPr>
            <w:t>T</w:t>
          </w:r>
          <w:r w:rsidRPr="0079354D">
            <w:rPr>
              <w:rStyle w:val="PlaceholderText"/>
              <w:rFonts w:cstheme="minorHAnsi"/>
            </w:rPr>
            <w:t xml:space="preserve">able or bottom of the </w:t>
          </w:r>
          <w:r w:rsidR="00070A2F" w:rsidRPr="0079354D">
            <w:rPr>
              <w:rStyle w:val="PlaceholderText"/>
              <w:rFonts w:cstheme="minorHAnsi"/>
            </w:rPr>
            <w:t>F</w:t>
          </w:r>
          <w:r w:rsidRPr="0079354D">
            <w:rPr>
              <w:rStyle w:val="PlaceholderText"/>
              <w:rFonts w:cstheme="minorHAnsi"/>
            </w:rPr>
            <w:t>igure</w:t>
          </w:r>
        </w:p>
        <w:p w14:paraId="064411A5" w14:textId="77777777" w:rsidR="0079354D" w:rsidRDefault="008C5D8D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79354D">
            <w:rPr>
              <w:rStyle w:val="PlaceholderText"/>
              <w:rFonts w:cstheme="minorHAnsi"/>
            </w:rPr>
            <w:t xml:space="preserve">Click </w:t>
          </w:r>
          <w:r w:rsidR="009A75C0">
            <w:rPr>
              <w:rStyle w:val="PlaceholderText"/>
              <w:rFonts w:cstheme="minorHAnsi"/>
            </w:rPr>
            <w:t>on</w:t>
          </w:r>
          <w:r w:rsidR="00C13BF3">
            <w:rPr>
              <w:rStyle w:val="PlaceholderText"/>
              <w:rFonts w:cstheme="minorHAnsi"/>
            </w:rPr>
            <w:t xml:space="preserve"> the</w:t>
          </w:r>
          <w:r w:rsidR="009A75C0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9354D">
            <w:rPr>
              <w:rStyle w:val="PlaceholderText"/>
              <w:rFonts w:cstheme="minorHAnsi"/>
            </w:rPr>
            <w:t>References</w:t>
          </w:r>
          <w:r w:rsidRPr="0079354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Pr="0079354D">
            <w:rPr>
              <w:rStyle w:val="PlaceholderText"/>
              <w:rFonts w:cstheme="minorHAnsi"/>
            </w:rPr>
            <w:t>tab</w:t>
          </w:r>
          <w:r w:rsidR="00157C9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</w:p>
        <w:p w14:paraId="7C65A521" w14:textId="77777777" w:rsidR="0079354D" w:rsidRDefault="00E45D7C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Go to </w:t>
          </w:r>
          <w:r w:rsidR="00543D56">
            <w:rPr>
              <w:rStyle w:val="PlaceholderText"/>
              <w:rFonts w:cstheme="minorHAnsi"/>
            </w:rPr>
            <w:t xml:space="preserve">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t>Captions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group and c</w:t>
          </w:r>
          <w:r w:rsidR="008C5D8D" w:rsidRPr="0079354D">
            <w:rPr>
              <w:rStyle w:val="PlaceholderText"/>
              <w:rFonts w:cstheme="minorHAnsi"/>
            </w:rPr>
            <w:t xml:space="preserve">lick on </w:t>
          </w:r>
          <w:r w:rsidR="008C5D8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9354D">
            <w:rPr>
              <w:rStyle w:val="PlaceholderText"/>
              <w:rFonts w:cstheme="minorHAnsi"/>
            </w:rPr>
            <w:t>Insert Caption</w:t>
          </w:r>
          <w:r w:rsidR="008C5D8D" w:rsidRPr="0079354D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627CDA0C" w14:textId="77777777" w:rsidR="00623AD7" w:rsidRDefault="004A2F54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</w:rPr>
          </w:pPr>
          <w:r w:rsidRPr="00623AD7">
            <w:rPr>
              <w:rStyle w:val="PlaceholderText"/>
              <w:rFonts w:cstheme="minorHAnsi"/>
            </w:rPr>
            <w:t xml:space="preserve">Click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623AD7">
            <w:rPr>
              <w:rStyle w:val="PlaceholderText"/>
              <w:rFonts w:cstheme="minorHAnsi"/>
            </w:rPr>
            <w:t>New Label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157C92" w:rsidRPr="00623AD7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9354D" w:rsidRPr="00623AD7">
            <w:rPr>
              <w:rStyle w:val="PlaceholderText"/>
              <w:rFonts w:cstheme="minorHAnsi"/>
            </w:rPr>
            <w:t>button</w:t>
          </w:r>
          <w:r w:rsidR="00623AD7" w:rsidRPr="00623AD7">
            <w:rPr>
              <w:rStyle w:val="PlaceholderText"/>
              <w:rFonts w:cstheme="minorHAnsi"/>
            </w:rPr>
            <w:t>, t</w:t>
          </w:r>
          <w:r w:rsidRPr="00623AD7">
            <w:rPr>
              <w:rStyle w:val="PlaceholderText"/>
              <w:rFonts w:cstheme="minorHAnsi"/>
            </w:rPr>
            <w:t xml:space="preserve">ype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Pr="00623AD7">
            <w:rPr>
              <w:rStyle w:val="PlaceholderText"/>
              <w:rFonts w:cstheme="minorHAnsi"/>
            </w:rPr>
            <w:t>Table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Pr="00623AD7">
            <w:rPr>
              <w:rStyle w:val="PlaceholderText"/>
              <w:rFonts w:cstheme="minorHAnsi"/>
            </w:rPr>
            <w:t xml:space="preserve"> or 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Pr="00623AD7">
            <w:rPr>
              <w:rStyle w:val="PlaceholderText"/>
              <w:rFonts w:cstheme="minorHAnsi"/>
            </w:rPr>
            <w:t>Figure</w:t>
          </w:r>
          <w:r w:rsidR="008C5D8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623AD7" w:rsidRPr="00623AD7">
            <w:rPr>
              <w:rStyle w:val="PlaceholderText"/>
              <w:rFonts w:cstheme="minorHAnsi"/>
            </w:rPr>
            <w:t xml:space="preserve"> and click </w:t>
          </w:r>
          <w:r w:rsidR="00623AD7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623AD7" w:rsidRPr="00623AD7">
            <w:rPr>
              <w:rStyle w:val="PlaceholderText"/>
              <w:rFonts w:cstheme="minorHAnsi"/>
            </w:rPr>
            <w:t>OK</w:t>
          </w:r>
          <w:r w:rsidR="00623AD7" w:rsidRPr="00623AD7"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6AC5F053" w14:textId="77777777" w:rsidR="00623AD7" w:rsidRPr="00623AD7" w:rsidRDefault="003E5651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Leave check box blank 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sym w:font="Wingdings 2" w:char="F0A3"/>
          </w:r>
          <w:r w:rsidR="00157C92" w:rsidRPr="00623AD7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157C92" w:rsidRPr="00623AD7">
            <w:rPr>
              <w:rStyle w:val="PlaceholderText"/>
              <w:rFonts w:cstheme="minorHAnsi"/>
            </w:rPr>
            <w:t>Exclude label from caption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46A1848E" w14:textId="77777777" w:rsidR="00157C92" w:rsidRPr="00623AD7" w:rsidRDefault="004A2F54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 w:rsidRPr="00623AD7">
            <w:rPr>
              <w:rStyle w:val="PlaceholderText"/>
              <w:rFonts w:cstheme="minorHAnsi"/>
            </w:rPr>
            <w:t xml:space="preserve">Click 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623AD7">
            <w:rPr>
              <w:rStyle w:val="PlaceholderText"/>
              <w:rFonts w:cstheme="minorHAnsi"/>
            </w:rPr>
            <w:t>Numbering</w:t>
          </w:r>
          <w:r w:rsidR="0070310D" w:rsidRPr="00623AD7">
            <w:rPr>
              <w:rStyle w:val="PlaceholderText"/>
              <w:rFonts w:cs="Angsana New"/>
              <w:cs/>
              <w:lang w:bidi="th-TH"/>
            </w:rPr>
            <w:t>”</w:t>
          </w:r>
          <w:r w:rsidR="0079354D" w:rsidRPr="00623AD7">
            <w:rPr>
              <w:rStyle w:val="PlaceholderText"/>
              <w:rFonts w:cstheme="minorHAnsi"/>
            </w:rPr>
            <w:t xml:space="preserve"> button</w:t>
          </w:r>
        </w:p>
        <w:p w14:paraId="3D6724B6" w14:textId="77777777" w:rsidR="00157C92" w:rsidRPr="008B6594" w:rsidRDefault="002D7758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>Click c</w:t>
          </w:r>
          <w:r w:rsidR="00157C92" w:rsidRPr="008B6594">
            <w:rPr>
              <w:rStyle w:val="PlaceholderText"/>
              <w:rFonts w:cstheme="minorHAnsi"/>
            </w:rPr>
            <w:t xml:space="preserve">heck box </w:t>
          </w:r>
          <w:r w:rsidR="0070310D" w:rsidRPr="008B6594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sym w:font="Wingdings" w:char="F0FE"/>
          </w:r>
          <w:r w:rsidR="00157C92" w:rsidRPr="008B6594">
            <w:rPr>
              <w:rStyle w:val="PlaceholderText"/>
              <w:rFonts w:cstheme="minorHAnsi"/>
            </w:rPr>
            <w:t xml:space="preserve"> Include chapter number</w:t>
          </w:r>
          <w:r w:rsidR="0070310D" w:rsidRPr="008B6594">
            <w:rPr>
              <w:rStyle w:val="PlaceholderText"/>
              <w:rFonts w:cs="Angsana New"/>
              <w:cs/>
              <w:lang w:bidi="th-TH"/>
            </w:rPr>
            <w:t>”</w:t>
          </w:r>
        </w:p>
        <w:p w14:paraId="38F82DE3" w14:textId="77777777" w:rsidR="00157C92" w:rsidRPr="0070310D" w:rsidRDefault="005D2B13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Chapter starts with style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70310D" w:rsidRPr="0070310D">
            <w:rPr>
              <w:rStyle w:val="PlaceholderText"/>
              <w:rFonts w:cstheme="minorHAnsi"/>
            </w:rPr>
            <w:t>box</w:t>
          </w:r>
          <w:r w:rsidR="002646D5">
            <w:rPr>
              <w:rStyle w:val="PlaceholderText"/>
              <w:rFonts w:cstheme="minorHAnsi"/>
            </w:rPr>
            <w:t>,</w:t>
          </w:r>
          <w:r w:rsidR="00C5354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choose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the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Heading 1</w:t>
          </w:r>
          <w:r w:rsidR="0080199E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80199E">
            <w:rPr>
              <w:rStyle w:val="PlaceholderText"/>
              <w:rFonts w:cstheme="minorHAnsi"/>
            </w:rPr>
            <w:t>style</w:t>
          </w:r>
        </w:p>
        <w:p w14:paraId="24053A27" w14:textId="77777777" w:rsidR="00157C92" w:rsidRPr="00623AD7" w:rsidRDefault="005D2B13" w:rsidP="001343D1">
          <w:pPr>
            <w:pStyle w:val="ListParagraph"/>
            <w:numPr>
              <w:ilvl w:val="1"/>
              <w:numId w:val="8"/>
            </w:numPr>
            <w:ind w:left="1080"/>
            <w:rPr>
              <w:rStyle w:val="PlaceholderText"/>
              <w:rFonts w:cstheme="minorHAnsi"/>
            </w:rPr>
          </w:pPr>
          <w:r>
            <w:rPr>
              <w:rStyle w:val="PlaceholderText"/>
              <w:rFonts w:cstheme="minorHAnsi"/>
            </w:rPr>
            <w:t xml:space="preserve">Under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Use separator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70310D" w:rsidRPr="0070310D">
            <w:rPr>
              <w:rStyle w:val="PlaceholderText"/>
              <w:rFonts w:cstheme="minorHAnsi"/>
            </w:rPr>
            <w:t>box</w:t>
          </w:r>
          <w:r w:rsidR="002646D5">
            <w:rPr>
              <w:rStyle w:val="PlaceholderText"/>
              <w:rFonts w:cstheme="minorHAnsi"/>
            </w:rPr>
            <w:t xml:space="preserve">, </w:t>
          </w:r>
          <w:r>
            <w:rPr>
              <w:rStyle w:val="PlaceholderText"/>
              <w:rFonts w:cstheme="minorHAnsi"/>
            </w:rPr>
            <w:t>choose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>(</w:t>
          </w:r>
          <w:r w:rsidR="00157C92" w:rsidRPr="0070310D">
            <w:rPr>
              <w:rStyle w:val="PlaceholderText"/>
              <w:rFonts w:cstheme="minorHAnsi"/>
            </w:rPr>
            <w:t>period</w:t>
          </w:r>
          <w:r w:rsidR="00157C92" w:rsidRPr="0070310D">
            <w:rPr>
              <w:rStyle w:val="PlaceholderText"/>
              <w:rFonts w:cs="Angsana New"/>
              <w:cs/>
              <w:lang w:bidi="th-TH"/>
            </w:rPr>
            <w:t>)</w:t>
          </w:r>
          <w:r w:rsidR="0070310D" w:rsidRPr="0070310D">
            <w:rPr>
              <w:rStyle w:val="PlaceholderText"/>
              <w:rFonts w:cs="Angsana New"/>
              <w:cs/>
              <w:lang w:bidi="th-TH"/>
            </w:rPr>
            <w:t>”</w:t>
          </w:r>
          <w:r w:rsidR="00623AD7">
            <w:rPr>
              <w:rStyle w:val="PlaceholderText"/>
              <w:rFonts w:cs="Angsana New"/>
              <w:b/>
              <w:bCs/>
              <w:cs/>
              <w:lang w:bidi="th-TH"/>
            </w:rPr>
            <w:t xml:space="preserve"> </w:t>
          </w:r>
          <w:r w:rsidR="00623AD7">
            <w:rPr>
              <w:rStyle w:val="PlaceholderText"/>
              <w:rFonts w:cstheme="minorHAnsi"/>
            </w:rPr>
            <w:t xml:space="preserve">and click </w:t>
          </w:r>
          <w:r w:rsidR="00623AD7">
            <w:rPr>
              <w:rStyle w:val="PlaceholderText"/>
              <w:rFonts w:cs="Angsana New"/>
              <w:cs/>
              <w:lang w:bidi="th-TH"/>
            </w:rPr>
            <w:t>“</w:t>
          </w:r>
          <w:r w:rsidR="00623AD7">
            <w:rPr>
              <w:rStyle w:val="PlaceholderText"/>
              <w:rFonts w:cstheme="minorHAnsi"/>
            </w:rPr>
            <w:t>OK</w:t>
          </w:r>
          <w:r w:rsidR="00623AD7"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7794B817" w14:textId="77777777" w:rsidR="00157C92" w:rsidRDefault="00623AD7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="00157C92" w:rsidRPr="0070310D">
            <w:rPr>
              <w:rStyle w:val="PlaceholderText"/>
              <w:rFonts w:cstheme="minorHAnsi"/>
            </w:rPr>
            <w:t>OK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</w:p>
        <w:p w14:paraId="1F6746F7" w14:textId="77777777" w:rsidR="0079354D" w:rsidRPr="0079354D" w:rsidRDefault="00B41E10" w:rsidP="001343D1">
          <w:pPr>
            <w:pStyle w:val="ListParagraph"/>
            <w:numPr>
              <w:ilvl w:val="0"/>
              <w:numId w:val="7"/>
            </w:numPr>
            <w:ind w:left="720"/>
            <w:rPr>
              <w:rStyle w:val="PlaceholderText"/>
              <w:color w:val="auto"/>
            </w:rPr>
          </w:pPr>
          <w:r>
            <w:rPr>
              <w:rStyle w:val="PlaceholderText"/>
              <w:rFonts w:cstheme="minorHAnsi"/>
            </w:rPr>
            <w:t xml:space="preserve">The </w:t>
          </w:r>
          <w:r w:rsidR="00C53542" w:rsidRPr="0079354D">
            <w:rPr>
              <w:rStyle w:val="PlaceholderText"/>
              <w:rFonts w:cstheme="minorHAnsi"/>
            </w:rPr>
            <w:t xml:space="preserve">word 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>"</w:t>
          </w:r>
          <w:r w:rsidR="00C53542" w:rsidRPr="0079354D">
            <w:rPr>
              <w:rStyle w:val="PlaceholderText"/>
              <w:rFonts w:cstheme="minorHAnsi"/>
            </w:rPr>
            <w:t>Table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 xml:space="preserve">" </w:t>
          </w:r>
          <w:r w:rsidR="00C53542" w:rsidRPr="0079354D">
            <w:rPr>
              <w:rStyle w:val="PlaceholderText"/>
              <w:rFonts w:cstheme="minorHAnsi"/>
            </w:rPr>
            <w:t xml:space="preserve">or 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>"</w:t>
          </w:r>
          <w:r w:rsidR="00C53542" w:rsidRPr="0079354D">
            <w:rPr>
              <w:rStyle w:val="PlaceholderText"/>
              <w:rFonts w:cstheme="minorHAnsi"/>
            </w:rPr>
            <w:t>Figure</w:t>
          </w:r>
          <w:r w:rsidR="00C53542" w:rsidRPr="0079354D">
            <w:rPr>
              <w:rStyle w:val="PlaceholderText"/>
              <w:rFonts w:cs="Angsana New"/>
              <w:cs/>
              <w:lang w:bidi="th-TH"/>
            </w:rPr>
            <w:t xml:space="preserve">" </w:t>
          </w:r>
          <w:r w:rsidR="004A2F54" w:rsidRPr="0079354D">
            <w:rPr>
              <w:rStyle w:val="PlaceholderText"/>
              <w:rFonts w:cstheme="minorHAnsi"/>
            </w:rPr>
            <w:t xml:space="preserve">and </w:t>
          </w:r>
          <w:r>
            <w:rPr>
              <w:rStyle w:val="PlaceholderText"/>
              <w:rFonts w:cstheme="minorHAnsi"/>
            </w:rPr>
            <w:t>number</w:t>
          </w:r>
          <w:r w:rsidR="004A2F54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theme="minorHAnsi"/>
            </w:rPr>
            <w:t>will be d</w:t>
          </w:r>
          <w:r w:rsidRPr="0079354D">
            <w:rPr>
              <w:rStyle w:val="PlaceholderText"/>
              <w:rFonts w:cstheme="minorHAnsi"/>
            </w:rPr>
            <w:t xml:space="preserve">isplay </w:t>
          </w:r>
          <w:r w:rsidR="004A2F54" w:rsidRPr="0079354D">
            <w:rPr>
              <w:rStyle w:val="PlaceholderText"/>
              <w:rFonts w:cstheme="minorHAnsi"/>
            </w:rPr>
            <w:t>automatically</w:t>
          </w:r>
          <w:r w:rsidR="0070310D" w:rsidRPr="0079354D">
            <w:rPr>
              <w:rStyle w:val="PlaceholderText"/>
              <w:rFonts w:cstheme="minorHAnsi"/>
            </w:rPr>
            <w:t xml:space="preserve">, </w:t>
          </w:r>
          <w:r w:rsidR="00E222D4">
            <w:rPr>
              <w:rStyle w:val="PlaceholderText"/>
              <w:rFonts w:cstheme="minorHAnsi"/>
            </w:rPr>
            <w:t>s</w:t>
          </w:r>
          <w:r w:rsidR="0070310D" w:rsidRPr="0079354D">
            <w:rPr>
              <w:rStyle w:val="PlaceholderText"/>
              <w:rFonts w:cstheme="minorHAnsi"/>
            </w:rPr>
            <w:t xml:space="preserve">elect </w:t>
          </w:r>
          <w:r w:rsidR="0080199E">
            <w:rPr>
              <w:rStyle w:val="PlaceholderText"/>
              <w:rFonts w:cstheme="minorHAnsi"/>
            </w:rPr>
            <w:t>the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F351B2" w:rsidRPr="0079354D">
            <w:rPr>
              <w:rStyle w:val="PlaceholderText"/>
              <w:rFonts w:cstheme="minorHAnsi"/>
            </w:rPr>
            <w:t>Caption Table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”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style </w:t>
          </w:r>
          <w:r w:rsidR="00C53542" w:rsidRPr="0079354D">
            <w:rPr>
              <w:rStyle w:val="PlaceholderText"/>
              <w:rFonts w:cstheme="minorHAnsi"/>
            </w:rPr>
            <w:t>or</w:t>
          </w:r>
          <w:r w:rsidR="00F351B2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80199E">
            <w:rPr>
              <w:rStyle w:val="PlaceholderText"/>
              <w:rFonts w:cstheme="minorHAnsi"/>
            </w:rPr>
            <w:t xml:space="preserve">the </w:t>
          </w:r>
          <w:r w:rsidR="0070310D" w:rsidRPr="0079354D">
            <w:rPr>
              <w:rStyle w:val="PlaceholderText"/>
              <w:rFonts w:cs="Angsana New"/>
              <w:cs/>
              <w:lang w:bidi="th-TH"/>
            </w:rPr>
            <w:t>“</w:t>
          </w:r>
          <w:r w:rsidR="00F351B2" w:rsidRPr="0079354D">
            <w:rPr>
              <w:rStyle w:val="PlaceholderText"/>
              <w:rFonts w:cstheme="minorHAnsi"/>
            </w:rPr>
            <w:t>Caption Figure</w:t>
          </w:r>
          <w:r w:rsidR="0080199E">
            <w:rPr>
              <w:rStyle w:val="PlaceholderText"/>
              <w:rFonts w:cs="Angsana New"/>
              <w:cs/>
              <w:lang w:bidi="th-TH"/>
            </w:rPr>
            <w:t xml:space="preserve">” </w:t>
          </w:r>
          <w:r w:rsidR="0080199E">
            <w:rPr>
              <w:rStyle w:val="PlaceholderText"/>
              <w:rFonts w:cstheme="minorHAnsi"/>
            </w:rPr>
            <w:t>style</w:t>
          </w:r>
        </w:p>
        <w:p w14:paraId="581A27E7" w14:textId="77777777" w:rsidR="0030101E" w:rsidRDefault="006A7B1A" w:rsidP="001343D1">
          <w:pPr>
            <w:pStyle w:val="ListParagraph"/>
            <w:numPr>
              <w:ilvl w:val="0"/>
              <w:numId w:val="7"/>
            </w:numPr>
            <w:ind w:left="720"/>
          </w:pPr>
          <w:r>
            <w:rPr>
              <w:rStyle w:val="PlaceholderText"/>
              <w:rFonts w:cstheme="minorHAnsi"/>
            </w:rPr>
            <w:t>Press &lt;Tab&gt;</w:t>
          </w:r>
          <w:r w:rsidR="002646D5" w:rsidRPr="0079354D">
            <w:rPr>
              <w:rStyle w:val="PlaceholderText"/>
              <w:rFonts w:cstheme="minorHAnsi"/>
            </w:rPr>
            <w:t>, adjust</w:t>
          </w:r>
          <w:r w:rsidR="002646D5" w:rsidRPr="0079354D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2646D5" w:rsidRPr="0079354D">
            <w:rPr>
              <w:rStyle w:val="PlaceholderText"/>
              <w:rFonts w:cstheme="minorHAnsi"/>
            </w:rPr>
            <w:t>font are not bold</w:t>
          </w:r>
          <w:r w:rsidR="00E45D7C">
            <w:rPr>
              <w:rStyle w:val="PlaceholderText"/>
              <w:rFonts w:cstheme="minorHAnsi"/>
            </w:rPr>
            <w:t xml:space="preserve"> and </w:t>
          </w:r>
          <w:r w:rsidR="002646D5">
            <w:rPr>
              <w:rStyle w:val="PlaceholderText"/>
              <w:rFonts w:cstheme="minorHAnsi"/>
            </w:rPr>
            <w:t>t</w:t>
          </w:r>
          <w:r w:rsidR="008F17ED" w:rsidRPr="0079354D">
            <w:rPr>
              <w:rStyle w:val="PlaceholderText"/>
              <w:rFonts w:cstheme="minorHAnsi"/>
            </w:rPr>
            <w:t>yp</w:t>
          </w:r>
          <w:r w:rsidR="002646D5">
            <w:rPr>
              <w:rStyle w:val="PlaceholderText"/>
              <w:rFonts w:cstheme="minorHAnsi"/>
            </w:rPr>
            <w:t>e</w:t>
          </w:r>
          <w:r w:rsidR="008F17ED" w:rsidRPr="0079354D">
            <w:rPr>
              <w:rStyle w:val="PlaceholderText"/>
              <w:rFonts w:cstheme="minorHAnsi"/>
            </w:rPr>
            <w:t xml:space="preserve"> the </w:t>
          </w:r>
          <w:r w:rsidR="00C46B40">
            <w:rPr>
              <w:rStyle w:val="PlaceholderText"/>
              <w:rFonts w:cstheme="minorHAnsi"/>
            </w:rPr>
            <w:t>name</w:t>
          </w:r>
          <w:r w:rsidR="008F17ED" w:rsidRPr="0079354D">
            <w:rPr>
              <w:rStyle w:val="PlaceholderText"/>
              <w:rFonts w:cstheme="minorHAnsi"/>
            </w:rPr>
            <w:t xml:space="preserve"> of Table or </w:t>
          </w:r>
          <w:r w:rsidR="00C46B40">
            <w:rPr>
              <w:rStyle w:val="PlaceholderText"/>
              <w:rFonts w:cstheme="minorHAnsi"/>
            </w:rPr>
            <w:t>name</w:t>
          </w:r>
          <w:r w:rsidR="001D2965" w:rsidRPr="0079354D">
            <w:rPr>
              <w:rStyle w:val="PlaceholderText"/>
              <w:rFonts w:cstheme="minorHAnsi"/>
            </w:rPr>
            <w:t xml:space="preserve"> of </w:t>
          </w:r>
          <w:r w:rsidR="008F17ED" w:rsidRPr="0079354D">
            <w:rPr>
              <w:rStyle w:val="PlaceholderText"/>
              <w:rFonts w:cstheme="minorHAnsi"/>
            </w:rPr>
            <w:t>Figure</w:t>
          </w:r>
          <w:r w:rsidR="00157C92" w:rsidRPr="0079354D"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E79AF44" w14:textId="77777777" w:rsidR="00650CFF" w:rsidRDefault="00650CFF" w:rsidP="00FB5CFC">
      <w:pPr>
        <w:rPr>
          <w:b/>
          <w:bCs/>
        </w:rPr>
      </w:pPr>
    </w:p>
    <w:p w14:paraId="1D45C88E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5"/>
        <w:placeholder>
          <w:docPart w:val="F3E38B1DEFA7446B9A4546D9E0D9DA8B"/>
        </w:placeholder>
        <w:temporary/>
        <w:showingPlcHdr/>
      </w:sdtPr>
      <w:sdtContent>
        <w:p w14:paraId="192BA503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A3BEA18" wp14:editId="37904A4D">
                <wp:extent cx="179647" cy="172994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A662B1F" w14:textId="77777777" w:rsidR="00DD0039" w:rsidRPr="00776ACB" w:rsidRDefault="00DD0039" w:rsidP="00FB5CFC">
      <w:pPr>
        <w:rPr>
          <w:b/>
          <w:bCs/>
        </w:rPr>
      </w:pPr>
    </w:p>
    <w:p w14:paraId="7C912597" w14:textId="77777777" w:rsidR="00650CFF" w:rsidRPr="00776ACB" w:rsidRDefault="00650CFF" w:rsidP="00FB5CFC">
      <w:pPr>
        <w:pStyle w:val="Caption"/>
        <w:rPr>
          <w:rFonts w:cs="Angsana New"/>
          <w:b w:val="0"/>
          <w:bCs w:val="0"/>
          <w:cs/>
          <w:lang w:bidi="th-TH"/>
        </w:rPr>
        <w:sectPr w:rsidR="00650CFF" w:rsidRPr="00776ACB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675C102F" w14:textId="77777777" w:rsidR="00D41664" w:rsidRDefault="00D41664" w:rsidP="003F0831">
      <w:pPr>
        <w:pStyle w:val="Heading1"/>
      </w:pPr>
      <w:r>
        <w:lastRenderedPageBreak/>
        <w:br/>
      </w:r>
      <w:r>
        <w:br/>
      </w:r>
      <w:bookmarkStart w:id="64" w:name="_Toc395102267"/>
      <w:bookmarkStart w:id="65" w:name="_Toc395102510"/>
      <w:bookmarkStart w:id="66" w:name="_Toc398815840"/>
      <w:bookmarkStart w:id="67" w:name="_Toc398816466"/>
      <w:bookmarkStart w:id="68" w:name="_Toc408320524"/>
      <w:bookmarkStart w:id="69" w:name="_Toc408323482"/>
      <w:bookmarkStart w:id="70" w:name="_Toc408386899"/>
      <w:sdt>
        <w:sdtPr>
          <w:id w:val="4372389"/>
          <w:placeholder>
            <w:docPart w:val="2922A27B90314E8E9D949BF09BC4D423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64"/>
      <w:bookmarkEnd w:id="65"/>
      <w:bookmarkEnd w:id="66"/>
      <w:bookmarkEnd w:id="67"/>
      <w:bookmarkEnd w:id="68"/>
      <w:bookmarkEnd w:id="69"/>
      <w:bookmarkEnd w:id="70"/>
    </w:p>
    <w:sdt>
      <w:sdtPr>
        <w:id w:val="17766197"/>
        <w:placeholder>
          <w:docPart w:val="FBA98D4D97A7424B816F3CB67C7580CD"/>
        </w:placeholder>
        <w:temporary/>
        <w:showingPlcHdr/>
      </w:sdtPr>
      <w:sdtContent>
        <w:p w14:paraId="51E5BE81" w14:textId="77777777" w:rsidR="00EF1B9E" w:rsidRDefault="00EF1B9E" w:rsidP="00EF1B9E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5CA361F" w14:textId="77777777" w:rsidR="00D41664" w:rsidRDefault="00D41664" w:rsidP="00FB5CFC"/>
    <w:p w14:paraId="698B4C9A" w14:textId="77777777" w:rsidR="00446A5E" w:rsidRDefault="00446A5E" w:rsidP="00FB5CFC"/>
    <w:sdt>
      <w:sdtPr>
        <w:rPr>
          <w:b/>
          <w:bCs/>
          <w:color w:val="808080"/>
        </w:rPr>
        <w:id w:val="1331636"/>
        <w:placeholder>
          <w:docPart w:val="2BB76853509F48A089B8126748BBAEB3"/>
        </w:placeholder>
        <w:temporary/>
        <w:showingPlcHdr/>
      </w:sdtPr>
      <w:sdtContent>
        <w:p w14:paraId="2006AE34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57F2C90" wp14:editId="6ADD59D1">
                <wp:extent cx="179647" cy="172994"/>
                <wp:effectExtent l="1905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B55B6D7" w14:textId="77777777" w:rsidR="00CE7527" w:rsidRPr="00240871" w:rsidRDefault="00CE7527" w:rsidP="00FB5CFC"/>
    <w:p w14:paraId="6254278D" w14:textId="77777777" w:rsidR="00DE16F4" w:rsidRPr="00240871" w:rsidRDefault="00DE16F4" w:rsidP="00FB5CFC">
      <w:pPr>
        <w:rPr>
          <w:rFonts w:cs="Angsana New"/>
          <w:cs/>
          <w:lang w:bidi="th-TH"/>
        </w:rPr>
        <w:sectPr w:rsidR="00DE16F4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517E3712" w14:textId="77777777" w:rsidR="00D41664" w:rsidRDefault="00DE16F4" w:rsidP="003F0831">
      <w:pPr>
        <w:pStyle w:val="Heading1"/>
      </w:pPr>
      <w:r>
        <w:lastRenderedPageBreak/>
        <w:br/>
      </w:r>
      <w:r>
        <w:br/>
      </w:r>
      <w:bookmarkStart w:id="71" w:name="_Toc395102269"/>
      <w:bookmarkStart w:id="72" w:name="_Toc395102512"/>
      <w:bookmarkStart w:id="73" w:name="_Toc398815842"/>
      <w:bookmarkStart w:id="74" w:name="_Toc398816468"/>
      <w:bookmarkStart w:id="75" w:name="_Toc408320526"/>
      <w:bookmarkStart w:id="76" w:name="_Toc408323484"/>
      <w:bookmarkStart w:id="77" w:name="_Toc408386901"/>
      <w:sdt>
        <w:sdtPr>
          <w:id w:val="4372390"/>
          <w:placeholder>
            <w:docPart w:val="21AF7FEE14D14EB784B89FEDA17153AA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71"/>
      <w:bookmarkEnd w:id="72"/>
      <w:bookmarkEnd w:id="73"/>
      <w:bookmarkEnd w:id="74"/>
      <w:bookmarkEnd w:id="75"/>
      <w:bookmarkEnd w:id="76"/>
      <w:bookmarkEnd w:id="77"/>
    </w:p>
    <w:sdt>
      <w:sdtPr>
        <w:id w:val="17766203"/>
        <w:placeholder>
          <w:docPart w:val="ACA28678998B428A9D93361DD215B0B4"/>
        </w:placeholder>
        <w:temporary/>
        <w:showingPlcHdr/>
      </w:sdtPr>
      <w:sdtContent>
        <w:p w14:paraId="72138820" w14:textId="77777777" w:rsidR="00EF1B9E" w:rsidRDefault="00EF1B9E" w:rsidP="00EF1B9E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725A249D" w14:textId="77777777" w:rsidR="00DE16F4" w:rsidRDefault="00DE16F4" w:rsidP="00FB5CFC">
      <w:pPr>
        <w:rPr>
          <w:b/>
          <w:bCs/>
        </w:rPr>
      </w:pPr>
    </w:p>
    <w:p w14:paraId="073B97F2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7"/>
        <w:placeholder>
          <w:docPart w:val="B7FCCA03BB4C4120931CBBC4B7DEB078"/>
        </w:placeholder>
        <w:temporary/>
        <w:showingPlcHdr/>
      </w:sdtPr>
      <w:sdtContent>
        <w:p w14:paraId="1440CA9A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8CB8808" wp14:editId="432E8455">
                <wp:extent cx="179647" cy="172994"/>
                <wp:effectExtent l="1905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4A92574" w14:textId="77777777" w:rsidR="00CE7527" w:rsidRPr="00240871" w:rsidRDefault="00CE7527" w:rsidP="00FB5CFC">
      <w:pPr>
        <w:rPr>
          <w:b/>
          <w:bCs/>
        </w:rPr>
      </w:pPr>
    </w:p>
    <w:p w14:paraId="380E8CC3" w14:textId="77777777" w:rsidR="00DE16F4" w:rsidRPr="00240871" w:rsidRDefault="00DE16F4" w:rsidP="00FB5CFC">
      <w:pPr>
        <w:rPr>
          <w:rFonts w:cs="Angsana New"/>
          <w:b/>
          <w:bCs/>
          <w:cs/>
          <w:lang w:bidi="th-TH"/>
        </w:rPr>
        <w:sectPr w:rsidR="00DE16F4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13AE278" w14:textId="77777777" w:rsidR="00DE16F4" w:rsidRDefault="00DE16F4" w:rsidP="003F0831">
      <w:pPr>
        <w:pStyle w:val="Heading1"/>
      </w:pPr>
      <w:r>
        <w:lastRenderedPageBreak/>
        <w:br/>
      </w:r>
      <w:r>
        <w:br/>
      </w:r>
      <w:bookmarkStart w:id="78" w:name="_Toc395102271"/>
      <w:bookmarkStart w:id="79" w:name="_Toc395102514"/>
      <w:bookmarkStart w:id="80" w:name="_Toc398815844"/>
      <w:bookmarkStart w:id="81" w:name="_Toc398816470"/>
      <w:bookmarkStart w:id="82" w:name="_Toc408320528"/>
      <w:bookmarkStart w:id="83" w:name="_Toc408323486"/>
      <w:bookmarkStart w:id="84" w:name="_Toc408386903"/>
      <w:sdt>
        <w:sdtPr>
          <w:id w:val="4372391"/>
          <w:placeholder>
            <w:docPart w:val="794C5265B7864E88BBA9D59EDF2CC7FE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78"/>
      <w:bookmarkEnd w:id="79"/>
      <w:bookmarkEnd w:id="80"/>
      <w:bookmarkEnd w:id="81"/>
      <w:bookmarkEnd w:id="82"/>
      <w:bookmarkEnd w:id="83"/>
      <w:bookmarkEnd w:id="84"/>
    </w:p>
    <w:sdt>
      <w:sdtPr>
        <w:id w:val="1331581"/>
        <w:placeholder>
          <w:docPart w:val="43591F236A9A4BBC8C78753E99D904FD"/>
        </w:placeholder>
        <w:temporary/>
        <w:showingPlcHdr/>
      </w:sdtPr>
      <w:sdtContent>
        <w:p w14:paraId="6B0ECFF6" w14:textId="77777777" w:rsidR="005128C0" w:rsidRPr="005128C0" w:rsidRDefault="00CE7527" w:rsidP="00CE7527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24CFD50" w14:textId="77777777" w:rsidR="00650CFF" w:rsidRDefault="00650CFF" w:rsidP="00FB5CFC">
      <w:pPr>
        <w:rPr>
          <w:b/>
          <w:bCs/>
        </w:rPr>
      </w:pPr>
    </w:p>
    <w:p w14:paraId="4E9EC419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8"/>
        <w:placeholder>
          <w:docPart w:val="E68E47B3C5EC4104A10B212C585B236F"/>
        </w:placeholder>
        <w:temporary/>
        <w:showingPlcHdr/>
      </w:sdtPr>
      <w:sdtContent>
        <w:p w14:paraId="3BD5CB59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A977A28" wp14:editId="50364319">
                <wp:extent cx="179647" cy="172994"/>
                <wp:effectExtent l="19050" t="0" r="0" b="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13E6EE20" w14:textId="77777777" w:rsidR="00CE7527" w:rsidRPr="00240871" w:rsidRDefault="00CE7527" w:rsidP="00FB5CFC">
      <w:pPr>
        <w:rPr>
          <w:b/>
          <w:bCs/>
        </w:rPr>
      </w:pPr>
    </w:p>
    <w:p w14:paraId="1D49FE78" w14:textId="77777777" w:rsidR="00F50CCD" w:rsidRDefault="00F50CCD" w:rsidP="00FB5CFC">
      <w:pPr>
        <w:rPr>
          <w:rFonts w:cs="Angsana New"/>
          <w:b/>
          <w:bCs/>
          <w:cs/>
          <w:lang w:bidi="th-TH"/>
        </w:rPr>
        <w:sectPr w:rsidR="00F50CCD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AB407F4" w14:textId="77777777" w:rsidR="00650CFF" w:rsidRDefault="00F50CCD" w:rsidP="003F0831">
      <w:pPr>
        <w:pStyle w:val="Heading1"/>
      </w:pPr>
      <w:r>
        <w:lastRenderedPageBreak/>
        <w:br/>
      </w:r>
      <w:r>
        <w:br/>
      </w:r>
      <w:bookmarkStart w:id="85" w:name="_Toc398815846"/>
      <w:bookmarkStart w:id="86" w:name="_Toc398816472"/>
      <w:bookmarkStart w:id="87" w:name="_Toc408320530"/>
      <w:bookmarkStart w:id="88" w:name="_Toc408323488"/>
      <w:bookmarkStart w:id="89" w:name="_Toc408386905"/>
      <w:sdt>
        <w:sdtPr>
          <w:id w:val="18752415"/>
          <w:placeholder>
            <w:docPart w:val="D538537B242F454283D04154B7752D66"/>
          </w:placeholder>
          <w:temporary/>
          <w:showingPlcHdr/>
        </w:sdtPr>
        <w:sdtContent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F9303B"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  <w:bookmarkEnd w:id="85"/>
      <w:bookmarkEnd w:id="86"/>
      <w:bookmarkEnd w:id="87"/>
      <w:bookmarkEnd w:id="88"/>
      <w:bookmarkEnd w:id="89"/>
    </w:p>
    <w:sdt>
      <w:sdtPr>
        <w:id w:val="1331608"/>
        <w:placeholder>
          <w:docPart w:val="86CE8B349A064DB5AA7736400503ECA3"/>
        </w:placeholder>
        <w:temporary/>
        <w:showingPlcHdr/>
      </w:sdtPr>
      <w:sdtContent>
        <w:p w14:paraId="27A1E49F" w14:textId="77777777" w:rsidR="00F50CCD" w:rsidRPr="00F50CCD" w:rsidRDefault="00CE7527" w:rsidP="00CE7527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8CC7E75" w14:textId="77777777" w:rsidR="00F50CCD" w:rsidRDefault="00F50CCD" w:rsidP="00FB5CFC">
      <w:pPr>
        <w:rPr>
          <w:b/>
          <w:bCs/>
        </w:rPr>
      </w:pPr>
    </w:p>
    <w:p w14:paraId="281C080D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39"/>
        <w:placeholder>
          <w:docPart w:val="8DAC2D3B64B049A7B74A0B119BE0E14E"/>
        </w:placeholder>
        <w:temporary/>
        <w:showingPlcHdr/>
      </w:sdtPr>
      <w:sdtContent>
        <w:p w14:paraId="566DA161" w14:textId="77777777" w:rsidR="00CE7527" w:rsidRDefault="00CE7527" w:rsidP="00CE7527">
          <w:pPr>
            <w:jc w:val="center"/>
            <w:rPr>
              <w:b/>
              <w:bCs/>
              <w:color w:val="808080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 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CB8E581" wp14:editId="6C497461">
                <wp:extent cx="179647" cy="172994"/>
                <wp:effectExtent l="19050" t="0" r="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46D4EB17" w14:textId="77777777" w:rsidR="00CD185C" w:rsidRDefault="00CD185C" w:rsidP="00CD185C"/>
    <w:p w14:paraId="714BBDED" w14:textId="77777777" w:rsidR="00CD185C" w:rsidRDefault="00CD185C" w:rsidP="00CE7527">
      <w:pPr>
        <w:jc w:val="center"/>
        <w:rPr>
          <w:rFonts w:cs="Angsana New"/>
          <w:b/>
          <w:bCs/>
          <w:color w:val="808080"/>
          <w:cs/>
          <w:lang w:bidi="th-TH"/>
        </w:rPr>
        <w:sectPr w:rsidR="00CD185C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sdt>
      <w:sdtPr>
        <w:id w:val="2278519"/>
        <w:lock w:val="sdtContentLocked"/>
        <w:placeholder>
          <w:docPart w:val="C116464252CD455EB5D80F5791DA0DE5"/>
        </w:placeholder>
        <w:showingPlcHdr/>
      </w:sdtPr>
      <w:sdtContent>
        <w:p w14:paraId="01C20E82" w14:textId="77777777" w:rsidR="006D4D2D" w:rsidRDefault="008A5F52" w:rsidP="008A5F52">
          <w:pPr>
            <w:pStyle w:val="HEADINGS"/>
          </w:pPr>
          <w:r w:rsidRPr="008A5F52">
            <w:rPr>
              <w:rStyle w:val="PlaceholderText"/>
              <w:color w:val="auto"/>
            </w:rPr>
            <w:t>BIBLIOGRAPHY</w:t>
          </w:r>
        </w:p>
      </w:sdtContent>
    </w:sdt>
    <w:sdt>
      <w:sdtPr>
        <w:id w:val="17964608"/>
        <w:placeholder>
          <w:docPart w:val="FDE708DBD327491C8CD065C36584E955"/>
        </w:placeholder>
        <w:temporary/>
        <w:showingPlcHdr/>
      </w:sdtPr>
      <w:sdtContent>
        <w:p w14:paraId="0CB349CD" w14:textId="77777777" w:rsidR="00EB00CE" w:rsidRDefault="00EB00CE" w:rsidP="00EB00CE">
          <w:pPr>
            <w:ind w:firstLine="720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This format is base on NIDA style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5522F645" w14:textId="77777777" w:rsidR="00EB00CE" w:rsidRPr="00EB00CE" w:rsidRDefault="009A5618" w:rsidP="00EB00CE">
      <w:r w:rsidRPr="00E919C1">
        <w:rPr>
          <w:noProof/>
          <w:bdr w:val="dotted" w:sz="4" w:space="0" w:color="auto"/>
          <w:lang w:bidi="th-TH"/>
        </w:rPr>
        <w:drawing>
          <wp:anchor distT="0" distB="0" distL="114300" distR="114300" simplePos="0" relativeHeight="251665408" behindDoc="0" locked="0" layoutInCell="1" allowOverlap="1" wp14:anchorId="5902AA5E" wp14:editId="564EBF2C">
            <wp:simplePos x="0" y="0"/>
            <wp:positionH relativeFrom="column">
              <wp:posOffset>2647950</wp:posOffset>
            </wp:positionH>
            <wp:positionV relativeFrom="paragraph">
              <wp:posOffset>299085</wp:posOffset>
            </wp:positionV>
            <wp:extent cx="2457430" cy="2077085"/>
            <wp:effectExtent l="19050" t="1905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1568" r="51474" b="44220"/>
                    <a:stretch/>
                  </pic:blipFill>
                  <pic:spPr bwMode="auto">
                    <a:xfrm>
                      <a:off x="0" y="0"/>
                      <a:ext cx="2457430" cy="2077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ot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dt>
      <w:sdtPr>
        <w:id w:val="4370608"/>
        <w:placeholder>
          <w:docPart w:val="A2ED721F7826407AB8FC9ACF7285A5A2"/>
        </w:placeholder>
        <w:temporary/>
        <w:showingPlcHdr/>
      </w:sdtPr>
      <w:sdtContent>
        <w:p w14:paraId="394E99C3" w14:textId="77777777" w:rsidR="005533CB" w:rsidRDefault="005533CB" w:rsidP="006A2451">
          <w:pPr>
            <w:rPr>
              <w:rStyle w:val="PlaceholderText"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 w:rsidR="006A2451">
            <w:rPr>
              <w:rStyle w:val="PlaceholderText"/>
            </w:rPr>
            <w:t>setting</w:t>
          </w:r>
          <w:r w:rsidR="001343D1">
            <w:rPr>
              <w:rStyle w:val="PlaceholderText"/>
              <w:rFonts w:cs="Angsana New"/>
              <w:cs/>
              <w:lang w:bidi="th-TH"/>
            </w:rPr>
            <w:t>:-</w:t>
          </w:r>
        </w:p>
        <w:p w14:paraId="176D9D31" w14:textId="77777777" w:rsidR="005533CB" w:rsidRPr="006A2451" w:rsidRDefault="005533CB" w:rsidP="006A2451">
          <w:pPr>
            <w:rPr>
              <w:rStyle w:val="PlaceholderText"/>
              <w:rFonts w:cs="Angsana New"/>
              <w:szCs w:val="30"/>
            </w:rPr>
          </w:pPr>
          <w:r>
            <w:rPr>
              <w:rStyle w:val="PlaceholderText"/>
              <w:rFonts w:cs="Angsana New"/>
              <w:cs/>
              <w:lang w:bidi="th-TH"/>
            </w:rPr>
            <w:t xml:space="preserve">- </w:t>
          </w:r>
          <w:r>
            <w:rPr>
              <w:rStyle w:val="PlaceholderText"/>
            </w:rPr>
            <w:t>Hanging</w:t>
          </w:r>
          <w:r>
            <w:rPr>
              <w:rStyle w:val="PlaceholderText"/>
              <w:rFonts w:ascii="Angsana New" w:cs="Angsana New" w:hint="cs"/>
              <w:cs/>
              <w:lang w:bidi="th-TH"/>
            </w:rPr>
            <w:t xml:space="preserve"> </w:t>
          </w:r>
          <w:r>
            <w:rPr>
              <w:rStyle w:val="PlaceholderText"/>
              <w:rFonts w:hint="cs"/>
              <w:cs/>
            </w:rPr>
            <w:t>0</w:t>
          </w:r>
          <w:r>
            <w:rPr>
              <w:rStyle w:val="PlaceholderText"/>
              <w:rFonts w:cs="Angsana New" w:hint="cs"/>
              <w:cs/>
              <w:lang w:bidi="th-TH"/>
            </w:rPr>
            <w:t>.</w:t>
          </w:r>
          <w:r>
            <w:rPr>
              <w:rStyle w:val="PlaceholderText"/>
              <w:rFonts w:hint="cs"/>
              <w:cs/>
            </w:rPr>
            <w:t xml:space="preserve">75 </w:t>
          </w:r>
          <w:r w:rsidR="006A2451">
            <w:rPr>
              <w:rStyle w:val="PlaceholderText"/>
              <w:rFonts w:cs="Angsana New"/>
              <w:szCs w:val="30"/>
            </w:rPr>
            <w:t>inch</w:t>
          </w:r>
        </w:p>
        <w:p w14:paraId="633421FD" w14:textId="77777777" w:rsidR="005533CB" w:rsidRDefault="005533CB" w:rsidP="006A2451">
          <w:pPr>
            <w:rPr>
              <w:rStyle w:val="PlaceholderText"/>
            </w:rPr>
          </w:pPr>
          <w:r>
            <w:rPr>
              <w:rStyle w:val="PlaceholderText"/>
              <w:rFonts w:cs="Angsana New" w:hint="cs"/>
              <w:cs/>
              <w:lang w:bidi="th-TH"/>
            </w:rPr>
            <w:t xml:space="preserve">- </w:t>
          </w:r>
          <w:r w:rsidR="00626897">
            <w:rPr>
              <w:rStyle w:val="PlaceholderText"/>
              <w:rFonts w:cs="Angsana New"/>
            </w:rPr>
            <w:t xml:space="preserve">The </w:t>
          </w:r>
          <w:r w:rsidR="0098505A">
            <w:rPr>
              <w:rStyle w:val="PlaceholderText"/>
              <w:rFonts w:cs="Angsana New"/>
            </w:rPr>
            <w:t>f</w:t>
          </w:r>
          <w:r w:rsidR="006A2451">
            <w:rPr>
              <w:rStyle w:val="PlaceholderText"/>
              <w:rFonts w:cs="Angsana New"/>
            </w:rPr>
            <w:t xml:space="preserve">irst line type keep left, </w:t>
          </w:r>
          <w:r w:rsidR="0098505A">
            <w:rPr>
              <w:rStyle w:val="PlaceholderText"/>
              <w:rFonts w:cs="Angsana New"/>
            </w:rPr>
            <w:t xml:space="preserve">the </w:t>
          </w:r>
          <w:r w:rsidR="006A2451">
            <w:rPr>
              <w:rStyle w:val="PlaceholderText"/>
              <w:rFonts w:cs="Angsana New"/>
            </w:rPr>
            <w:t>end of entry press</w:t>
          </w:r>
          <w:r>
            <w:rPr>
              <w:rStyle w:val="PlaceholderText"/>
              <w:rFonts w:ascii="Angsana New" w:cs="Angsana New" w:hint="cs"/>
              <w:cs/>
              <w:lang w:bidi="th-TH"/>
            </w:rPr>
            <w:t xml:space="preserve"> </w:t>
          </w:r>
          <w:r w:rsidR="0098505A">
            <w:rPr>
              <w:rStyle w:val="PlaceholderText"/>
            </w:rPr>
            <w:t>&lt;</w:t>
          </w:r>
          <w:r>
            <w:rPr>
              <w:rStyle w:val="PlaceholderText"/>
            </w:rPr>
            <w:t>Enter</w:t>
          </w:r>
          <w:r w:rsidR="0098505A">
            <w:rPr>
              <w:rStyle w:val="PlaceholderText"/>
            </w:rPr>
            <w:t>&gt;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</w:p>
        <w:p w14:paraId="6208C1CC" w14:textId="77777777" w:rsidR="00303ACD" w:rsidRDefault="005533CB" w:rsidP="006A2451">
          <w:r>
            <w:rPr>
              <w:rStyle w:val="PlaceholderText"/>
              <w:rFonts w:cs="Angsana New" w:hint="cs"/>
              <w:cs/>
              <w:lang w:bidi="th-TH"/>
            </w:rPr>
            <w:t xml:space="preserve">- </w:t>
          </w:r>
          <w:r w:rsidR="00626897">
            <w:rPr>
              <w:rStyle w:val="PlaceholderText"/>
              <w:rFonts w:cs="Angsana New"/>
            </w:rPr>
            <w:t>S</w:t>
          </w:r>
          <w:r w:rsidR="006A2451">
            <w:rPr>
              <w:rStyle w:val="PlaceholderText"/>
              <w:rFonts w:cs="Angsana New"/>
            </w:rPr>
            <w:t>ort</w:t>
          </w:r>
          <w:r w:rsidR="00626897">
            <w:rPr>
              <w:rStyle w:val="PlaceholderText"/>
              <w:rFonts w:cs="Angsana New"/>
            </w:rPr>
            <w:t xml:space="preserve"> by</w:t>
          </w:r>
          <w:r w:rsidR="006A2451"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</w:rPr>
            <w:t>A</w:t>
          </w:r>
          <w:r>
            <w:rPr>
              <w:rStyle w:val="PlaceholderText"/>
              <w:rFonts w:cs="Angsana New"/>
              <w:cs/>
              <w:lang w:bidi="th-TH"/>
            </w:rPr>
            <w:t>-</w:t>
          </w:r>
          <w:r>
            <w:rPr>
              <w:rStyle w:val="PlaceholderText"/>
            </w:rPr>
            <w:t>Z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4FF959D" w14:textId="77777777" w:rsidR="00FC1CB5" w:rsidRDefault="00FC1CB5" w:rsidP="00FB5CFC">
      <w:pPr>
        <w:pStyle w:val="BodyTextFirstIndent"/>
        <w:ind w:left="1080" w:hanging="1080"/>
        <w:rPr>
          <w:rFonts w:asciiTheme="minorBidi" w:hAnsiTheme="minorBidi"/>
          <w:color w:val="808080"/>
          <w:szCs w:val="24"/>
        </w:rPr>
      </w:pPr>
    </w:p>
    <w:p w14:paraId="5C1B6E17" w14:textId="77777777" w:rsidR="009578D5" w:rsidRDefault="009578D5" w:rsidP="00FB5CFC">
      <w:pPr>
        <w:pStyle w:val="BodyTextFirstIndent"/>
        <w:ind w:left="1080" w:hanging="1080"/>
        <w:rPr>
          <w:rFonts w:asciiTheme="minorBidi" w:hAnsiTheme="minorBidi"/>
          <w:color w:val="808080"/>
          <w:szCs w:val="24"/>
        </w:rPr>
      </w:pPr>
    </w:p>
    <w:p w14:paraId="235B6231" w14:textId="77777777" w:rsidR="009578D5" w:rsidRDefault="009578D5" w:rsidP="00FB5CFC">
      <w:pPr>
        <w:pStyle w:val="BodyTextFirstIndent"/>
        <w:ind w:left="1080" w:hanging="1080"/>
        <w:rPr>
          <w:rFonts w:asciiTheme="minorBidi" w:hAnsiTheme="minorBidi"/>
          <w:color w:val="808080"/>
          <w:szCs w:val="24"/>
        </w:rPr>
      </w:pPr>
    </w:p>
    <w:p w14:paraId="03D2B29E" w14:textId="77777777" w:rsidR="00043210" w:rsidRDefault="00043210" w:rsidP="00FB5CFC">
      <w:pPr>
        <w:pStyle w:val="BodyTextFirstIndent"/>
        <w:ind w:left="1080" w:hanging="1080"/>
        <w:rPr>
          <w:rFonts w:asciiTheme="minorBidi" w:hAnsiTheme="minorBidi"/>
          <w:color w:val="808080"/>
          <w:szCs w:val="24"/>
        </w:rPr>
      </w:pPr>
    </w:p>
    <w:sdt>
      <w:sdtPr>
        <w:rPr>
          <w:rFonts w:asciiTheme="minorBidi" w:hAnsiTheme="minorBidi"/>
          <w:color w:val="808080"/>
          <w:szCs w:val="24"/>
        </w:rPr>
        <w:id w:val="2519264"/>
        <w:placeholder>
          <w:docPart w:val="91A35DAC64344DD6A1DCB70058FFBB5C"/>
        </w:placeholder>
        <w:temporary/>
        <w:showingPlcHdr/>
      </w:sdtPr>
      <w:sdtContent>
        <w:p w14:paraId="451B0F72" w14:textId="77777777" w:rsidR="009B6346" w:rsidRPr="006A2451" w:rsidRDefault="009B6346" w:rsidP="00FB5CFC">
          <w:pPr>
            <w:pStyle w:val="BodyTextFirstIndent"/>
            <w:ind w:left="1080" w:hanging="1080"/>
            <w:rPr>
              <w:rFonts w:asciiTheme="minorBidi" w:hAnsiTheme="minorBidi"/>
              <w:szCs w:val="24"/>
            </w:rPr>
          </w:pPr>
          <w:r w:rsidRPr="006A2451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A2451">
            <w:rPr>
              <w:rStyle w:val="PlaceholderText"/>
              <w:szCs w:val="24"/>
            </w:rPr>
            <w:t>book</w:t>
          </w:r>
          <w:r w:rsidR="00A42583">
            <w:rPr>
              <w:rStyle w:val="PlaceholderText"/>
              <w:szCs w:val="24"/>
            </w:rPr>
            <w:t xml:space="preserve"> format</w:t>
          </w:r>
          <w:r w:rsidRPr="006A2451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3A2C5D29" w14:textId="77777777" w:rsidR="007464E8" w:rsidRDefault="00000000" w:rsidP="00FB5CFC">
      <w:pPr>
        <w:pStyle w:val="BodyTextFirstIndent"/>
        <w:ind w:left="1080" w:hanging="1080"/>
      </w:pPr>
      <w:sdt>
        <w:sdtPr>
          <w:id w:val="4370664"/>
          <w:placeholder>
            <w:docPart w:val="00F3D34BF9894552B5AEE52436019ED5"/>
          </w:placeholder>
          <w:showingPlcHdr/>
        </w:sdtPr>
        <w:sdtContent>
          <w:r w:rsidR="005533CB" w:rsidRPr="006A2451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asciiTheme="minorBidi" w:hAnsiTheme="minorBidi" w:cs="Angsana New"/>
              <w:szCs w:val="24"/>
            </w:rPr>
            <w:t xml:space="preserve">Last name, </w:t>
          </w:r>
          <w:r w:rsidR="006A2451">
            <w:rPr>
              <w:rStyle w:val="PlaceholderText"/>
              <w:rFonts w:asciiTheme="minorBidi" w:hAnsiTheme="minorBidi" w:cs="Angsana New"/>
              <w:szCs w:val="24"/>
            </w:rPr>
            <w:t>First name</w:t>
          </w:r>
          <w:r w:rsidR="005533CB" w:rsidRPr="006A2451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/>
          <w:szCs w:val="24"/>
          <w:cs/>
          <w:lang w:bidi="th-TH"/>
        </w:rPr>
        <w:t xml:space="preserve">.  </w:t>
      </w:r>
      <w:sdt>
        <w:sdtPr>
          <w:id w:val="4370695"/>
          <w:placeholder>
            <w:docPart w:val="8D2C9A6A5B284A2AA0F8DBC5C3A19B7E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2284">
            <w:rPr>
              <w:rStyle w:val="PlaceholderText"/>
            </w:rPr>
            <w:t>Y</w:t>
          </w:r>
          <w:r w:rsidR="006A2451">
            <w:rPr>
              <w:rStyle w:val="PlaceholderText"/>
            </w:rPr>
            <w:t>ear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0703"/>
          <w:placeholder>
            <w:docPart w:val="99055C915B5F4CBF9933BDE143BE155A"/>
          </w:placeholder>
          <w:temporary/>
          <w:showingPlcHdr/>
        </w:sdtPr>
        <w:sdtContent>
          <w:r w:rsidR="005533CB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6A2451" w:rsidRPr="009B462A">
            <w:rPr>
              <w:rStyle w:val="PlaceholderText"/>
              <w:rFonts w:cstheme="minorHAnsi"/>
              <w:b/>
              <w:bCs/>
              <w:szCs w:val="24"/>
            </w:rPr>
            <w:t>Title</w:t>
          </w:r>
          <w:r w:rsidR="002B6E6D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 xml:space="preserve"> </w:t>
          </w:r>
          <w:r w:rsidR="00DC0A38" w:rsidRPr="009B462A">
            <w:rPr>
              <w:rStyle w:val="PlaceholderText"/>
              <w:rFonts w:cstheme="minorHAnsi"/>
              <w:b/>
              <w:bCs/>
              <w:szCs w:val="24"/>
            </w:rPr>
            <w:t xml:space="preserve">of </w:t>
          </w:r>
          <w:r w:rsidR="002B6E6D" w:rsidRPr="009B462A">
            <w:rPr>
              <w:rStyle w:val="PlaceholderText"/>
              <w:rFonts w:cstheme="minorHAnsi"/>
              <w:b/>
              <w:bCs/>
              <w:szCs w:val="24"/>
            </w:rPr>
            <w:t>Book</w:t>
          </w:r>
          <w:r w:rsidR="005533CB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 xml:space="preserve"> (</w:t>
          </w:r>
          <w:r w:rsidR="006A2451" w:rsidRPr="009B462A">
            <w:rPr>
              <w:rStyle w:val="PlaceholderText"/>
              <w:rFonts w:cstheme="minorHAnsi"/>
              <w:b/>
              <w:bCs/>
              <w:szCs w:val="24"/>
            </w:rPr>
            <w:t>Bold</w:t>
          </w:r>
          <w:r w:rsidR="005533CB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)]</w:t>
          </w:r>
        </w:sdtContent>
      </w:sdt>
      <w:r w:rsidR="00AC4A7B">
        <w:rPr>
          <w:rFonts w:cs="Angsana New"/>
          <w:szCs w:val="24"/>
          <w:cs/>
          <w:lang w:bidi="th-TH"/>
        </w:rPr>
        <w:t xml:space="preserve">.  </w:t>
      </w:r>
      <w:sdt>
        <w:sdtPr>
          <w:id w:val="4370731"/>
          <w:placeholder>
            <w:docPart w:val="4F9F5B2F57B44EC386E59F69E63E4FBE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Place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/>
          <w:szCs w:val="24"/>
          <w:cs/>
          <w:lang w:bidi="th-TH"/>
        </w:rPr>
        <w:t>:</w:t>
      </w:r>
      <w:r w:rsidR="00831135">
        <w:rPr>
          <w:rFonts w:cs="Angsana New"/>
          <w:szCs w:val="24"/>
          <w:cs/>
          <w:lang w:bidi="th-TH"/>
        </w:rPr>
        <w:t xml:space="preserve"> </w:t>
      </w:r>
      <w:sdt>
        <w:sdtPr>
          <w:id w:val="4370759"/>
          <w:placeholder>
            <w:docPart w:val="592F0D0A80494E718C41EB935C19E56D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Publisher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/>
          <w:szCs w:val="24"/>
          <w:cs/>
          <w:lang w:bidi="th-TH"/>
        </w:rPr>
        <w:t>.</w:t>
      </w:r>
    </w:p>
    <w:sdt>
      <w:sdtPr>
        <w:rPr>
          <w:cs/>
        </w:rPr>
        <w:id w:val="4370787"/>
        <w:placeholder>
          <w:docPart w:val="D9960B4AED2646ED898F3CD1113360BE"/>
        </w:placeholder>
        <w:temporary/>
        <w:showingPlcHdr/>
      </w:sdtPr>
      <w:sdtContent>
        <w:p w14:paraId="52FEB214" w14:textId="77777777" w:rsidR="00AC4A7B" w:rsidRDefault="005533CB" w:rsidP="00FB5CFC">
          <w:pPr>
            <w:pStyle w:val="BodyTextFirstIndent"/>
            <w:ind w:left="1080" w:hanging="1080"/>
            <w:rPr>
              <w:sz w:val="32"/>
              <w:cs/>
            </w:rPr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Article</w:t>
          </w:r>
          <w:r w:rsidR="002B6E6D">
            <w:rPr>
              <w:rStyle w:val="PlaceholderText"/>
            </w:rPr>
            <w:t xml:space="preserve"> of Journal</w:t>
          </w:r>
          <w:r w:rsidR="00A42583">
            <w:rPr>
              <w:rStyle w:val="PlaceholderText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10028E59" w14:textId="77777777" w:rsidR="00DA367C" w:rsidRPr="002B6E6D" w:rsidRDefault="00000000" w:rsidP="00FB5CFC">
      <w:pPr>
        <w:pStyle w:val="BodyTextFirstIndent"/>
        <w:ind w:left="1080" w:hanging="1080"/>
        <w:rPr>
          <w:rFonts w:ascii="Angsana New" w:cs="Angsana New"/>
          <w:sz w:val="32"/>
          <w:cs/>
        </w:rPr>
      </w:pPr>
      <w:sdt>
        <w:sdtPr>
          <w:id w:val="4370816"/>
          <w:placeholder>
            <w:docPart w:val="AA4B58FC7F3D46C8A9D9347A4B95C68E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Last name,</w:t>
          </w:r>
          <w:r w:rsidR="006E07C2">
            <w:rPr>
              <w:rStyle w:val="PlaceholderText"/>
              <w:rFonts w:ascii="Angsana New" w:cs="Angsana New" w:hint="cs"/>
              <w:sz w:val="32"/>
              <w:cs/>
              <w:lang w:bidi="th-TH"/>
            </w:rPr>
            <w:t xml:space="preserve"> </w:t>
          </w:r>
          <w:r w:rsidR="002B6E6D">
            <w:rPr>
              <w:rStyle w:val="PlaceholderText"/>
              <w:rFonts w:cs="Angsana New"/>
            </w:rPr>
            <w:t>First name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E61B21">
        <w:rPr>
          <w:rFonts w:cs="Angsana New"/>
          <w:szCs w:val="24"/>
          <w:cs/>
          <w:lang w:bidi="th-TH"/>
        </w:rPr>
        <w:t xml:space="preserve">.  </w:t>
      </w:r>
      <w:sdt>
        <w:sdtPr>
          <w:id w:val="4370846"/>
          <w:placeholder>
            <w:docPart w:val="DE309B9AA1CF4DBC8D526E8B4973493B"/>
          </w:placeholder>
          <w:temporary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2284">
            <w:rPr>
              <w:rStyle w:val="PlaceholderText"/>
              <w:rFonts w:cs="Angsana New"/>
            </w:rPr>
            <w:t>Y</w:t>
          </w:r>
          <w:r w:rsidR="002B6E6D">
            <w:rPr>
              <w:rStyle w:val="PlaceholderText"/>
              <w:rFonts w:cs="Angsana New"/>
            </w:rPr>
            <w:t>ear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E61B21">
        <w:rPr>
          <w:rFonts w:cs="Angsana New"/>
          <w:szCs w:val="24"/>
          <w:cs/>
          <w:lang w:bidi="th-TH"/>
        </w:rPr>
        <w:t xml:space="preserve">.  </w:t>
      </w:r>
      <w:sdt>
        <w:sdtPr>
          <w:id w:val="4370874"/>
          <w:placeholder>
            <w:docPart w:val="133580CF592F4B91AD1D76ADC21419F1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Title</w:t>
          </w:r>
          <w:r w:rsidR="00626897">
            <w:rPr>
              <w:rStyle w:val="PlaceholderText"/>
            </w:rPr>
            <w:t xml:space="preserve"> of Article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E61B21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0902"/>
          <w:placeholder>
            <w:docPart w:val="977FB8F10970443D9FAF949A00BD709C"/>
          </w:placeholder>
          <w:temporary/>
          <w:showingPlcHdr/>
        </w:sdtPr>
        <w:sdtContent>
          <w:r w:rsidR="005533CB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2B6E6D" w:rsidRPr="009B462A">
            <w:rPr>
              <w:rStyle w:val="PlaceholderText"/>
              <w:rFonts w:cs="Angsana New"/>
              <w:b/>
              <w:bCs/>
              <w:szCs w:val="24"/>
            </w:rPr>
            <w:t>Title</w:t>
          </w:r>
          <w:r w:rsidR="00DC0A38" w:rsidRPr="009B462A">
            <w:rPr>
              <w:rStyle w:val="PlaceholderText"/>
              <w:rFonts w:cs="Angsana New"/>
              <w:b/>
              <w:bCs/>
              <w:szCs w:val="24"/>
            </w:rPr>
            <w:t xml:space="preserve"> of Journal</w:t>
          </w:r>
          <w:r w:rsidR="005533CB"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5533CB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2B6E6D" w:rsidRPr="009B462A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5533CB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5533CB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E61B21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rFonts w:hint="cs"/>
            <w:cs/>
          </w:rPr>
          <w:id w:val="4370930"/>
          <w:placeholder>
            <w:docPart w:val="3992C2517386436E9936F3B16D9BAAA7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Volume Number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CA0C79">
        <w:rPr>
          <w:rFonts w:cs="Angsana New" w:hint="cs"/>
          <w:sz w:val="32"/>
          <w:cs/>
          <w:lang w:bidi="th-TH"/>
        </w:rPr>
        <w:t xml:space="preserve"> </w:t>
      </w:r>
      <w:r w:rsidR="006C6712">
        <w:rPr>
          <w:rFonts w:cs="Angsana New"/>
          <w:szCs w:val="24"/>
          <w:cs/>
          <w:lang w:bidi="th-TH"/>
        </w:rPr>
        <w:t>(</w:t>
      </w:r>
      <w:sdt>
        <w:sdtPr>
          <w:rPr>
            <w:rFonts w:hint="cs"/>
            <w:cs/>
          </w:rPr>
          <w:id w:val="4370959"/>
          <w:placeholder>
            <w:docPart w:val="75547A0931474F959EE64C71D95D6C2E"/>
          </w:placeholder>
          <w:temporary/>
          <w:showingPlcHdr/>
        </w:sdtPr>
        <w:sdtContent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 xml:space="preserve">Month or </w:t>
          </w:r>
          <w:r w:rsidR="002B6E6D">
            <w:rPr>
              <w:rStyle w:val="PlaceholderText"/>
            </w:rPr>
            <w:t>Issue Number</w:t>
          </w:r>
          <w:r w:rsidR="005533C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E61B21" w:rsidRPr="009B462A">
        <w:rPr>
          <w:rFonts w:cs="Angsana New"/>
          <w:szCs w:val="24"/>
          <w:cs/>
          <w:lang w:bidi="th-TH"/>
        </w:rPr>
        <w:t>)</w:t>
      </w:r>
      <w:r w:rsidR="00E61B21">
        <w:rPr>
          <w:rFonts w:cs="Angsana New"/>
          <w:szCs w:val="24"/>
          <w:cs/>
          <w:lang w:bidi="th-TH"/>
        </w:rPr>
        <w:t>:</w:t>
      </w:r>
      <w:r w:rsidR="00831135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0988"/>
          <w:placeholder>
            <w:docPart w:val="AB820B8C51984AC789AB934DBB15EDB2"/>
          </w:placeholder>
          <w:temporary/>
          <w:showingPlcHdr/>
        </w:sdtPr>
        <w:sdtContent>
          <w:r w:rsidR="005533CB" w:rsidRPr="00982284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 w:rsidR="002B6E6D" w:rsidRPr="00982284">
            <w:rPr>
              <w:rStyle w:val="PlaceholderText"/>
              <w:rFonts w:asciiTheme="minorBidi" w:hAnsiTheme="minorBidi"/>
              <w:szCs w:val="24"/>
            </w:rPr>
            <w:t>Page Number</w:t>
          </w:r>
          <w:r w:rsidR="00982284" w:rsidRPr="00982284">
            <w:rPr>
              <w:rStyle w:val="PlaceholderText"/>
              <w:rFonts w:hAnsiTheme="minorBidi" w:cs="Angsana New"/>
              <w:szCs w:val="24"/>
              <w:cs/>
              <w:lang w:bidi="th-TH"/>
            </w:rPr>
            <w:t>-</w:t>
          </w:r>
          <w:r w:rsidR="002B6E6D" w:rsidRPr="00982284">
            <w:rPr>
              <w:rStyle w:val="PlaceholderText"/>
              <w:rFonts w:asciiTheme="minorBidi" w:hAnsiTheme="minorBidi"/>
              <w:szCs w:val="24"/>
            </w:rPr>
            <w:t>Page Number</w:t>
          </w:r>
          <w:r w:rsidR="005533CB" w:rsidRPr="00982284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sdtContent>
      </w:sdt>
      <w:r w:rsidR="00E61B21">
        <w:rPr>
          <w:rFonts w:cs="Angsana New" w:hint="cs"/>
          <w:sz w:val="32"/>
          <w:cs/>
          <w:lang w:bidi="th-TH"/>
        </w:rPr>
        <w:t>.</w:t>
      </w:r>
    </w:p>
    <w:sdt>
      <w:sdtPr>
        <w:rPr>
          <w:cs/>
        </w:rPr>
        <w:id w:val="4371017"/>
        <w:placeholder>
          <w:docPart w:val="3CC6DB255FE94331BCEB76ACDBB8AFA1"/>
        </w:placeholder>
        <w:temporary/>
        <w:showingPlcHdr/>
      </w:sdtPr>
      <w:sdtContent>
        <w:p w14:paraId="4D1BA115" w14:textId="77777777" w:rsidR="000327D9" w:rsidRDefault="00510D1D" w:rsidP="00FB5CFC">
          <w:pPr>
            <w:pStyle w:val="BodyTextFirstIndent"/>
            <w:ind w:left="1080" w:hanging="1080"/>
            <w:rPr>
              <w:sz w:val="32"/>
              <w:cs/>
            </w:rPr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2B6E6D">
            <w:rPr>
              <w:rStyle w:val="PlaceholderText"/>
              <w:rFonts w:cs="Angsana New"/>
            </w:rPr>
            <w:t>Article or News of Newspaper</w:t>
          </w:r>
          <w:r w:rsidR="00A42583">
            <w:rPr>
              <w:rStyle w:val="PlaceholderText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37FF77AC" w14:textId="77777777" w:rsidR="000327D9" w:rsidRDefault="00000000" w:rsidP="00FB5CFC">
      <w:pPr>
        <w:pStyle w:val="BodyTextFirstIndent"/>
        <w:ind w:left="1080" w:hanging="1080"/>
      </w:pPr>
      <w:sdt>
        <w:sdtPr>
          <w:id w:val="4371045"/>
          <w:placeholder>
            <w:docPart w:val="348AAD6285D04064A8E64B03B3060E67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2284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982284">
            <w:rPr>
              <w:rStyle w:val="PlaceholderText"/>
              <w:rFonts w:cs="Angsana New"/>
            </w:rPr>
            <w:t>ame,</w:t>
          </w:r>
          <w:r w:rsidR="006E07C2">
            <w:rPr>
              <w:rStyle w:val="PlaceholderText"/>
              <w:rFonts w:ascii="Angsana New" w:cs="Angsana New" w:hint="cs"/>
              <w:sz w:val="32"/>
              <w:cs/>
              <w:lang w:bidi="th-TH"/>
            </w:rPr>
            <w:t xml:space="preserve"> </w:t>
          </w:r>
          <w:r w:rsidR="00982284">
            <w:rPr>
              <w:rStyle w:val="PlaceholderText"/>
              <w:rFonts w:cs="Angsana New"/>
            </w:rPr>
            <w:t xml:space="preserve">First </w:t>
          </w:r>
          <w:r w:rsidR="005E26B2">
            <w:rPr>
              <w:rStyle w:val="PlaceholderText"/>
              <w:rFonts w:cs="Angsana New"/>
            </w:rPr>
            <w:t>n</w:t>
          </w:r>
          <w:r w:rsidR="00982284">
            <w:rPr>
              <w:rStyle w:val="PlaceholderText"/>
              <w:rFonts w:cs="Angsana New"/>
            </w:rPr>
            <w:t>ame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rFonts w:hint="cs"/>
            <w:cs/>
          </w:rPr>
          <w:id w:val="4371073"/>
          <w:placeholder>
            <w:docPart w:val="43154CD56ADA4867B484C882035C681B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2284">
            <w:rPr>
              <w:rStyle w:val="PlaceholderText"/>
              <w:rFonts w:cs="Angsana New"/>
            </w:rPr>
            <w:t>Year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CA0C79">
        <w:rPr>
          <w:rFonts w:cs="Angsana New" w:hint="cs"/>
          <w:sz w:val="32"/>
          <w:cs/>
          <w:lang w:bidi="th-TH"/>
        </w:rPr>
        <w:t xml:space="preserve"> </w:t>
      </w:r>
      <w:r w:rsidR="009B462A">
        <w:rPr>
          <w:rFonts w:cs="Angsana New"/>
          <w:szCs w:val="24"/>
          <w:cs/>
          <w:lang w:bidi="th-TH"/>
        </w:rPr>
        <w:t>(</w:t>
      </w:r>
      <w:sdt>
        <w:sdtPr>
          <w:rPr>
            <w:rFonts w:hint="cs"/>
            <w:cs/>
          </w:rPr>
          <w:id w:val="4371101"/>
          <w:placeholder>
            <w:docPart w:val="4BC209816CA84C3E93BB9B4F9D101FCB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2284">
            <w:rPr>
              <w:rStyle w:val="PlaceholderText"/>
              <w:rFonts w:cs="Angsana New"/>
            </w:rPr>
            <w:t>Month Date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9B462A">
        <w:rPr>
          <w:rFonts w:cs="Angsana New"/>
          <w:szCs w:val="24"/>
          <w:cs/>
          <w:lang w:bidi="th-TH"/>
        </w:rPr>
        <w:t>)</w:t>
      </w:r>
      <w:r w:rsidR="000327D9">
        <w:rPr>
          <w:rFonts w:cs="Angsana New"/>
          <w:szCs w:val="24"/>
          <w:cs/>
          <w:lang w:bidi="th-TH"/>
        </w:rPr>
        <w:t xml:space="preserve">.  </w:t>
      </w:r>
      <w:sdt>
        <w:sdtPr>
          <w:id w:val="4371129"/>
          <w:placeholder>
            <w:docPart w:val="D2EBA25E28E94C5E84C840492F801D46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Title</w:t>
          </w:r>
          <w:r w:rsidR="00626897">
            <w:rPr>
              <w:rStyle w:val="PlaceholderText"/>
              <w:rFonts w:cs="Angsana New"/>
            </w:rPr>
            <w:t xml:space="preserve"> of Article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1157"/>
          <w:placeholder>
            <w:docPart w:val="1AFDB4022D5A40A8A0760345AEE260DF"/>
          </w:placeholder>
          <w:temporary/>
          <w:showingPlcHdr/>
        </w:sdtPr>
        <w:sdtContent>
          <w:r w:rsidR="00F94085"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6E07C2" w:rsidRPr="006E07C2">
            <w:rPr>
              <w:rStyle w:val="PlaceholderText"/>
              <w:rFonts w:cs="Angsana New"/>
              <w:b/>
              <w:bCs/>
              <w:szCs w:val="24"/>
            </w:rPr>
            <w:t>Name of Newspaper</w:t>
          </w:r>
          <w:r w:rsidR="00F94085" w:rsidRPr="006E07C2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F94085"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6E07C2" w:rsidRPr="006E07C2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F94085"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F94085"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>:</w:t>
      </w:r>
      <w:r w:rsidR="00831135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1185"/>
          <w:placeholder>
            <w:docPart w:val="BD0808CB7F57407682A11ED3FE5FAD58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Page Number</w:t>
          </w:r>
          <w:r w:rsidR="006E07C2"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 w:rsidR="006E07C2">
            <w:rPr>
              <w:rStyle w:val="PlaceholderText"/>
              <w:rFonts w:cs="Angsana New"/>
            </w:rPr>
            <w:t>Page Number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 w:hint="cs"/>
          <w:sz w:val="32"/>
          <w:cs/>
          <w:lang w:bidi="th-TH"/>
        </w:rPr>
        <w:t>.</w:t>
      </w:r>
    </w:p>
    <w:p w14:paraId="5E9EE18A" w14:textId="77777777" w:rsidR="00300D0B" w:rsidRDefault="00000000" w:rsidP="00FB5CFC">
      <w:pPr>
        <w:pStyle w:val="BodyTextFirstIndent"/>
        <w:ind w:left="1080" w:hanging="1080"/>
        <w:rPr>
          <w:rFonts w:cs="Angsana New"/>
          <w:sz w:val="32"/>
          <w:lang w:bidi="th-TH"/>
        </w:rPr>
      </w:pPr>
      <w:sdt>
        <w:sdtPr>
          <w:rPr>
            <w:b/>
            <w:bCs/>
            <w:cs/>
          </w:rPr>
          <w:id w:val="2519768"/>
          <w:placeholder>
            <w:docPart w:val="A73F079043824E2B8BBAE5689A1645A3"/>
          </w:placeholder>
          <w:temporary/>
          <w:showingPlcHdr/>
        </w:sdtPr>
        <w:sdtContent>
          <w:r w:rsidR="00300D0B"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6E07C2" w:rsidRPr="006E07C2">
            <w:rPr>
              <w:rStyle w:val="PlaceholderText"/>
              <w:rFonts w:cs="Angsana New"/>
              <w:b/>
              <w:bCs/>
              <w:szCs w:val="24"/>
            </w:rPr>
            <w:t>Name of Newspaper</w:t>
          </w:r>
          <w:r w:rsidR="00300D0B" w:rsidRPr="006E07C2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300D0B"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6E07C2" w:rsidRPr="006E07C2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300D0B"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300D0B"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300D0B">
        <w:rPr>
          <w:rFonts w:cs="Angsana New" w:hint="cs"/>
          <w:sz w:val="32"/>
          <w:cs/>
          <w:lang w:bidi="th-TH"/>
        </w:rPr>
        <w:t xml:space="preserve">.  </w:t>
      </w:r>
      <w:sdt>
        <w:sdtPr>
          <w:rPr>
            <w:rFonts w:hint="cs"/>
            <w:cs/>
          </w:rPr>
          <w:id w:val="2519809"/>
          <w:placeholder>
            <w:docPart w:val="320CC0EA68F24003A7464E82E7C8A5E1"/>
          </w:placeholder>
          <w:temporary/>
          <w:showingPlcHdr/>
        </w:sdtPr>
        <w:sdtContent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Year</w:t>
          </w:r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300D0B">
        <w:rPr>
          <w:rFonts w:cs="Angsana New"/>
          <w:szCs w:val="24"/>
          <w:cs/>
          <w:lang w:bidi="th-TH"/>
        </w:rPr>
        <w:t xml:space="preserve"> </w:t>
      </w:r>
      <w:r w:rsidR="009B462A">
        <w:rPr>
          <w:rFonts w:cs="Angsana New"/>
          <w:szCs w:val="24"/>
          <w:cs/>
          <w:lang w:bidi="th-TH"/>
        </w:rPr>
        <w:t>(</w:t>
      </w:r>
      <w:sdt>
        <w:sdtPr>
          <w:rPr>
            <w:rFonts w:hint="cs"/>
            <w:cs/>
          </w:rPr>
          <w:id w:val="2519810"/>
          <w:placeholder>
            <w:docPart w:val="FA22EEEDEC14464EACEC1CFE3F81D78A"/>
          </w:placeholder>
          <w:temporary/>
          <w:showingPlcHdr/>
        </w:sdtPr>
        <w:sdtContent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Month Date</w:t>
          </w:r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9B462A">
        <w:rPr>
          <w:rFonts w:cs="Angsana New"/>
          <w:szCs w:val="24"/>
          <w:cs/>
          <w:lang w:bidi="th-TH"/>
        </w:rPr>
        <w:t>)</w:t>
      </w:r>
      <w:r w:rsidR="00300D0B">
        <w:rPr>
          <w:rFonts w:cs="Angsana New" w:hint="cs"/>
          <w:sz w:val="32"/>
          <w:cs/>
          <w:lang w:bidi="th-TH"/>
        </w:rPr>
        <w:t xml:space="preserve">.  </w:t>
      </w:r>
      <w:sdt>
        <w:sdtPr>
          <w:rPr>
            <w:rFonts w:hint="cs"/>
            <w:cs/>
          </w:rPr>
          <w:id w:val="2519811"/>
          <w:placeholder>
            <w:docPart w:val="8C9E5EBFE89848E5B83BFABDC4649BC9"/>
          </w:placeholder>
          <w:temporary/>
          <w:showingPlcHdr/>
        </w:sdtPr>
        <w:sdtContent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Title</w:t>
          </w:r>
          <w:r w:rsidR="00626897">
            <w:rPr>
              <w:rStyle w:val="PlaceholderText"/>
              <w:rFonts w:cs="Angsana New"/>
            </w:rPr>
            <w:t xml:space="preserve"> of Article</w:t>
          </w:r>
          <w:r w:rsidR="006E07C2">
            <w:rPr>
              <w:rStyle w:val="PlaceholderText"/>
              <w:rFonts w:cs="Angsana New"/>
            </w:rPr>
            <w:t xml:space="preserve"> or Title of News</w:t>
          </w:r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300D0B">
        <w:rPr>
          <w:rFonts w:cs="Angsana New"/>
          <w:szCs w:val="24"/>
          <w:cs/>
          <w:lang w:bidi="th-TH"/>
        </w:rPr>
        <w:t>:</w:t>
      </w:r>
      <w:r w:rsidR="00300D0B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2519812"/>
          <w:placeholder>
            <w:docPart w:val="B5CE57C5BE384C51AFE3C45C01D4FB43"/>
          </w:placeholder>
          <w:temporary/>
          <w:showingPlcHdr/>
        </w:sdtPr>
        <w:sdtContent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Page Number</w:t>
          </w:r>
          <w:r w:rsidR="006E07C2"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 w:rsidR="006E07C2">
            <w:rPr>
              <w:rStyle w:val="PlaceholderText"/>
              <w:rFonts w:cs="Angsana New"/>
            </w:rPr>
            <w:t>Page Number</w:t>
          </w:r>
          <w:r w:rsidR="00300D0B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300D0B">
        <w:rPr>
          <w:rFonts w:cs="Angsana New" w:hint="cs"/>
          <w:sz w:val="32"/>
          <w:cs/>
          <w:lang w:bidi="th-TH"/>
        </w:rPr>
        <w:t>.</w:t>
      </w:r>
    </w:p>
    <w:p w14:paraId="103F6618" w14:textId="77777777" w:rsidR="00446A5E" w:rsidRDefault="00446A5E" w:rsidP="00FB5CFC">
      <w:pPr>
        <w:pStyle w:val="BodyTextFirstIndent"/>
        <w:ind w:left="1080" w:hanging="1080"/>
      </w:pPr>
    </w:p>
    <w:p w14:paraId="6B3C5CF7" w14:textId="77777777" w:rsidR="00446A5E" w:rsidRDefault="00446A5E" w:rsidP="00FB5CFC">
      <w:pPr>
        <w:pStyle w:val="BodyTextFirstIndent"/>
        <w:ind w:left="1080" w:hanging="1080"/>
      </w:pPr>
    </w:p>
    <w:sdt>
      <w:sdtPr>
        <w:id w:val="4371384"/>
        <w:placeholder>
          <w:docPart w:val="C426182A645E4FA586C0C4C6FDCD58A3"/>
        </w:placeholder>
        <w:temporary/>
        <w:showingPlcHdr/>
      </w:sdtPr>
      <w:sdtContent>
        <w:p w14:paraId="05C75D0E" w14:textId="77777777" w:rsidR="0051062F" w:rsidRDefault="00510D1D" w:rsidP="00FB5CFC">
          <w:pPr>
            <w:pStyle w:val="BodyTextFirstIndent"/>
            <w:ind w:firstLine="0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Thesis</w:t>
          </w:r>
          <w:r w:rsidR="00A42583">
            <w:rPr>
              <w:rStyle w:val="PlaceholderText"/>
              <w:rFonts w:cs="Angsana New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4C499629" w14:textId="77777777" w:rsidR="00F4139A" w:rsidRDefault="00000000" w:rsidP="00FB5CFC">
      <w:pPr>
        <w:pStyle w:val="BodyTextFirstIndent"/>
        <w:ind w:left="1080" w:hanging="1080"/>
      </w:pPr>
      <w:sdt>
        <w:sdtPr>
          <w:id w:val="4371412"/>
          <w:placeholder>
            <w:docPart w:val="83B795C0EC724078B2D079114FAAC47E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6E07C2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6E07C2">
            <w:rPr>
              <w:rStyle w:val="PlaceholderText"/>
              <w:rFonts w:cs="Angsana New"/>
            </w:rPr>
            <w:t>ame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 xml:space="preserve">.  </w:t>
      </w:r>
      <w:sdt>
        <w:sdtPr>
          <w:id w:val="4371440"/>
          <w:placeholder>
            <w:docPart w:val="A8721BB2C2C345BD827EF1DBC7426684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6E07C2">
            <w:rPr>
              <w:rStyle w:val="PlaceholderText"/>
              <w:rFonts w:cs="Angsana New"/>
            </w:rPr>
            <w:t>Academic Year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1468"/>
          <w:placeholder>
            <w:docPart w:val="2375E61B8025494499758A016F9506B4"/>
          </w:placeholder>
          <w:temporary/>
          <w:showingPlcHdr/>
        </w:sdtPr>
        <w:sdtContent>
          <w:r w:rsidR="00510D1D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6E07C2" w:rsidRPr="009B462A">
            <w:rPr>
              <w:rStyle w:val="PlaceholderText"/>
              <w:rFonts w:cs="Angsana New"/>
              <w:b/>
              <w:bCs/>
              <w:szCs w:val="24"/>
            </w:rPr>
            <w:t>Title of Thesis</w:t>
          </w:r>
          <w:r w:rsidR="00510D1D"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510D1D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6E07C2" w:rsidRPr="009B462A">
            <w:rPr>
              <w:rStyle w:val="PlaceholderText"/>
              <w:b/>
              <w:bCs/>
              <w:szCs w:val="24"/>
            </w:rPr>
            <w:t>Bold</w:t>
          </w:r>
          <w:r w:rsidR="00510D1D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510D1D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/>
          <w:szCs w:val="24"/>
          <w:cs/>
          <w:lang w:bidi="th-TH"/>
        </w:rPr>
        <w:t xml:space="preserve">.  </w:t>
      </w:r>
      <w:r w:rsidR="00984D12" w:rsidRPr="00984D12">
        <w:rPr>
          <w:rFonts w:cs="Angsana New"/>
        </w:rPr>
        <w:t>Master</w:t>
      </w:r>
      <w:r w:rsidR="00984D12" w:rsidRPr="00984D12">
        <w:rPr>
          <w:rFonts w:cs="Angsana New"/>
          <w:szCs w:val="24"/>
          <w:cs/>
          <w:lang w:bidi="th-TH"/>
        </w:rPr>
        <w:t>’</w:t>
      </w:r>
      <w:r w:rsidR="00984D12" w:rsidRPr="00984D12">
        <w:rPr>
          <w:rFonts w:cs="Angsana New"/>
        </w:rPr>
        <w:t>s thesis</w:t>
      </w:r>
      <w:r w:rsidR="009B4900">
        <w:rPr>
          <w:rFonts w:cs="Angsana New"/>
        </w:rPr>
        <w:t>,</w:t>
      </w:r>
      <w:r w:rsidR="00CA0C79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1496"/>
          <w:placeholder>
            <w:docPart w:val="221C0997C36F4FC9AA05C8F8783D07C7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4D12">
            <w:rPr>
              <w:rStyle w:val="PlaceholderText"/>
              <w:rFonts w:cs="Angsana New"/>
            </w:rPr>
            <w:t>Name of University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C4A7B">
        <w:rPr>
          <w:rFonts w:cs="Angsana New" w:hint="cs"/>
          <w:sz w:val="32"/>
          <w:cs/>
          <w:lang w:bidi="th-TH"/>
        </w:rPr>
        <w:t>.</w:t>
      </w:r>
    </w:p>
    <w:sdt>
      <w:sdtPr>
        <w:id w:val="4371525"/>
        <w:placeholder>
          <w:docPart w:val="4596D8069520477FA02B98EF5A9CB07E"/>
        </w:placeholder>
        <w:temporary/>
        <w:showingPlcHdr/>
      </w:sdtPr>
      <w:sdtContent>
        <w:p w14:paraId="3E1285F3" w14:textId="77777777" w:rsidR="000327D9" w:rsidRDefault="00510D1D" w:rsidP="00FB5CFC">
          <w:pPr>
            <w:pStyle w:val="BodyTextFirstIndent"/>
            <w:ind w:firstLine="0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4D12">
            <w:rPr>
              <w:rStyle w:val="PlaceholderText"/>
              <w:rFonts w:cs="Angsana New"/>
            </w:rPr>
            <w:t>Dissertation</w:t>
          </w:r>
          <w:r w:rsidR="00A42583">
            <w:rPr>
              <w:rStyle w:val="PlaceholderText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67A99A0F" w14:textId="77777777" w:rsidR="000327D9" w:rsidRDefault="00000000" w:rsidP="00FB5CFC">
      <w:pPr>
        <w:pStyle w:val="BodyTextFirstIndent"/>
        <w:ind w:left="1080" w:hanging="1080"/>
      </w:pPr>
      <w:sdt>
        <w:sdtPr>
          <w:id w:val="4371553"/>
          <w:placeholder>
            <w:docPart w:val="32D6AD458F74436DAD95B00DD4EF1B46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4D12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984D12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984D12">
            <w:rPr>
              <w:rStyle w:val="PlaceholderText"/>
              <w:rFonts w:cs="Angsana New"/>
            </w:rPr>
            <w:t>ame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 xml:space="preserve">.  </w:t>
      </w:r>
      <w:sdt>
        <w:sdtPr>
          <w:id w:val="4371581"/>
          <w:placeholder>
            <w:docPart w:val="C50055879757486795355BE462925614"/>
          </w:placeholder>
          <w:temporary/>
          <w:showingPlcHdr/>
        </w:sdtPr>
        <w:sdtContent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84D12">
            <w:rPr>
              <w:rStyle w:val="PlaceholderText"/>
              <w:rFonts w:cs="Angsana New"/>
            </w:rPr>
            <w:t>Academic Year</w:t>
          </w:r>
          <w:r w:rsidR="00510D1D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1609"/>
          <w:placeholder>
            <w:docPart w:val="B4045D9074824B7896613F25C44D4304"/>
          </w:placeholder>
          <w:temporary/>
          <w:showingPlcHdr/>
        </w:sdtPr>
        <w:sdtContent>
          <w:r w:rsidR="00510D1D" w:rsidRPr="00626897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9B4900" w:rsidRPr="00626897">
            <w:rPr>
              <w:rStyle w:val="PlaceholderText"/>
              <w:rFonts w:cs="Angsana New"/>
              <w:b/>
              <w:bCs/>
              <w:szCs w:val="24"/>
            </w:rPr>
            <w:t>Title of Dissertation</w:t>
          </w:r>
          <w:r w:rsidR="00510D1D" w:rsidRPr="00626897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510D1D" w:rsidRPr="00626897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9B4900" w:rsidRPr="00626897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510D1D" w:rsidRPr="00626897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510D1D" w:rsidRPr="00626897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/>
          <w:szCs w:val="24"/>
          <w:cs/>
          <w:lang w:bidi="th-TH"/>
        </w:rPr>
        <w:t xml:space="preserve">.  </w:t>
      </w:r>
      <w:r w:rsidR="009B4900" w:rsidRPr="009B4900">
        <w:rPr>
          <w:rFonts w:cs="Angsana New"/>
        </w:rPr>
        <w:t>Doctoral dissertation</w:t>
      </w:r>
      <w:r w:rsidR="009B4900">
        <w:rPr>
          <w:rFonts w:cs="Angsana New"/>
        </w:rPr>
        <w:t>,</w:t>
      </w:r>
      <w:r w:rsidR="00CA0C79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1637"/>
          <w:placeholder>
            <w:docPart w:val="AB886BA2C51C489FA91FC3FEDC1BA14B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>Name of University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0327D9">
        <w:rPr>
          <w:rFonts w:cs="Angsana New" w:hint="cs"/>
          <w:sz w:val="32"/>
          <w:cs/>
          <w:lang w:bidi="th-TH"/>
        </w:rPr>
        <w:t>.</w:t>
      </w:r>
    </w:p>
    <w:sdt>
      <w:sdtPr>
        <w:id w:val="22848096"/>
        <w:placeholder>
          <w:docPart w:val="F6975497100B4AF8861CCB4E89A554E9"/>
        </w:placeholder>
        <w:temporary/>
        <w:showingPlcHdr/>
      </w:sdtPr>
      <w:sdtContent>
        <w:p w14:paraId="70882908" w14:textId="77777777" w:rsidR="00F86F4B" w:rsidRPr="002859AE" w:rsidRDefault="00F86F4B" w:rsidP="00FB5CFC">
          <w:pPr>
            <w:pStyle w:val="BodyTextFirstIndent"/>
            <w:ind w:left="1080" w:hanging="1080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FC1CB5">
            <w:rPr>
              <w:rStyle w:val="PlaceholderText"/>
              <w:rFonts w:cs="Angsana New"/>
            </w:rPr>
            <w:t>Termp</w:t>
          </w:r>
          <w:r w:rsidR="009B4900">
            <w:rPr>
              <w:rStyle w:val="PlaceholderText"/>
              <w:rFonts w:cs="Angsana New"/>
            </w:rPr>
            <w:t>aper</w:t>
          </w:r>
          <w:r w:rsidR="00A42583">
            <w:rPr>
              <w:rStyle w:val="PlaceholderText"/>
              <w:rFonts w:cs="Angsana New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329B1437" w14:textId="77777777" w:rsidR="00A605B5" w:rsidRPr="00B927EB" w:rsidRDefault="00000000" w:rsidP="00FB5CFC">
      <w:pPr>
        <w:pStyle w:val="BodyTextFirstIndent"/>
        <w:ind w:left="1080" w:hanging="1080"/>
        <w:rPr>
          <w:szCs w:val="24"/>
          <w:cs/>
        </w:rPr>
      </w:pPr>
      <w:sdt>
        <w:sdtPr>
          <w:id w:val="4371695"/>
          <w:placeholder>
            <w:docPart w:val="FE7DD46F07C544E88942E90A945B193A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9B4900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9B4900">
            <w:rPr>
              <w:rStyle w:val="PlaceholderText"/>
              <w:rFonts w:cs="Angsana New"/>
            </w:rPr>
            <w:t>ame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605B5">
        <w:rPr>
          <w:rFonts w:cs="Angsana New"/>
          <w:szCs w:val="24"/>
          <w:cs/>
          <w:lang w:bidi="th-TH"/>
        </w:rPr>
        <w:t xml:space="preserve">.  </w:t>
      </w:r>
      <w:sdt>
        <w:sdtPr>
          <w:id w:val="4371723"/>
          <w:placeholder>
            <w:docPart w:val="035117620AB9447F9C7CAB9F4063F139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>Academic Year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605B5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1751"/>
          <w:placeholder>
            <w:docPart w:val="729CD108D00E4CCA94CA7AD4C8598EBE"/>
          </w:placeholder>
          <w:temporary/>
          <w:showingPlcHdr/>
        </w:sdtPr>
        <w:sdtContent>
          <w:r w:rsidR="00E72306" w:rsidRPr="009B4900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FC1CB5">
            <w:rPr>
              <w:rStyle w:val="PlaceholderText"/>
              <w:rFonts w:cs="Angsana New"/>
              <w:b/>
              <w:bCs/>
              <w:szCs w:val="24"/>
            </w:rPr>
            <w:t>Title of Termp</w:t>
          </w:r>
          <w:r w:rsidR="009B4900" w:rsidRPr="009B4900">
            <w:rPr>
              <w:rStyle w:val="PlaceholderText"/>
              <w:rFonts w:cs="Angsana New"/>
              <w:b/>
              <w:bCs/>
              <w:szCs w:val="24"/>
            </w:rPr>
            <w:t>aper</w:t>
          </w:r>
          <w:r w:rsidR="00E72306" w:rsidRPr="009B4900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E72306" w:rsidRPr="009B4900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9B4900" w:rsidRPr="009B4900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E72306" w:rsidRPr="009B4900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E72306" w:rsidRPr="009B4900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A605B5">
        <w:rPr>
          <w:rFonts w:cs="Angsana New"/>
          <w:szCs w:val="24"/>
          <w:cs/>
          <w:lang w:bidi="th-TH"/>
        </w:rPr>
        <w:t xml:space="preserve">.  </w:t>
      </w:r>
      <w:proofErr w:type="spellStart"/>
      <w:r w:rsidR="00FC1CB5">
        <w:rPr>
          <w:rFonts w:cs="Angsana New"/>
        </w:rPr>
        <w:t>Term</w:t>
      </w:r>
      <w:r w:rsidR="009B4900">
        <w:rPr>
          <w:rFonts w:cs="Angsana New"/>
        </w:rPr>
        <w:t>paper</w:t>
      </w:r>
      <w:proofErr w:type="spellEnd"/>
      <w:r w:rsidR="009B4900">
        <w:rPr>
          <w:rFonts w:cs="Angsana New"/>
        </w:rPr>
        <w:t xml:space="preserve"> Faculty of </w:t>
      </w:r>
      <w:sdt>
        <w:sdtPr>
          <w:rPr>
            <w:rFonts w:hint="cs"/>
            <w:cs/>
          </w:rPr>
          <w:id w:val="4371779"/>
          <w:placeholder>
            <w:docPart w:val="AA3B72EA5D6946D08763281F7A2EE820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>Name of Faculty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CA0C79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1809"/>
          <w:placeholder>
            <w:docPart w:val="43CA1358D77C4702939167A4755C0A37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>Name of University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A605B5">
        <w:rPr>
          <w:rFonts w:cs="Angsana New" w:hint="cs"/>
          <w:sz w:val="32"/>
          <w:cs/>
          <w:lang w:bidi="th-TH"/>
        </w:rPr>
        <w:t>.</w:t>
      </w:r>
    </w:p>
    <w:sdt>
      <w:sdtPr>
        <w:id w:val="4371839"/>
        <w:placeholder>
          <w:docPart w:val="86E77DAFDF844A52813B53CAD701BF4A"/>
        </w:placeholder>
        <w:temporary/>
        <w:showingPlcHdr/>
      </w:sdtPr>
      <w:sdtContent>
        <w:p w14:paraId="026342A6" w14:textId="77777777" w:rsidR="00875942" w:rsidRDefault="00E72306" w:rsidP="00FB5CFC">
          <w:pPr>
            <w:pStyle w:val="BodyTextFirstIndent"/>
            <w:ind w:firstLine="0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9B4900">
            <w:rPr>
              <w:rStyle w:val="PlaceholderText"/>
              <w:rFonts w:cs="Angsana New"/>
            </w:rPr>
            <w:t>Secondary Source</w:t>
          </w:r>
          <w:r w:rsidR="00A42583">
            <w:rPr>
              <w:rStyle w:val="PlaceholderText"/>
              <w:rFonts w:cs="Angsana New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3500846A" w14:textId="77777777" w:rsidR="00DA367C" w:rsidRPr="00392DB9" w:rsidRDefault="00000000" w:rsidP="00FB5CFC">
      <w:pPr>
        <w:pStyle w:val="BodyTextFirstIndent"/>
        <w:ind w:left="1080" w:hanging="1080"/>
        <w:rPr>
          <w:rFonts w:ascii="Angsana New" w:cs="Angsana New"/>
          <w:b/>
          <w:bCs/>
          <w:sz w:val="32"/>
          <w:cs/>
        </w:rPr>
      </w:pPr>
      <w:sdt>
        <w:sdtPr>
          <w:id w:val="4371867"/>
          <w:placeholder>
            <w:docPart w:val="4696D7789FD34D28A6B3A7D7AFC63241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>ame of Primary Source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 xml:space="preserve">.  </w:t>
      </w:r>
      <w:sdt>
        <w:sdtPr>
          <w:id w:val="4371895"/>
          <w:placeholder>
            <w:docPart w:val="320EDC87206B42FDB8935E64E24AB10B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Year of Primary Source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 xml:space="preserve">.  </w:t>
      </w:r>
      <w:r w:rsidR="00DC0A38" w:rsidRPr="00DC0A38">
        <w:rPr>
          <w:rFonts w:cs="Angsana New"/>
        </w:rPr>
        <w:t>Quoted in</w:t>
      </w:r>
      <w:r w:rsidR="00B379E4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1923"/>
          <w:placeholder>
            <w:docPart w:val="D9958DCEAF754AF2BBC4A8D0C62BE241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>ame of Secondary Source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 w:hint="cs"/>
          <w:sz w:val="32"/>
          <w:cs/>
          <w:lang w:bidi="th-TH"/>
        </w:rPr>
        <w:t xml:space="preserve">.  </w:t>
      </w:r>
      <w:sdt>
        <w:sdtPr>
          <w:id w:val="4371953"/>
          <w:placeholder>
            <w:docPart w:val="A893925C9E8C42998547AB1CC3565B7D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Year of Secondary Source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>.</w:t>
      </w:r>
      <w:r w:rsidR="00FD67F5">
        <w:rPr>
          <w:rFonts w:cs="Angsana New"/>
          <w:szCs w:val="24"/>
          <w:cs/>
          <w:lang w:bidi="th-TH"/>
        </w:rPr>
        <w:t xml:space="preserve"> </w:t>
      </w:r>
      <w:r w:rsidR="0051062F" w:rsidRPr="0051062F">
        <w:rPr>
          <w:rFonts w:cs="Angsana New"/>
          <w:szCs w:val="24"/>
          <w:cs/>
          <w:lang w:bidi="th-TH"/>
        </w:rPr>
        <w:t xml:space="preserve"> </w:t>
      </w:r>
      <w:sdt>
        <w:sdtPr>
          <w:rPr>
            <w:b/>
            <w:bCs/>
          </w:rPr>
          <w:id w:val="4371981"/>
          <w:placeholder>
            <w:docPart w:val="C49B1C7650A64C0983208636C42A231B"/>
          </w:placeholder>
          <w:temporary/>
          <w:showingPlcHdr/>
        </w:sdtPr>
        <w:sdtContent>
          <w:r w:rsidR="00E72306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DC0A38" w:rsidRPr="009B462A">
            <w:rPr>
              <w:rStyle w:val="PlaceholderText"/>
              <w:rFonts w:cs="Angsana New"/>
              <w:b/>
              <w:bCs/>
              <w:szCs w:val="24"/>
            </w:rPr>
            <w:t>Title of Book</w:t>
          </w:r>
          <w:r w:rsidR="00E72306"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E72306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DC0A38" w:rsidRPr="009B462A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E72306"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E72306"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51062F" w:rsidRPr="0051062F">
        <w:rPr>
          <w:rFonts w:cs="Angsana New"/>
          <w:szCs w:val="24"/>
          <w:cs/>
          <w:lang w:bidi="th-TH"/>
        </w:rPr>
        <w:t xml:space="preserve">.  </w:t>
      </w:r>
      <w:sdt>
        <w:sdtPr>
          <w:id w:val="4372009"/>
          <w:placeholder>
            <w:docPart w:val="CD353645856B4E708217326403067743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Place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>:</w:t>
      </w:r>
      <w:r w:rsidR="00CA0C79">
        <w:rPr>
          <w:rFonts w:cs="Angsana New"/>
          <w:szCs w:val="24"/>
          <w:cs/>
          <w:lang w:bidi="th-TH"/>
        </w:rPr>
        <w:t xml:space="preserve"> </w:t>
      </w:r>
      <w:sdt>
        <w:sdtPr>
          <w:id w:val="4372037"/>
          <w:placeholder>
            <w:docPart w:val="879D8AE042D9412EB4F4C205C9BC6CAB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Publisher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/>
          <w:szCs w:val="24"/>
          <w:cs/>
          <w:lang w:bidi="th-TH"/>
        </w:rPr>
        <w:t xml:space="preserve">.  </w:t>
      </w:r>
      <w:r w:rsidR="00DC0A38">
        <w:rPr>
          <w:rFonts w:cs="Angsana New"/>
        </w:rPr>
        <w:t>Page</w:t>
      </w:r>
      <w:r w:rsidR="00CA0C79">
        <w:rPr>
          <w:rFonts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2065"/>
          <w:placeholder>
            <w:docPart w:val="EDC5E2F69BE84E2BA995C7E1FBEE7433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Page Number</w:t>
          </w:r>
          <w:r w:rsidR="00DC0A38"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 w:rsidR="00DC0A38">
            <w:rPr>
              <w:rStyle w:val="PlaceholderText"/>
              <w:rFonts w:cs="Angsana New"/>
            </w:rPr>
            <w:t>Page Number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51062F">
        <w:rPr>
          <w:rFonts w:cs="Angsana New" w:hint="cs"/>
          <w:sz w:val="32"/>
          <w:cs/>
          <w:lang w:bidi="th-TH"/>
        </w:rPr>
        <w:t>.</w:t>
      </w:r>
    </w:p>
    <w:sdt>
      <w:sdtPr>
        <w:id w:val="4372094"/>
        <w:placeholder>
          <w:docPart w:val="2B54982ACEEB4373A447B8212FEC6635"/>
        </w:placeholder>
        <w:temporary/>
        <w:showingPlcHdr/>
      </w:sdtPr>
      <w:sdtContent>
        <w:p w14:paraId="6FE4B37E" w14:textId="77777777" w:rsidR="00E27FF6" w:rsidRDefault="00E72306" w:rsidP="00FB5CFC">
          <w:pPr>
            <w:pStyle w:val="BodyTextFirstIndent"/>
            <w:ind w:firstLine="0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Web Site</w:t>
          </w:r>
          <w:r w:rsidR="00A42583">
            <w:rPr>
              <w:rStyle w:val="PlaceholderText"/>
              <w:rFonts w:cs="Angsana New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sdtContent>
    </w:sdt>
    <w:p w14:paraId="33C6E994" w14:textId="77777777" w:rsidR="00875942" w:rsidRPr="001C3CB8" w:rsidRDefault="00000000" w:rsidP="00FB5CFC">
      <w:pPr>
        <w:pStyle w:val="BodyTextFirstIndent"/>
        <w:ind w:left="1080" w:hanging="1080"/>
        <w:rPr>
          <w:rFonts w:cstheme="minorHAnsi"/>
          <w:szCs w:val="24"/>
          <w:cs/>
        </w:rPr>
      </w:pPr>
      <w:sdt>
        <w:sdtPr>
          <w:id w:val="4372122"/>
          <w:placeholder>
            <w:docPart w:val="51BE5F42A29649FBB8A61AF2516B9D0B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 xml:space="preserve">Last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 xml:space="preserve">ame, First </w:t>
          </w:r>
          <w:r w:rsidR="005E26B2">
            <w:rPr>
              <w:rStyle w:val="PlaceholderText"/>
              <w:rFonts w:cs="Angsana New"/>
            </w:rPr>
            <w:t>n</w:t>
          </w:r>
          <w:r w:rsidR="00DC0A38">
            <w:rPr>
              <w:rStyle w:val="PlaceholderText"/>
              <w:rFonts w:cs="Angsana New"/>
            </w:rPr>
            <w:t>ame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875942">
        <w:rPr>
          <w:rFonts w:cs="Angsana New"/>
          <w:szCs w:val="24"/>
          <w:cs/>
          <w:lang w:bidi="th-TH"/>
        </w:rPr>
        <w:t xml:space="preserve">.  </w:t>
      </w:r>
      <w:sdt>
        <w:sdtPr>
          <w:id w:val="4372150"/>
          <w:placeholder>
            <w:docPart w:val="FAA7544E9B27479E80A27D6578412382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Year of Post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875942">
        <w:rPr>
          <w:rFonts w:cs="Angsana New"/>
          <w:szCs w:val="24"/>
          <w:cs/>
          <w:lang w:bidi="th-TH"/>
        </w:rPr>
        <w:t xml:space="preserve">.  </w:t>
      </w:r>
      <w:sdt>
        <w:sdtPr>
          <w:rPr>
            <w:b/>
            <w:bCs/>
          </w:rPr>
          <w:id w:val="4372178"/>
          <w:placeholder>
            <w:docPart w:val="F1223B3B3E9D490E8F8042DCAE821861"/>
          </w:placeholder>
          <w:temporary/>
          <w:showingPlcHdr/>
        </w:sdtPr>
        <w:sdtContent>
          <w:r w:rsidR="00E72306" w:rsidRPr="00DC0A38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="00DC0A38" w:rsidRPr="00DC0A38">
            <w:rPr>
              <w:rStyle w:val="PlaceholderText"/>
              <w:rFonts w:cs="Angsana New"/>
              <w:b/>
              <w:bCs/>
              <w:szCs w:val="24"/>
            </w:rPr>
            <w:t>Title of Document</w:t>
          </w:r>
          <w:r w:rsidR="00E72306" w:rsidRPr="00DC0A38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="00E72306" w:rsidRPr="00DC0A38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="00DC0A38" w:rsidRPr="00DC0A38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="00E72306" w:rsidRPr="00DC0A38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="00E72306" w:rsidRPr="00DC0A38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sdtContent>
      </w:sdt>
      <w:r w:rsidR="00875942">
        <w:rPr>
          <w:rFonts w:cs="Angsana New"/>
          <w:szCs w:val="24"/>
          <w:cs/>
          <w:lang w:bidi="th-TH"/>
        </w:rPr>
        <w:t xml:space="preserve">.  </w:t>
      </w:r>
      <w:r w:rsidR="00DC0A38" w:rsidRPr="00DC0A38">
        <w:rPr>
          <w:rFonts w:cs="Angsana New"/>
        </w:rPr>
        <w:t>Retrieved</w:t>
      </w:r>
      <w:r w:rsidR="00875942">
        <w:rPr>
          <w:rFonts w:ascii="Angsana New" w:cs="Angsana New" w:hint="cs"/>
          <w:sz w:val="32"/>
          <w:cs/>
          <w:lang w:bidi="th-TH"/>
        </w:rPr>
        <w:t xml:space="preserve"> </w:t>
      </w:r>
      <w:sdt>
        <w:sdtPr>
          <w:rPr>
            <w:rFonts w:hint="cs"/>
            <w:cs/>
          </w:rPr>
          <w:id w:val="4372206"/>
          <w:placeholder>
            <w:docPart w:val="98E648550ACA497FB75507BB51BB73B4"/>
          </w:placeholder>
          <w:temporary/>
          <w:showingPlcHdr/>
        </w:sdtPr>
        <w:sdtContent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DC0A38">
            <w:rPr>
              <w:rStyle w:val="PlaceholderText"/>
              <w:rFonts w:cs="Angsana New"/>
            </w:rPr>
            <w:t>Month Date, Year</w:t>
          </w:r>
          <w:r w:rsidR="00DC0A38">
            <w:rPr>
              <w:rStyle w:val="PlaceholderText"/>
            </w:rPr>
            <w:t xml:space="preserve"> of </w:t>
          </w:r>
          <w:r w:rsidR="00DC0A38">
            <w:rPr>
              <w:rStyle w:val="PlaceholderText"/>
              <w:rFonts w:cs="Angsana New"/>
            </w:rPr>
            <w:t>Search</w:t>
          </w:r>
          <w:r w:rsidR="00E72306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  <w:r w:rsidR="00875942">
        <w:rPr>
          <w:rFonts w:ascii="Angsana New" w:cs="Angsana New" w:hint="cs"/>
          <w:sz w:val="32"/>
          <w:cs/>
          <w:lang w:bidi="th-TH"/>
        </w:rPr>
        <w:t xml:space="preserve"> </w:t>
      </w:r>
      <w:r w:rsidR="00DC0A38">
        <w:rPr>
          <w:rFonts w:cs="Angsana New"/>
        </w:rPr>
        <w:t>from</w:t>
      </w:r>
      <w:r w:rsidR="00875942">
        <w:rPr>
          <w:rFonts w:ascii="Angsana New" w:cs="Angsana New" w:hint="cs"/>
          <w:sz w:val="32"/>
          <w:cs/>
          <w:lang w:bidi="th-TH"/>
        </w:rPr>
        <w:t xml:space="preserve"> </w:t>
      </w:r>
      <w:sdt>
        <w:sdtPr>
          <w:rPr>
            <w:rFonts w:cstheme="minorHAnsi"/>
            <w:szCs w:val="24"/>
            <w:cs/>
          </w:rPr>
          <w:id w:val="4372236"/>
          <w:placeholder>
            <w:docPart w:val="EE2E52D81775448C93F9CCA3E0B2A8D9"/>
          </w:placeholder>
          <w:temporary/>
          <w:showingPlcHdr/>
        </w:sdtPr>
        <w:sdtContent>
          <w:r w:rsidR="00E72306" w:rsidRPr="001C3CB8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="00E72306" w:rsidRPr="001C3CB8">
            <w:rPr>
              <w:rStyle w:val="PlaceholderText"/>
              <w:rFonts w:cstheme="minorHAnsi"/>
              <w:szCs w:val="24"/>
            </w:rPr>
            <w:t>URL</w:t>
          </w:r>
          <w:r w:rsidR="00E72306" w:rsidRPr="001C3CB8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sdtContent>
      </w:sdt>
    </w:p>
    <w:p w14:paraId="70FB8F88" w14:textId="77777777" w:rsidR="00875942" w:rsidRDefault="00875942" w:rsidP="00FB5CFC">
      <w:pPr>
        <w:rPr>
          <w:b/>
          <w:bCs/>
        </w:rPr>
      </w:pPr>
    </w:p>
    <w:p w14:paraId="7DBE3A28" w14:textId="77777777" w:rsidR="00446A5E" w:rsidRDefault="00446A5E" w:rsidP="00FB5CFC">
      <w:pPr>
        <w:rPr>
          <w:b/>
          <w:bCs/>
        </w:rPr>
      </w:pPr>
    </w:p>
    <w:sdt>
      <w:sdtPr>
        <w:rPr>
          <w:b/>
          <w:bCs/>
          <w:color w:val="808080"/>
        </w:rPr>
        <w:id w:val="1331640"/>
        <w:placeholder>
          <w:docPart w:val="9A9321E0F64247988DB556F9EFB37C02"/>
        </w:placeholder>
        <w:temporary/>
        <w:showingPlcHdr/>
      </w:sdtPr>
      <w:sdtContent>
        <w:p w14:paraId="05CA0426" w14:textId="77777777" w:rsidR="00CE7527" w:rsidRDefault="00CE7527" w:rsidP="00CE7527">
          <w:pPr>
            <w:jc w:val="center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2608F1D3" wp14:editId="4031E246">
                <wp:extent cx="179647" cy="172994"/>
                <wp:effectExtent l="19050" t="0" r="0" b="0"/>
                <wp:docPr id="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320DE3C6" w14:textId="77777777" w:rsidR="00CD185C" w:rsidRPr="00240871" w:rsidRDefault="00CD185C" w:rsidP="00FB5CFC">
      <w:pPr>
        <w:pStyle w:val="BodyTextFirstIndent"/>
        <w:ind w:firstLine="0"/>
        <w:rPr>
          <w:b/>
          <w:bCs/>
          <w:szCs w:val="24"/>
        </w:rPr>
      </w:pPr>
    </w:p>
    <w:p w14:paraId="59E7DEB9" w14:textId="77777777" w:rsidR="008A51A8" w:rsidRPr="00240871" w:rsidRDefault="008A51A8" w:rsidP="00FB5CFC">
      <w:pPr>
        <w:rPr>
          <w:rFonts w:cs="Angsana New"/>
          <w:b/>
          <w:bCs/>
          <w:cs/>
          <w:lang w:bidi="th-TH"/>
        </w:rPr>
        <w:sectPr w:rsidR="008A51A8" w:rsidRPr="00240871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F583719" w14:textId="77777777" w:rsidR="007464E8" w:rsidRDefault="007464E8" w:rsidP="00FB5CFC">
      <w:pPr>
        <w:pStyle w:val="BodyTextFirstIndent"/>
        <w:ind w:firstLine="0"/>
      </w:pPr>
    </w:p>
    <w:p w14:paraId="66469664" w14:textId="77777777" w:rsidR="008A51A8" w:rsidRDefault="008A51A8" w:rsidP="00FB5CFC">
      <w:pPr>
        <w:pStyle w:val="BodyTextFirstIndent"/>
        <w:ind w:firstLine="0"/>
      </w:pPr>
    </w:p>
    <w:p w14:paraId="3D047224" w14:textId="77777777" w:rsidR="008A51A8" w:rsidRDefault="008A51A8" w:rsidP="00FB5CFC">
      <w:pPr>
        <w:pStyle w:val="BodyTextFirstIndent"/>
        <w:ind w:firstLine="0"/>
      </w:pPr>
    </w:p>
    <w:p w14:paraId="6E9B938F" w14:textId="77777777" w:rsidR="008A51A8" w:rsidRDefault="008A51A8" w:rsidP="00FB5CFC">
      <w:pPr>
        <w:pStyle w:val="BodyTextFirstIndent"/>
        <w:ind w:firstLine="0"/>
      </w:pPr>
    </w:p>
    <w:p w14:paraId="6178D5E6" w14:textId="77777777" w:rsidR="008A51A8" w:rsidRDefault="008A51A8" w:rsidP="00FB5CFC">
      <w:pPr>
        <w:pStyle w:val="BodyTextFirstIndent"/>
        <w:ind w:firstLine="0"/>
      </w:pPr>
    </w:p>
    <w:p w14:paraId="73B2C99E" w14:textId="77777777" w:rsidR="008A51A8" w:rsidRDefault="008A51A8" w:rsidP="00FB5CFC">
      <w:pPr>
        <w:pStyle w:val="BodyTextFirstIndent"/>
        <w:ind w:firstLine="0"/>
      </w:pPr>
    </w:p>
    <w:p w14:paraId="2CEDB646" w14:textId="77777777" w:rsidR="008A51A8" w:rsidRDefault="008A51A8" w:rsidP="00FB5CFC">
      <w:pPr>
        <w:pStyle w:val="BodyTextFirstIndent"/>
        <w:ind w:firstLine="0"/>
      </w:pPr>
    </w:p>
    <w:p w14:paraId="36766948" w14:textId="77777777" w:rsidR="008A51A8" w:rsidRDefault="008A51A8" w:rsidP="00FB5CFC">
      <w:pPr>
        <w:pStyle w:val="BodyTextFirstIndent"/>
        <w:ind w:firstLine="0"/>
      </w:pPr>
    </w:p>
    <w:p w14:paraId="77B1BE6D" w14:textId="77777777" w:rsidR="008A51A8" w:rsidRDefault="008A51A8" w:rsidP="00FB5CFC">
      <w:pPr>
        <w:pStyle w:val="BodyTextFirstIndent"/>
        <w:ind w:firstLine="0"/>
      </w:pPr>
    </w:p>
    <w:p w14:paraId="78E3628A" w14:textId="77777777" w:rsidR="008A51A8" w:rsidRDefault="008A51A8" w:rsidP="00FB5CFC">
      <w:pPr>
        <w:pStyle w:val="BodyTextFirstIndent"/>
        <w:ind w:firstLine="0"/>
      </w:pPr>
    </w:p>
    <w:p w14:paraId="46484D94" w14:textId="77777777" w:rsidR="00446A5E" w:rsidRDefault="00446A5E" w:rsidP="00FB5CFC">
      <w:pPr>
        <w:pStyle w:val="BodyTextFirstIndent"/>
        <w:ind w:firstLine="0"/>
      </w:pPr>
    </w:p>
    <w:p w14:paraId="5ED513EF" w14:textId="77777777" w:rsidR="008A51A8" w:rsidRDefault="008A51A8" w:rsidP="00FB5CFC">
      <w:pPr>
        <w:pStyle w:val="BodyTextFirstIndent"/>
        <w:ind w:firstLine="0"/>
      </w:pPr>
    </w:p>
    <w:p w14:paraId="2F6AAA9E" w14:textId="77777777" w:rsidR="008A51A8" w:rsidRDefault="008A51A8" w:rsidP="00FB5CFC">
      <w:pPr>
        <w:pStyle w:val="BodyTextFirstIndent"/>
        <w:ind w:firstLine="0"/>
      </w:pPr>
    </w:p>
    <w:p w14:paraId="2A202D5E" w14:textId="77777777" w:rsidR="008A51A8" w:rsidRDefault="00D05EB3" w:rsidP="00446A5E">
      <w:pPr>
        <w:pStyle w:val="APPENDICES"/>
      </w:pPr>
      <w:bookmarkStart w:id="90" w:name="_Toc398815849"/>
      <w:bookmarkStart w:id="91" w:name="_Toc398816475"/>
      <w:bookmarkStart w:id="92" w:name="_Toc408320533"/>
      <w:bookmarkStart w:id="93" w:name="_Toc408323491"/>
      <w:bookmarkStart w:id="94" w:name="_Toc408386908"/>
      <w:r>
        <w:rPr>
          <w:rFonts w:cs="Times New Roman"/>
        </w:rPr>
        <w:t>APPENDICES</w:t>
      </w:r>
      <w:bookmarkEnd w:id="90"/>
      <w:bookmarkEnd w:id="91"/>
      <w:bookmarkEnd w:id="92"/>
      <w:bookmarkEnd w:id="93"/>
      <w:bookmarkEnd w:id="94"/>
    </w:p>
    <w:p w14:paraId="2F792AF1" w14:textId="77777777" w:rsidR="008A51A8" w:rsidRDefault="008A51A8" w:rsidP="00FB5CFC">
      <w:pPr>
        <w:pStyle w:val="BodyTextFirstIndent"/>
        <w:ind w:firstLine="0"/>
      </w:pPr>
    </w:p>
    <w:p w14:paraId="56713771" w14:textId="77777777" w:rsidR="008A51A8" w:rsidRDefault="008A51A8" w:rsidP="00FB5CFC">
      <w:pPr>
        <w:pStyle w:val="BodyTextFirstIndent"/>
        <w:ind w:firstLine="0"/>
      </w:pPr>
    </w:p>
    <w:p w14:paraId="5068C65D" w14:textId="77777777" w:rsidR="008A51A8" w:rsidRDefault="008A51A8" w:rsidP="00FB5CFC">
      <w:pPr>
        <w:pStyle w:val="BodyTextFirstIndent"/>
        <w:ind w:firstLine="0"/>
      </w:pPr>
    </w:p>
    <w:p w14:paraId="5E8EAF3B" w14:textId="77777777" w:rsidR="007464E8" w:rsidRDefault="007464E8" w:rsidP="00FB5CFC">
      <w:pPr>
        <w:pStyle w:val="BodyTextFirstIndent"/>
        <w:ind w:firstLine="0"/>
        <w:rPr>
          <w:rFonts w:cs="Angsana New"/>
          <w:szCs w:val="24"/>
          <w:cs/>
          <w:lang w:bidi="th-TH"/>
        </w:rPr>
        <w:sectPr w:rsidR="007464E8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2E55549" w14:textId="77777777" w:rsidR="002B47A9" w:rsidRDefault="00734143" w:rsidP="00B430C0">
      <w:pPr>
        <w:pStyle w:val="Appendix"/>
      </w:pPr>
      <w:bookmarkStart w:id="95" w:name="_Toc385780559"/>
      <w:bookmarkStart w:id="96" w:name="_Toc386011530"/>
      <w:bookmarkStart w:id="97" w:name="_Toc386013438"/>
      <w:bookmarkStart w:id="98" w:name="_Toc389648416"/>
      <w:bookmarkStart w:id="99" w:name="_Toc390864775"/>
      <w:bookmarkStart w:id="100" w:name="_Toc395102273"/>
      <w:bookmarkStart w:id="101" w:name="_Toc395102518"/>
      <w:r>
        <w:rPr>
          <w:rFonts w:ascii="Angsana New" w:cs="Angsana New" w:hint="cs"/>
          <w:sz w:val="24"/>
          <w:cs/>
        </w:rPr>
        <w:lastRenderedPageBreak/>
        <w:br/>
      </w:r>
      <w:r>
        <w:rPr>
          <w:rFonts w:ascii="Angsana New" w:cs="Angsana New" w:hint="cs"/>
          <w:sz w:val="24"/>
          <w:cs/>
        </w:rPr>
        <w:br/>
      </w:r>
      <w:bookmarkStart w:id="102" w:name="_Toc398815850"/>
      <w:bookmarkStart w:id="103" w:name="_Toc398816476"/>
      <w:bookmarkStart w:id="104" w:name="_Toc408320534"/>
      <w:bookmarkStart w:id="105" w:name="_Toc408323492"/>
      <w:bookmarkStart w:id="106" w:name="_Toc408386909"/>
      <w:sdt>
        <w:sdtPr>
          <w:id w:val="429086497"/>
          <w:placeholder>
            <w:docPart w:val="D75E664BF0CA465184E5502D4D0FF162"/>
          </w:placeholder>
          <w:temporary/>
          <w:showingPlcHdr/>
        </w:sdtPr>
        <w:sdtContent>
          <w:r w:rsidR="00F4139A">
            <w:rPr>
              <w:rStyle w:val="PlaceholderText"/>
              <w:rFonts w:cs="Angsana New"/>
              <w:szCs w:val="28"/>
              <w:cs/>
              <w:lang w:bidi="th-TH"/>
            </w:rPr>
            <w:t>[</w:t>
          </w:r>
          <w:r w:rsidR="00410F26">
            <w:rPr>
              <w:rStyle w:val="PlaceholderText"/>
            </w:rPr>
            <w:t>Name</w:t>
          </w:r>
          <w:r w:rsidR="00BB325E">
            <w:rPr>
              <w:rStyle w:val="PlaceholderText"/>
            </w:rPr>
            <w:t xml:space="preserve"> of Appendix</w:t>
          </w:r>
          <w:r w:rsidR="00F4139A">
            <w:rPr>
              <w:rStyle w:val="PlaceholderText"/>
              <w:rFonts w:cs="Angsana New"/>
              <w:szCs w:val="28"/>
              <w:cs/>
              <w:lang w:bidi="th-TH"/>
            </w:rPr>
            <w:t>]</w:t>
          </w:r>
        </w:sdtContent>
      </w:sdt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sdt>
      <w:sdtPr>
        <w:rPr>
          <w:rFonts w:asciiTheme="minorBidi" w:hAnsiTheme="minorBidi"/>
          <w:color w:val="808080"/>
        </w:rPr>
        <w:id w:val="4372355"/>
        <w:placeholder>
          <w:docPart w:val="7D280758C49D4350A8FE5FA6CF498E53"/>
        </w:placeholder>
        <w:temporary/>
      </w:sdtPr>
      <w:sdtContent>
        <w:p w14:paraId="530585BE" w14:textId="77777777" w:rsidR="00CA7448" w:rsidRPr="00B07018" w:rsidRDefault="00CA7448" w:rsidP="00FB5CFC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 w:rsidR="0086284A">
            <w:rPr>
              <w:rStyle w:val="PlaceholderText"/>
              <w:rFonts w:asciiTheme="minorBidi" w:hAnsiTheme="minorBidi" w:cs="Angsana New"/>
            </w:rPr>
            <w:t>Add a new</w:t>
          </w:r>
          <w:r w:rsidR="0086284A">
            <w:rPr>
              <w:rStyle w:val="PlaceholderText"/>
              <w:rFonts w:asciiTheme="minorBidi" w:hAnsiTheme="minorBidi"/>
            </w:rPr>
            <w:t xml:space="preserve"> appendix</w:t>
          </w:r>
          <w:r w:rsidR="00D27E4C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:-</w:t>
          </w:r>
        </w:p>
        <w:p w14:paraId="15E8BB05" w14:textId="77777777" w:rsidR="00B430C0" w:rsidRDefault="007015A3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Insert a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="00B430C0">
            <w:rPr>
              <w:rStyle w:val="PlaceholderText"/>
              <w:rFonts w:asciiTheme="minorBidi" w:hAnsiTheme="minorBidi"/>
            </w:rPr>
            <w:t xml:space="preserve">Section </w:t>
          </w:r>
          <w:r>
            <w:rPr>
              <w:rStyle w:val="PlaceholderText"/>
              <w:rFonts w:asciiTheme="minorBidi" w:hAnsiTheme="minorBidi"/>
            </w:rPr>
            <w:t>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 w:rsid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1C5B5EFF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>Place the cursor at the end of each appendi</w:t>
          </w:r>
          <w:r>
            <w:rPr>
              <w:rStyle w:val="PlaceholderText"/>
              <w:rFonts w:asciiTheme="minorBidi" w:hAnsiTheme="minorBidi"/>
            </w:rPr>
            <w:t xml:space="preserve">x </w:t>
          </w:r>
        </w:p>
        <w:p w14:paraId="78582E9B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 w:rsidRPr="00297D86">
            <w:rPr>
              <w:rStyle w:val="PlaceholderText"/>
              <w:rFonts w:asciiTheme="minorBidi" w:hAnsiTheme="minorBidi"/>
            </w:rPr>
            <w:t xml:space="preserve">Click on </w:t>
          </w:r>
          <w:r w:rsidR="00C13BF3">
            <w:rPr>
              <w:rStyle w:val="PlaceholderText"/>
              <w:rFonts w:asciiTheme="minorBidi" w:hAnsiTheme="minorBidi"/>
            </w:rPr>
            <w:t xml:space="preserve">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Layout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tab, move to the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Page Setup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 w:rsidRPr="00297D86">
            <w:rPr>
              <w:rStyle w:val="PlaceholderText"/>
              <w:rFonts w:asciiTheme="minorBidi" w:hAnsiTheme="minorBidi"/>
            </w:rPr>
            <w:t xml:space="preserve">group, click on 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297D86">
            <w:rPr>
              <w:rStyle w:val="PlaceholderText"/>
              <w:rFonts w:asciiTheme="minorBidi" w:hAnsiTheme="minorBidi"/>
            </w:rPr>
            <w:t>Breaks</w:t>
          </w:r>
          <w:r w:rsidRPr="00297D86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6A00E592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Under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Section Breaks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, </w:t>
          </w:r>
          <w:r w:rsidRPr="00FE3FA7">
            <w:rPr>
              <w:rStyle w:val="PlaceholderText"/>
              <w:rFonts w:asciiTheme="minorBidi" w:hAnsiTheme="minorBidi"/>
            </w:rPr>
            <w:t xml:space="preserve">select 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FE3FA7">
            <w:rPr>
              <w:rStyle w:val="PlaceholderText"/>
              <w:rFonts w:asciiTheme="minorBidi" w:hAnsiTheme="minorBidi"/>
            </w:rPr>
            <w:t>Next Page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</w:p>
        <w:p w14:paraId="3F73F638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section break will be put in </w:t>
          </w:r>
        </w:p>
        <w:p w14:paraId="5EB99690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Click on </w:t>
          </w:r>
          <w:r w:rsidR="00D81D51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Home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tab, move to the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group arrow to display the window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Styles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 w:cs="Angsana New"/>
            </w:rPr>
            <w:t xml:space="preserve"> and select</w:t>
          </w:r>
          <w:r w:rsidR="0030798D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“</w:t>
          </w:r>
          <w:r w:rsidRPr="00B07018">
            <w:rPr>
              <w:rStyle w:val="PlaceholderText"/>
              <w:rFonts w:asciiTheme="minorBidi" w:hAnsiTheme="minorBidi"/>
            </w:rPr>
            <w:t>Appendix</w:t>
          </w:r>
          <w:r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14:paraId="10D1F273" w14:textId="77777777" w:rsid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 w:cs="Angsana New"/>
            </w:rPr>
            <w:t xml:space="preserve">The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word 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"</w:t>
          </w:r>
          <w:r>
            <w:rPr>
              <w:rStyle w:val="PlaceholderText"/>
              <w:rFonts w:asciiTheme="minorBidi" w:hAnsiTheme="minorBidi" w:cs="Angsana New"/>
            </w:rPr>
            <w:t>Appendix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"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and </w:t>
          </w:r>
          <w:r>
            <w:rPr>
              <w:rStyle w:val="PlaceholderText"/>
              <w:rFonts w:asciiTheme="minorBidi" w:hAnsiTheme="minorBidi" w:cs="Angsana New"/>
            </w:rPr>
            <w:t>number</w:t>
          </w:r>
          <w:r w:rsidRPr="00C53542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</w:rPr>
            <w:t>of Appendix w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ill </w:t>
          </w:r>
          <w:r>
            <w:rPr>
              <w:rStyle w:val="PlaceholderText"/>
              <w:rFonts w:asciiTheme="minorBidi" w:hAnsiTheme="minorBidi" w:cs="Angsana New"/>
            </w:rPr>
            <w:t>be d</w:t>
          </w:r>
          <w:r w:rsidRPr="00C53542">
            <w:rPr>
              <w:rStyle w:val="PlaceholderText"/>
              <w:rFonts w:asciiTheme="minorBidi" w:hAnsiTheme="minorBidi" w:cs="Angsana New"/>
            </w:rPr>
            <w:t>isplay automatically</w:t>
          </w:r>
          <w:r>
            <w:rPr>
              <w:rStyle w:val="PlaceholderText"/>
              <w:rFonts w:asciiTheme="minorBidi" w:hAnsiTheme="minorBidi" w:cs="Angsana New"/>
            </w:rPr>
            <w:t>,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press hold &lt;</w:t>
          </w:r>
          <w:r w:rsidRPr="00B07018">
            <w:rPr>
              <w:rStyle w:val="PlaceholderText"/>
              <w:rFonts w:asciiTheme="minorBidi" w:hAnsiTheme="minorBidi"/>
            </w:rPr>
            <w:t>Shift</w:t>
          </w:r>
          <w:r>
            <w:rPr>
              <w:rStyle w:val="PlaceholderText"/>
              <w:rFonts w:asciiTheme="minorBidi" w:hAnsiTheme="minorBidi"/>
            </w:rPr>
            <w:t>&gt;</w:t>
          </w:r>
          <w:r w:rsidRPr="00B07018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and</w:t>
          </w:r>
          <w:r w:rsidRPr="00B07018">
            <w:rPr>
              <w:rStyle w:val="PlaceholderText"/>
              <w:rFonts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>press &lt;</w:t>
          </w:r>
          <w:r w:rsidRPr="00B07018">
            <w:rPr>
              <w:rStyle w:val="PlaceholderText"/>
              <w:rFonts w:asciiTheme="minorBidi" w:hAnsiTheme="minorBidi"/>
            </w:rPr>
            <w:t>Enter</w:t>
          </w:r>
          <w:r>
            <w:rPr>
              <w:rStyle w:val="PlaceholderText"/>
              <w:rFonts w:asciiTheme="minorBidi" w:hAnsiTheme="minorBidi"/>
            </w:rPr>
            <w:t xml:space="preserve">&gt; twice </w:t>
          </w:r>
        </w:p>
        <w:p w14:paraId="614EDAFA" w14:textId="77777777" w:rsidR="008909C4" w:rsidRPr="00297D86" w:rsidRDefault="00297D86" w:rsidP="00104647">
          <w:pPr>
            <w:pStyle w:val="BodyTextFirstIndent"/>
            <w:numPr>
              <w:ilvl w:val="0"/>
              <w:numId w:val="24"/>
            </w:numPr>
            <w:ind w:left="360"/>
            <w:rPr>
              <w:rFonts w:asciiTheme="minorBidi" w:hAnsiTheme="minorBidi"/>
              <w:color w:val="808080"/>
            </w:rPr>
          </w:pPr>
          <w:r>
            <w:rPr>
              <w:rStyle w:val="PlaceholderText"/>
              <w:rFonts w:asciiTheme="minorBidi" w:hAnsiTheme="minorBidi" w:cs="Angsana New"/>
            </w:rPr>
            <w:t>Type the name of the appendix</w:t>
          </w:r>
          <w:r w:rsidRPr="00FE3FA7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p>
      </w:sdtContent>
    </w:sdt>
    <w:p w14:paraId="29338150" w14:textId="77777777" w:rsidR="008831DD" w:rsidRDefault="008831DD" w:rsidP="00FB5CFC"/>
    <w:sdt>
      <w:sdtPr>
        <w:rPr>
          <w:rFonts w:asciiTheme="minorBidi" w:hAnsiTheme="minorBidi"/>
          <w:color w:val="808080"/>
        </w:rPr>
        <w:id w:val="1331095"/>
        <w:placeholder>
          <w:docPart w:val="1227B3B6397B475D921E7F180F0BA13D"/>
        </w:placeholder>
        <w:temporary/>
        <w:showingPlcHdr/>
      </w:sdtPr>
      <w:sdtContent>
        <w:p w14:paraId="37F4A165" w14:textId="77777777" w:rsidR="00297D86" w:rsidRDefault="00297D86" w:rsidP="00297D86">
          <w:pPr>
            <w:pStyle w:val="BodyTextFirstIndent"/>
            <w:ind w:firstLine="0"/>
            <w:rPr>
              <w:rFonts w:asciiTheme="minorBidi" w:hAnsiTheme="minorBidi"/>
              <w:color w:val="808080"/>
            </w:rPr>
          </w:pP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[</w:t>
          </w:r>
          <w:r>
            <w:rPr>
              <w:rFonts w:asciiTheme="minorBidi" w:hAnsiTheme="minorBidi"/>
              <w:color w:val="808080"/>
            </w:rPr>
            <w:t>If only appendix use</w:t>
          </w:r>
          <w:r w:rsidR="0080199E">
            <w:rPr>
              <w:rFonts w:asciiTheme="minorBidi" w:hAnsiTheme="minorBidi"/>
              <w:color w:val="808080"/>
            </w:rPr>
            <w:t xml:space="preserve"> the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 “</w:t>
          </w:r>
          <w:r>
            <w:rPr>
              <w:rFonts w:asciiTheme="minorBidi" w:hAnsiTheme="minorBidi"/>
              <w:color w:val="808080"/>
            </w:rPr>
            <w:t>HEADINGS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” </w:t>
          </w:r>
          <w:r>
            <w:rPr>
              <w:rFonts w:asciiTheme="minorBidi" w:hAnsiTheme="minorBidi"/>
              <w:color w:val="808080"/>
            </w:rPr>
            <w:t>style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]</w:t>
          </w:r>
        </w:p>
      </w:sdtContent>
    </w:sdt>
    <w:p w14:paraId="3EE07689" w14:textId="77777777" w:rsidR="00297D86" w:rsidRDefault="00297D86" w:rsidP="00FB5CFC"/>
    <w:sdt>
      <w:sdtPr>
        <w:rPr>
          <w:b/>
          <w:bCs/>
        </w:rPr>
        <w:id w:val="1331646"/>
        <w:placeholder>
          <w:docPart w:val="76B492641D4F409FBC2B9AE782505082"/>
        </w:placeholder>
        <w:temporary/>
        <w:showingPlcHdr/>
      </w:sdtPr>
      <w:sdtContent>
        <w:p w14:paraId="44302D40" w14:textId="77777777" w:rsidR="00AE61B0" w:rsidRDefault="00AE61B0" w:rsidP="00AE61B0">
          <w:pPr>
            <w:jc w:val="center"/>
            <w:rPr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="00B752FA">
            <w:rPr>
              <w:rStyle w:val="PlaceholderText"/>
            </w:rPr>
            <w:t xml:space="preserve">click </w:t>
          </w:r>
          <w:r w:rsidR="00B752FA"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54C2813A" wp14:editId="44E47A31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752F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="00B752FA" w:rsidRPr="00D815BA">
            <w:rPr>
              <w:rStyle w:val="PlaceholderText"/>
              <w:rFonts w:cs="Angsana New"/>
            </w:rPr>
            <w:t>to toggle the Show</w:t>
          </w:r>
          <w:r w:rsidR="00B752FA"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="00B752FA" w:rsidRPr="00D815BA">
            <w:rPr>
              <w:rStyle w:val="PlaceholderText"/>
              <w:rFonts w:cs="Angsana New"/>
            </w:rPr>
            <w:t>Hide display on and off</w:t>
          </w:r>
          <w:r w:rsidR="00B752FA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sdtContent>
    </w:sdt>
    <w:p w14:paraId="0744D508" w14:textId="77777777" w:rsidR="00CD185C" w:rsidRDefault="00CD185C" w:rsidP="00CD185C">
      <w:pPr>
        <w:rPr>
          <w:b/>
          <w:bCs/>
        </w:rPr>
      </w:pPr>
    </w:p>
    <w:p w14:paraId="76AD5325" w14:textId="77777777" w:rsidR="00CD185C" w:rsidRDefault="00CD185C" w:rsidP="00AE61B0">
      <w:pPr>
        <w:jc w:val="center"/>
        <w:rPr>
          <w:rFonts w:cs="Angsana New"/>
          <w:cs/>
          <w:lang w:bidi="th-TH"/>
        </w:rPr>
        <w:sectPr w:rsidR="00CD185C" w:rsidSect="00A96440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07" w:name="_Toc395102519" w:displacedByCustomXml="next"/>
    <w:bookmarkStart w:id="108" w:name="_Toc390864776" w:displacedByCustomXml="next"/>
    <w:bookmarkStart w:id="109" w:name="_Toc389648417" w:displacedByCustomXml="next"/>
    <w:bookmarkStart w:id="110" w:name="_Toc386013439" w:displacedByCustomXml="next"/>
    <w:bookmarkStart w:id="111" w:name="_Toc386011531" w:displacedByCustomXml="next"/>
    <w:bookmarkStart w:id="112" w:name="_Toc385780560" w:displacedByCustomXml="next"/>
    <w:sdt>
      <w:sdtPr>
        <w:rPr>
          <w:rFonts w:hint="cs"/>
          <w:color w:val="808080"/>
          <w:cs/>
        </w:rPr>
        <w:id w:val="20896378"/>
        <w:lock w:val="sdtContentLocked"/>
        <w:placeholder>
          <w:docPart w:val="68944542766D4942B0B677DC09B1F8BE"/>
        </w:placeholder>
      </w:sdtPr>
      <w:sdtContent>
        <w:bookmarkEnd w:id="112" w:displacedByCustomXml="prev"/>
        <w:bookmarkEnd w:id="111" w:displacedByCustomXml="prev"/>
        <w:bookmarkEnd w:id="110" w:displacedByCustomXml="prev"/>
        <w:bookmarkEnd w:id="109" w:displacedByCustomXml="prev"/>
        <w:bookmarkEnd w:id="108" w:displacedByCustomXml="prev"/>
        <w:bookmarkEnd w:id="107" w:displacedByCustomXml="prev"/>
        <w:bookmarkStart w:id="113" w:name="_Toc408386910" w:displacedByCustomXml="prev"/>
        <w:bookmarkStart w:id="114" w:name="_Toc408323493" w:displacedByCustomXml="prev"/>
        <w:bookmarkStart w:id="115" w:name="_Toc408320535" w:displacedByCustomXml="prev"/>
        <w:bookmarkStart w:id="116" w:name="_Toc398816477" w:displacedByCustomXml="prev"/>
        <w:bookmarkStart w:id="117" w:name="_Toc398815851" w:displacedByCustomXml="prev"/>
        <w:p w14:paraId="725B97F7" w14:textId="77777777" w:rsidR="00AB755C" w:rsidRDefault="00153218" w:rsidP="008A5F52">
          <w:pPr>
            <w:pStyle w:val="HEADINGS"/>
          </w:pPr>
          <w:r>
            <w:t>BIOGRAPHY</w:t>
          </w:r>
        </w:p>
      </w:sdtContent>
    </w:sdt>
    <w:bookmarkEnd w:id="113" w:displacedByCustomXml="prev"/>
    <w:bookmarkEnd w:id="114" w:displacedByCustomXml="prev"/>
    <w:bookmarkEnd w:id="115" w:displacedByCustomXml="prev"/>
    <w:bookmarkEnd w:id="116" w:displacedByCustomXml="prev"/>
    <w:bookmarkEnd w:id="117" w:displacedByCustomXml="prev"/>
    <w:p w14:paraId="3EE1E3BB" w14:textId="77777777" w:rsidR="0081517B" w:rsidRPr="00AA41D6" w:rsidRDefault="00000000" w:rsidP="00FB5CFC">
      <w:pPr>
        <w:tabs>
          <w:tab w:val="left" w:pos="4320"/>
        </w:tabs>
        <w:ind w:left="4320" w:hanging="4320"/>
      </w:pPr>
      <w:sdt>
        <w:sdtPr>
          <w:rPr>
            <w:rFonts w:hint="cs"/>
            <w:b/>
            <w:bCs/>
            <w:cs/>
          </w:rPr>
          <w:id w:val="20896337"/>
          <w:lock w:val="sdtContentLocked"/>
          <w:placeholder>
            <w:docPart w:val="68944542766D4942B0B677DC09B1F8BE"/>
          </w:placeholder>
        </w:sdtPr>
        <w:sdtContent>
          <w:r w:rsidR="00FE0941" w:rsidRPr="00F50CCD">
            <w:rPr>
              <w:rFonts w:cstheme="minorHAnsi"/>
              <w:b/>
              <w:bCs/>
            </w:rPr>
            <w:t>NAME</w:t>
          </w:r>
        </w:sdtContent>
      </w:sdt>
      <w:r w:rsidR="0081517B" w:rsidRPr="00821F1D">
        <w:tab/>
      </w:r>
      <w:sdt>
        <w:sdtPr>
          <w:id w:val="18911123"/>
          <w:placeholder>
            <w:docPart w:val="C3128828D3F74D0CBF33A57CE3D543F9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Mr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>Mrs</w:t>
          </w:r>
          <w:r w:rsidR="00AA37FA">
            <w:rPr>
              <w:rStyle w:val="PlaceholderText"/>
              <w:rFonts w:cs="Angsana New"/>
              <w:cs/>
              <w:lang w:bidi="th-TH"/>
            </w:rPr>
            <w:t>./</w:t>
          </w:r>
          <w:r w:rsidR="00AA37FA">
            <w:rPr>
              <w:rStyle w:val="PlaceholderText"/>
            </w:rPr>
            <w:t xml:space="preserve">Miss First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 xml:space="preserve">ame Last </w:t>
          </w:r>
          <w:r w:rsidR="005E26B2">
            <w:rPr>
              <w:rStyle w:val="PlaceholderText"/>
            </w:rPr>
            <w:t>n</w:t>
          </w:r>
          <w:r w:rsidR="00AA37FA">
            <w:rPr>
              <w:rStyle w:val="PlaceholderText"/>
            </w:rPr>
            <w:t>ame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7AEA404A" w14:textId="77777777" w:rsidR="00711A6C" w:rsidRPr="00821F1D" w:rsidRDefault="00711A6C" w:rsidP="00FB5CFC">
      <w:pPr>
        <w:tabs>
          <w:tab w:val="left" w:pos="4320"/>
        </w:tabs>
        <w:ind w:left="4320" w:hanging="4320"/>
        <w:rPr>
          <w:rFonts w:cstheme="minorHAnsi"/>
          <w:b/>
          <w:bCs/>
        </w:rPr>
      </w:pPr>
    </w:p>
    <w:p w14:paraId="07B16267" w14:textId="77777777" w:rsidR="00711A6C" w:rsidRPr="00AA41D6" w:rsidRDefault="00000000" w:rsidP="00FB5CFC">
      <w:pPr>
        <w:tabs>
          <w:tab w:val="left" w:pos="4320"/>
        </w:tabs>
        <w:ind w:left="4320" w:hanging="4320"/>
      </w:pPr>
      <w:sdt>
        <w:sdtPr>
          <w:rPr>
            <w:rFonts w:hint="cs"/>
            <w:b/>
            <w:bCs/>
            <w:color w:val="808080"/>
            <w:cs/>
          </w:rPr>
          <w:id w:val="20896338"/>
          <w:lock w:val="sdtContentLocked"/>
          <w:placeholder>
            <w:docPart w:val="68944542766D4942B0B677DC09B1F8BE"/>
          </w:placeholder>
        </w:sdtPr>
        <w:sdtContent>
          <w:r w:rsidR="009B3D99" w:rsidRPr="00F50CCD">
            <w:rPr>
              <w:rFonts w:cstheme="minorHAnsi"/>
              <w:b/>
              <w:bCs/>
              <w:caps/>
            </w:rPr>
            <w:t>academic background</w:t>
          </w:r>
        </w:sdtContent>
      </w:sdt>
      <w:r w:rsidR="00711A6C" w:rsidRPr="00821F1D">
        <w:rPr>
          <w:rFonts w:hint="cs"/>
          <w:cs/>
        </w:rPr>
        <w:tab/>
      </w:r>
      <w:sdt>
        <w:sdtPr>
          <w:id w:val="18911126"/>
          <w:placeholder>
            <w:docPart w:val="E6450235F2AF45999C46F666D4FCA9D1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Type here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3B18C549" w14:textId="77777777" w:rsidR="00711A6C" w:rsidRPr="00821F1D" w:rsidRDefault="00711A6C" w:rsidP="00FB5CFC">
      <w:pPr>
        <w:tabs>
          <w:tab w:val="left" w:pos="4320"/>
        </w:tabs>
        <w:ind w:left="4320" w:hanging="4320"/>
        <w:rPr>
          <w:rFonts w:cstheme="minorHAnsi"/>
          <w:b/>
          <w:bCs/>
        </w:rPr>
      </w:pPr>
    </w:p>
    <w:p w14:paraId="40556061" w14:textId="77777777" w:rsidR="006123D0" w:rsidRDefault="00000000" w:rsidP="00FB5CFC">
      <w:pPr>
        <w:tabs>
          <w:tab w:val="left" w:pos="4320"/>
        </w:tabs>
        <w:ind w:left="4320" w:hanging="4320"/>
      </w:pPr>
      <w:sdt>
        <w:sdtPr>
          <w:rPr>
            <w:rFonts w:cs="Angsana New" w:hint="cs"/>
            <w:b/>
            <w:bCs/>
            <w:color w:val="808080"/>
            <w:cs/>
          </w:rPr>
          <w:id w:val="3107682"/>
          <w:placeholder>
            <w:docPart w:val="DB6D307D3FE44D8FB0D0868E8183C746"/>
          </w:placeholder>
          <w:temporary/>
        </w:sdtPr>
        <w:sdtEndPr>
          <w:rPr>
            <w:rFonts w:cs="Times New Roman"/>
          </w:rPr>
        </w:sdtEndPr>
        <w:sdtContent>
          <w:r w:rsidR="009B3D99" w:rsidRPr="00F50CCD">
            <w:rPr>
              <w:rFonts w:cstheme="minorHAnsi"/>
              <w:b/>
              <w:bCs/>
              <w:caps/>
            </w:rPr>
            <w:t>present position</w:t>
          </w:r>
        </w:sdtContent>
      </w:sdt>
      <w:r w:rsidR="00711A6C" w:rsidRPr="00821F1D">
        <w:rPr>
          <w:rFonts w:hint="cs"/>
          <w:cs/>
        </w:rPr>
        <w:tab/>
      </w:r>
      <w:sdt>
        <w:sdtPr>
          <w:id w:val="18911129"/>
          <w:placeholder>
            <w:docPart w:val="854854D1DAB2451B9D60931C631601A7"/>
          </w:placeholder>
          <w:temporary/>
          <w:showingPlcHdr/>
        </w:sdtPr>
        <w:sdtContent>
          <w:r w:rsidR="00AA37FA">
            <w:rPr>
              <w:rStyle w:val="PlaceholderText"/>
              <w:rFonts w:cs="Angsana New"/>
              <w:cs/>
              <w:lang w:bidi="th-TH"/>
            </w:rPr>
            <w:t>[</w:t>
          </w:r>
          <w:r w:rsidR="00AA37FA">
            <w:rPr>
              <w:rStyle w:val="PlaceholderText"/>
            </w:rPr>
            <w:t>Type here</w:t>
          </w:r>
          <w:r w:rsidR="00AA37FA">
            <w:rPr>
              <w:rStyle w:val="PlaceholderText"/>
              <w:rFonts w:cs="Angsana New"/>
              <w:cs/>
              <w:lang w:bidi="th-TH"/>
            </w:rPr>
            <w:t>]</w:t>
          </w:r>
        </w:sdtContent>
      </w:sdt>
    </w:p>
    <w:p w14:paraId="265F416E" w14:textId="77777777" w:rsidR="006123D0" w:rsidRDefault="006123D0" w:rsidP="00FB5CFC">
      <w:pPr>
        <w:tabs>
          <w:tab w:val="left" w:pos="4320"/>
        </w:tabs>
        <w:ind w:left="4320" w:hanging="4320"/>
      </w:pPr>
    </w:p>
    <w:p w14:paraId="2F5DEAC9" w14:textId="676BA939" w:rsidR="00711A6C" w:rsidRPr="00AA41D6" w:rsidRDefault="00FC2936" w:rsidP="006123D0">
      <w:r>
        <w:fldChar w:fldCharType="begin"/>
      </w:r>
      <w:r w:rsidR="006123D0" w:rsidRPr="00BB65DD">
        <w:instrText xml:space="preserve"> ADDIN EN</w:instrText>
      </w:r>
      <w:r w:rsidR="006123D0" w:rsidRPr="00BB65DD">
        <w:rPr>
          <w:rFonts w:cs="Angsana New"/>
          <w:cs/>
          <w:lang w:bidi="th-TH"/>
        </w:rPr>
        <w:instrText>.</w:instrText>
      </w:r>
      <w:r w:rsidR="006123D0" w:rsidRPr="00BB65DD">
        <w:instrText xml:space="preserve">REFLIST </w:instrText>
      </w:r>
      <w:r>
        <w:fldChar w:fldCharType="end"/>
      </w:r>
    </w:p>
    <w:sectPr w:rsidR="00711A6C" w:rsidRPr="00AA41D6" w:rsidSect="00A96440">
      <w:pgSz w:w="11906" w:h="16838" w:code="9"/>
      <w:pgMar w:top="2160" w:right="1440" w:bottom="1440" w:left="2160" w:header="1440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E9670" w14:textId="77777777" w:rsidR="00206A88" w:rsidRDefault="00206A88" w:rsidP="00AE2AB5">
      <w:r>
        <w:separator/>
      </w:r>
    </w:p>
  </w:endnote>
  <w:endnote w:type="continuationSeparator" w:id="0">
    <w:p w14:paraId="4CF158AF" w14:textId="77777777" w:rsidR="00206A88" w:rsidRDefault="00206A88" w:rsidP="00AE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7154" w14:textId="77777777" w:rsidR="004B5308" w:rsidRDefault="004B5308" w:rsidP="004B5308">
    <w:pPr>
      <w:pStyle w:val="Footer"/>
      <w:tabs>
        <w:tab w:val="clear" w:pos="4513"/>
        <w:tab w:val="clear" w:pos="9026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4260D" w14:textId="77777777" w:rsidR="004B5308" w:rsidRDefault="004B5308" w:rsidP="004B5308">
    <w:pPr>
      <w:pStyle w:val="Footer"/>
      <w:tabs>
        <w:tab w:val="clear" w:pos="4513"/>
        <w:tab w:val="clear" w:pos="902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30719" w14:textId="77777777" w:rsidR="00206A88" w:rsidRDefault="00206A88" w:rsidP="00AE2AB5">
      <w:r>
        <w:separator/>
      </w:r>
    </w:p>
  </w:footnote>
  <w:footnote w:type="continuationSeparator" w:id="0">
    <w:p w14:paraId="488E0A9E" w14:textId="77777777" w:rsidR="00206A88" w:rsidRDefault="00206A88" w:rsidP="00AE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25728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3CE9E8" w14:textId="77777777" w:rsidR="00A96440" w:rsidRDefault="00A96440">
        <w:pPr>
          <w:pStyle w:val="Header"/>
          <w:jc w:val="center"/>
        </w:pPr>
        <w:r>
          <w:fldChar w:fldCharType="begin"/>
        </w:r>
        <w:r w:rsidRPr="00A96440"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E61471" w14:textId="77777777" w:rsidR="009A5618" w:rsidRPr="00546E2A" w:rsidRDefault="009A5618" w:rsidP="00CE1E6E">
    <w:pPr>
      <w:pStyle w:val="Header"/>
      <w:tabs>
        <w:tab w:val="clear" w:pos="4513"/>
        <w:tab w:val="clear" w:pos="902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67520" w14:textId="77777777" w:rsidR="009A5618" w:rsidRDefault="009A5618" w:rsidP="00BB65DD">
    <w:pPr>
      <w:pStyle w:val="Header"/>
      <w:tabs>
        <w:tab w:val="clear" w:pos="4513"/>
        <w:tab w:val="clear" w:pos="9026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0E6E0" w14:textId="77777777" w:rsidR="009A5618" w:rsidRDefault="00000000" w:rsidP="00CE1E6E">
    <w:pPr>
      <w:pStyle w:val="Header"/>
      <w:tabs>
        <w:tab w:val="clear" w:pos="4513"/>
        <w:tab w:val="clear" w:pos="9026"/>
      </w:tabs>
      <w:jc w:val="center"/>
    </w:pPr>
    <w:sdt>
      <w:sdtPr>
        <w:id w:val="9796893"/>
        <w:docPartObj>
          <w:docPartGallery w:val="Page Numbers (Top of Page)"/>
          <w:docPartUnique/>
        </w:docPartObj>
      </w:sdtPr>
      <w:sdtContent>
        <w:r w:rsidR="009A5618" w:rsidRPr="005128C0">
          <w:rPr>
            <w:szCs w:val="24"/>
          </w:rPr>
          <w:fldChar w:fldCharType="begin"/>
        </w:r>
        <w:r w:rsidR="009A5618" w:rsidRPr="005128C0">
          <w:rPr>
            <w:szCs w:val="24"/>
          </w:rPr>
          <w:instrText xml:space="preserve"> PAGE   \</w:instrText>
        </w:r>
        <w:r w:rsidR="009A5618" w:rsidRPr="005128C0">
          <w:rPr>
            <w:rFonts w:cs="Angsana New"/>
            <w:szCs w:val="24"/>
            <w:cs/>
            <w:lang w:bidi="th-TH"/>
          </w:rPr>
          <w:instrText xml:space="preserve">* </w:instrText>
        </w:r>
        <w:r w:rsidR="009A5618" w:rsidRPr="005128C0">
          <w:rPr>
            <w:szCs w:val="24"/>
          </w:rPr>
          <w:instrText xml:space="preserve">MERGEFORMAT </w:instrText>
        </w:r>
        <w:r w:rsidR="009A5618" w:rsidRPr="005128C0">
          <w:rPr>
            <w:szCs w:val="24"/>
          </w:rPr>
          <w:fldChar w:fldCharType="separate"/>
        </w:r>
        <w:r w:rsidR="00446A5E">
          <w:rPr>
            <w:noProof/>
            <w:szCs w:val="24"/>
          </w:rPr>
          <w:t>2</w:t>
        </w:r>
        <w:r w:rsidR="009A5618" w:rsidRPr="005128C0">
          <w:rPr>
            <w:szCs w:val="24"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DA4BA" w14:textId="77777777" w:rsidR="009A5618" w:rsidRDefault="009A5618" w:rsidP="004B5308">
    <w:pPr>
      <w:pStyle w:val="Header"/>
      <w:tabs>
        <w:tab w:val="clear" w:pos="4513"/>
        <w:tab w:val="clear" w:pos="902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5689"/>
    <w:multiLevelType w:val="hybridMultilevel"/>
    <w:tmpl w:val="3252056C"/>
    <w:lvl w:ilvl="0" w:tplc="26445B52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5E35AE"/>
    <w:multiLevelType w:val="hybridMultilevel"/>
    <w:tmpl w:val="1F08FF74"/>
    <w:lvl w:ilvl="0" w:tplc="B1D6F1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675E3"/>
    <w:multiLevelType w:val="hybridMultilevel"/>
    <w:tmpl w:val="A71A2DDA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6D003970">
      <w:start w:val="1"/>
      <w:numFmt w:val="decimal"/>
      <w:lvlText w:val="%3."/>
      <w:lvlJc w:val="left"/>
      <w:pPr>
        <w:ind w:left="30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DF1808"/>
    <w:multiLevelType w:val="hybridMultilevel"/>
    <w:tmpl w:val="4C468DAE"/>
    <w:lvl w:ilvl="0" w:tplc="318419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005E39"/>
    <w:multiLevelType w:val="hybridMultilevel"/>
    <w:tmpl w:val="B88097E2"/>
    <w:lvl w:ilvl="0" w:tplc="32C07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7860"/>
    <w:multiLevelType w:val="hybridMultilevel"/>
    <w:tmpl w:val="34AAC624"/>
    <w:lvl w:ilvl="0" w:tplc="D604DA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962C8"/>
    <w:multiLevelType w:val="multilevel"/>
    <w:tmpl w:val="2A322674"/>
    <w:lvl w:ilvl="0">
      <w:start w:val="1"/>
      <w:numFmt w:val="decimal"/>
      <w:pStyle w:val="Heading1"/>
      <w:suff w:val="nothing"/>
      <w:lvlText w:val="CHAPTER %1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232"/>
        </w:tabs>
        <w:ind w:left="2232" w:hanging="86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2592"/>
        </w:tabs>
        <w:ind w:left="2592" w:hanging="360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024"/>
        </w:tabs>
        <w:ind w:left="3024" w:hanging="43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51E0EEA"/>
    <w:multiLevelType w:val="hybridMultilevel"/>
    <w:tmpl w:val="4EC8CCB0"/>
    <w:lvl w:ilvl="0" w:tplc="318419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E5378E"/>
    <w:multiLevelType w:val="multilevel"/>
    <w:tmpl w:val="A4E6B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color w:val="7F7F7F" w:themeColor="text1" w:themeTint="8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8780CA6"/>
    <w:multiLevelType w:val="hybridMultilevel"/>
    <w:tmpl w:val="34AAC624"/>
    <w:lvl w:ilvl="0" w:tplc="D604DA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8002D"/>
    <w:multiLevelType w:val="hybridMultilevel"/>
    <w:tmpl w:val="1362EF70"/>
    <w:lvl w:ilvl="0" w:tplc="26445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thaiNumb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45888"/>
    <w:multiLevelType w:val="hybridMultilevel"/>
    <w:tmpl w:val="509E462E"/>
    <w:lvl w:ilvl="0" w:tplc="DF28816E">
      <w:start w:val="1"/>
      <w:numFmt w:val="decimal"/>
      <w:lvlText w:val="%1."/>
      <w:lvlJc w:val="left"/>
      <w:pPr>
        <w:ind w:left="39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07536"/>
    <w:multiLevelType w:val="hybridMultilevel"/>
    <w:tmpl w:val="AB4E6C9C"/>
    <w:lvl w:ilvl="0" w:tplc="1FDA5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2539E"/>
    <w:multiLevelType w:val="hybridMultilevel"/>
    <w:tmpl w:val="262CEF8A"/>
    <w:lvl w:ilvl="0" w:tplc="26445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745A3D"/>
    <w:multiLevelType w:val="hybridMultilevel"/>
    <w:tmpl w:val="CDFCB73C"/>
    <w:lvl w:ilvl="0" w:tplc="4A7279B4">
      <w:start w:val="3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86A719F"/>
    <w:multiLevelType w:val="hybridMultilevel"/>
    <w:tmpl w:val="DE028F52"/>
    <w:lvl w:ilvl="0" w:tplc="DD021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21657"/>
    <w:multiLevelType w:val="hybridMultilevel"/>
    <w:tmpl w:val="509E462E"/>
    <w:lvl w:ilvl="0" w:tplc="DF28816E">
      <w:start w:val="1"/>
      <w:numFmt w:val="decimal"/>
      <w:lvlText w:val="%1."/>
      <w:lvlJc w:val="left"/>
      <w:pPr>
        <w:ind w:left="396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24F73"/>
    <w:multiLevelType w:val="multilevel"/>
    <w:tmpl w:val="69542F0A"/>
    <w:lvl w:ilvl="0">
      <w:start w:val="1"/>
      <w:numFmt w:val="upperLetter"/>
      <w:pStyle w:val="Appendix"/>
      <w:suff w:val="nothing"/>
      <w:lvlText w:val="Appendix %1"/>
      <w:lvlJc w:val="left"/>
      <w:pPr>
        <w:ind w:left="0" w:firstLine="0"/>
      </w:pPr>
      <w:rPr>
        <w:rFonts w:ascii="Times New Roman" w:hAnsi="Times New Roman" w:cstheme="majorBidi" w:hint="default"/>
        <w:b/>
        <w:bCs/>
        <w:i w:val="0"/>
        <w:iCs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762A71C3"/>
    <w:multiLevelType w:val="hybridMultilevel"/>
    <w:tmpl w:val="1F288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45ED5"/>
    <w:multiLevelType w:val="hybridMultilevel"/>
    <w:tmpl w:val="C0A4D4C0"/>
    <w:lvl w:ilvl="0" w:tplc="C9AEC42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 w:tplc="7B000BBC">
      <w:start w:val="1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18055135">
    <w:abstractNumId w:val="17"/>
  </w:num>
  <w:num w:numId="2" w16cid:durableId="1444228025">
    <w:abstractNumId w:val="9"/>
  </w:num>
  <w:num w:numId="3" w16cid:durableId="826097988">
    <w:abstractNumId w:val="2"/>
  </w:num>
  <w:num w:numId="4" w16cid:durableId="891036952">
    <w:abstractNumId w:val="12"/>
  </w:num>
  <w:num w:numId="5" w16cid:durableId="1087724896">
    <w:abstractNumId w:val="6"/>
  </w:num>
  <w:num w:numId="6" w16cid:durableId="1182818519">
    <w:abstractNumId w:val="15"/>
  </w:num>
  <w:num w:numId="7" w16cid:durableId="1602374291">
    <w:abstractNumId w:val="19"/>
  </w:num>
  <w:num w:numId="8" w16cid:durableId="1025906143">
    <w:abstractNumId w:val="14"/>
  </w:num>
  <w:num w:numId="9" w16cid:durableId="913316084">
    <w:abstractNumId w:val="4"/>
  </w:num>
  <w:num w:numId="10" w16cid:durableId="357006848">
    <w:abstractNumId w:val="5"/>
  </w:num>
  <w:num w:numId="11" w16cid:durableId="1882084057">
    <w:abstractNumId w:val="8"/>
  </w:num>
  <w:num w:numId="12" w16cid:durableId="696270964">
    <w:abstractNumId w:val="8"/>
  </w:num>
  <w:num w:numId="13" w16cid:durableId="9631906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508717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66888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449101">
    <w:abstractNumId w:val="18"/>
  </w:num>
  <w:num w:numId="17" w16cid:durableId="1555463223">
    <w:abstractNumId w:val="3"/>
  </w:num>
  <w:num w:numId="18" w16cid:durableId="1546023895">
    <w:abstractNumId w:val="7"/>
  </w:num>
  <w:num w:numId="19" w16cid:durableId="972713465">
    <w:abstractNumId w:val="10"/>
  </w:num>
  <w:num w:numId="20" w16cid:durableId="153882163">
    <w:abstractNumId w:val="0"/>
  </w:num>
  <w:num w:numId="21" w16cid:durableId="100106105">
    <w:abstractNumId w:val="13"/>
  </w:num>
  <w:num w:numId="22" w16cid:durableId="968780075">
    <w:abstractNumId w:val="16"/>
  </w:num>
  <w:num w:numId="23" w16cid:durableId="1353918429">
    <w:abstractNumId w:val="1"/>
  </w:num>
  <w:num w:numId="24" w16cid:durableId="18058311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s0990dv3ex2vze0x95pazfb0zezxvav2v0w&quot;&gt;My EndNote Library-2556&lt;record-ids&gt;&lt;item&gt;356&lt;/item&gt;&lt;/record-ids&gt;&lt;/item&gt;&lt;/Libraries&gt;"/>
  </w:docVars>
  <w:rsids>
    <w:rsidRoot w:val="008A5FDF"/>
    <w:rsid w:val="00001D46"/>
    <w:rsid w:val="0000453A"/>
    <w:rsid w:val="0000762D"/>
    <w:rsid w:val="0000771F"/>
    <w:rsid w:val="0001023D"/>
    <w:rsid w:val="0001026C"/>
    <w:rsid w:val="00010B7C"/>
    <w:rsid w:val="00013E77"/>
    <w:rsid w:val="0001463A"/>
    <w:rsid w:val="00016617"/>
    <w:rsid w:val="00021224"/>
    <w:rsid w:val="00021705"/>
    <w:rsid w:val="00021A14"/>
    <w:rsid w:val="000223E8"/>
    <w:rsid w:val="00022FFA"/>
    <w:rsid w:val="000233AF"/>
    <w:rsid w:val="0002440A"/>
    <w:rsid w:val="000246A5"/>
    <w:rsid w:val="00026803"/>
    <w:rsid w:val="0003100A"/>
    <w:rsid w:val="000327D9"/>
    <w:rsid w:val="00032D14"/>
    <w:rsid w:val="00032DC8"/>
    <w:rsid w:val="00035F91"/>
    <w:rsid w:val="0004270A"/>
    <w:rsid w:val="00043210"/>
    <w:rsid w:val="000441D8"/>
    <w:rsid w:val="00045E00"/>
    <w:rsid w:val="0004625F"/>
    <w:rsid w:val="00047D7C"/>
    <w:rsid w:val="000515AD"/>
    <w:rsid w:val="000534C7"/>
    <w:rsid w:val="00054452"/>
    <w:rsid w:val="000547DB"/>
    <w:rsid w:val="0005576F"/>
    <w:rsid w:val="000559C5"/>
    <w:rsid w:val="00060061"/>
    <w:rsid w:val="00064FA1"/>
    <w:rsid w:val="0006670E"/>
    <w:rsid w:val="00067BD6"/>
    <w:rsid w:val="00070A2F"/>
    <w:rsid w:val="00070BAA"/>
    <w:rsid w:val="000717DB"/>
    <w:rsid w:val="00071BA5"/>
    <w:rsid w:val="00072BE2"/>
    <w:rsid w:val="00073A9F"/>
    <w:rsid w:val="00073E5B"/>
    <w:rsid w:val="00083ABA"/>
    <w:rsid w:val="000845B7"/>
    <w:rsid w:val="0008688B"/>
    <w:rsid w:val="00086E13"/>
    <w:rsid w:val="00087827"/>
    <w:rsid w:val="00091DFD"/>
    <w:rsid w:val="0009235E"/>
    <w:rsid w:val="000929F6"/>
    <w:rsid w:val="00094469"/>
    <w:rsid w:val="0009509D"/>
    <w:rsid w:val="0009513A"/>
    <w:rsid w:val="00095720"/>
    <w:rsid w:val="000A277E"/>
    <w:rsid w:val="000A4998"/>
    <w:rsid w:val="000A4C10"/>
    <w:rsid w:val="000A6A04"/>
    <w:rsid w:val="000B071D"/>
    <w:rsid w:val="000B4F47"/>
    <w:rsid w:val="000B536E"/>
    <w:rsid w:val="000B632E"/>
    <w:rsid w:val="000B63E9"/>
    <w:rsid w:val="000B7244"/>
    <w:rsid w:val="000C2247"/>
    <w:rsid w:val="000C540C"/>
    <w:rsid w:val="000C5A3F"/>
    <w:rsid w:val="000D1451"/>
    <w:rsid w:val="000D36D8"/>
    <w:rsid w:val="000D77F1"/>
    <w:rsid w:val="000E1763"/>
    <w:rsid w:val="000E6E5C"/>
    <w:rsid w:val="000F226E"/>
    <w:rsid w:val="000F245B"/>
    <w:rsid w:val="000F3519"/>
    <w:rsid w:val="000F43EF"/>
    <w:rsid w:val="000F54E0"/>
    <w:rsid w:val="000F55BE"/>
    <w:rsid w:val="000F58FA"/>
    <w:rsid w:val="000F7956"/>
    <w:rsid w:val="00102E87"/>
    <w:rsid w:val="0010330F"/>
    <w:rsid w:val="00104647"/>
    <w:rsid w:val="00105187"/>
    <w:rsid w:val="001057EA"/>
    <w:rsid w:val="00106023"/>
    <w:rsid w:val="00107CDA"/>
    <w:rsid w:val="0011049B"/>
    <w:rsid w:val="00110DB4"/>
    <w:rsid w:val="001120CD"/>
    <w:rsid w:val="00112C71"/>
    <w:rsid w:val="00113B1B"/>
    <w:rsid w:val="00114E98"/>
    <w:rsid w:val="0011520E"/>
    <w:rsid w:val="001268FE"/>
    <w:rsid w:val="00127D62"/>
    <w:rsid w:val="00130617"/>
    <w:rsid w:val="00130F35"/>
    <w:rsid w:val="001318D2"/>
    <w:rsid w:val="0013279F"/>
    <w:rsid w:val="00132C24"/>
    <w:rsid w:val="001342D9"/>
    <w:rsid w:val="001343D1"/>
    <w:rsid w:val="00134597"/>
    <w:rsid w:val="00137F04"/>
    <w:rsid w:val="00137F16"/>
    <w:rsid w:val="00141B22"/>
    <w:rsid w:val="0014400A"/>
    <w:rsid w:val="00150566"/>
    <w:rsid w:val="00150F15"/>
    <w:rsid w:val="00151C2B"/>
    <w:rsid w:val="00153218"/>
    <w:rsid w:val="00154586"/>
    <w:rsid w:val="00156FB8"/>
    <w:rsid w:val="00157C92"/>
    <w:rsid w:val="00160DB7"/>
    <w:rsid w:val="00161A24"/>
    <w:rsid w:val="00163651"/>
    <w:rsid w:val="00164DB8"/>
    <w:rsid w:val="001659DE"/>
    <w:rsid w:val="001671EA"/>
    <w:rsid w:val="001727A2"/>
    <w:rsid w:val="00172AA4"/>
    <w:rsid w:val="00172B7E"/>
    <w:rsid w:val="001734C7"/>
    <w:rsid w:val="001755BE"/>
    <w:rsid w:val="0018190C"/>
    <w:rsid w:val="00181A77"/>
    <w:rsid w:val="00183CBB"/>
    <w:rsid w:val="001843A7"/>
    <w:rsid w:val="001932A3"/>
    <w:rsid w:val="00195455"/>
    <w:rsid w:val="00196719"/>
    <w:rsid w:val="00197293"/>
    <w:rsid w:val="00197501"/>
    <w:rsid w:val="00197B50"/>
    <w:rsid w:val="00197D16"/>
    <w:rsid w:val="001A08E1"/>
    <w:rsid w:val="001A2EB4"/>
    <w:rsid w:val="001A48DD"/>
    <w:rsid w:val="001A5013"/>
    <w:rsid w:val="001A6EA3"/>
    <w:rsid w:val="001B149E"/>
    <w:rsid w:val="001B2583"/>
    <w:rsid w:val="001B3FCF"/>
    <w:rsid w:val="001B71A6"/>
    <w:rsid w:val="001C0853"/>
    <w:rsid w:val="001C1ADB"/>
    <w:rsid w:val="001C3CB8"/>
    <w:rsid w:val="001C4526"/>
    <w:rsid w:val="001C4BBB"/>
    <w:rsid w:val="001C74C7"/>
    <w:rsid w:val="001D088E"/>
    <w:rsid w:val="001D1CE0"/>
    <w:rsid w:val="001D2965"/>
    <w:rsid w:val="001D32CB"/>
    <w:rsid w:val="001D6865"/>
    <w:rsid w:val="001E0706"/>
    <w:rsid w:val="001E0D10"/>
    <w:rsid w:val="001E30B3"/>
    <w:rsid w:val="001E33C8"/>
    <w:rsid w:val="001F1BB2"/>
    <w:rsid w:val="001F2A41"/>
    <w:rsid w:val="001F3C25"/>
    <w:rsid w:val="001F4013"/>
    <w:rsid w:val="001F4BA5"/>
    <w:rsid w:val="001F4D8F"/>
    <w:rsid w:val="001F63D6"/>
    <w:rsid w:val="001F6C17"/>
    <w:rsid w:val="001F7220"/>
    <w:rsid w:val="0020631E"/>
    <w:rsid w:val="00206A88"/>
    <w:rsid w:val="00206DE2"/>
    <w:rsid w:val="00211F2E"/>
    <w:rsid w:val="0021305F"/>
    <w:rsid w:val="00213806"/>
    <w:rsid w:val="00217154"/>
    <w:rsid w:val="002178A3"/>
    <w:rsid w:val="0022063C"/>
    <w:rsid w:val="0022078A"/>
    <w:rsid w:val="00220863"/>
    <w:rsid w:val="00221EA7"/>
    <w:rsid w:val="002235BD"/>
    <w:rsid w:val="00223B70"/>
    <w:rsid w:val="002265A0"/>
    <w:rsid w:val="00230B69"/>
    <w:rsid w:val="0023145B"/>
    <w:rsid w:val="00231E3A"/>
    <w:rsid w:val="00235762"/>
    <w:rsid w:val="00235A21"/>
    <w:rsid w:val="00237417"/>
    <w:rsid w:val="00237AAA"/>
    <w:rsid w:val="00240871"/>
    <w:rsid w:val="0024208E"/>
    <w:rsid w:val="00242FA1"/>
    <w:rsid w:val="00245D3A"/>
    <w:rsid w:val="002478C6"/>
    <w:rsid w:val="002549F3"/>
    <w:rsid w:val="00255047"/>
    <w:rsid w:val="00255A92"/>
    <w:rsid w:val="00260179"/>
    <w:rsid w:val="00260521"/>
    <w:rsid w:val="00260823"/>
    <w:rsid w:val="00261BB1"/>
    <w:rsid w:val="002623F0"/>
    <w:rsid w:val="002646D5"/>
    <w:rsid w:val="002706CC"/>
    <w:rsid w:val="00270DDA"/>
    <w:rsid w:val="002720CE"/>
    <w:rsid w:val="00272483"/>
    <w:rsid w:val="0027484F"/>
    <w:rsid w:val="00281961"/>
    <w:rsid w:val="002822F8"/>
    <w:rsid w:val="002842E0"/>
    <w:rsid w:val="002859AE"/>
    <w:rsid w:val="00287694"/>
    <w:rsid w:val="002908A5"/>
    <w:rsid w:val="0029304A"/>
    <w:rsid w:val="0029320E"/>
    <w:rsid w:val="00294141"/>
    <w:rsid w:val="00297D86"/>
    <w:rsid w:val="002A05FE"/>
    <w:rsid w:val="002A1C16"/>
    <w:rsid w:val="002A271E"/>
    <w:rsid w:val="002A3AC1"/>
    <w:rsid w:val="002A3FA2"/>
    <w:rsid w:val="002B3863"/>
    <w:rsid w:val="002B47A9"/>
    <w:rsid w:val="002B4F31"/>
    <w:rsid w:val="002B660E"/>
    <w:rsid w:val="002B6E6D"/>
    <w:rsid w:val="002B6FEF"/>
    <w:rsid w:val="002C04FF"/>
    <w:rsid w:val="002C39A3"/>
    <w:rsid w:val="002C408D"/>
    <w:rsid w:val="002C60C7"/>
    <w:rsid w:val="002D01D5"/>
    <w:rsid w:val="002D0280"/>
    <w:rsid w:val="002D1A19"/>
    <w:rsid w:val="002D2A1D"/>
    <w:rsid w:val="002D31A8"/>
    <w:rsid w:val="002D455C"/>
    <w:rsid w:val="002D68BB"/>
    <w:rsid w:val="002D7758"/>
    <w:rsid w:val="002E286E"/>
    <w:rsid w:val="002E63A3"/>
    <w:rsid w:val="002E7EAB"/>
    <w:rsid w:val="002F0052"/>
    <w:rsid w:val="00300D0B"/>
    <w:rsid w:val="0030101E"/>
    <w:rsid w:val="00303ACD"/>
    <w:rsid w:val="00305034"/>
    <w:rsid w:val="0030504B"/>
    <w:rsid w:val="00305809"/>
    <w:rsid w:val="003059D3"/>
    <w:rsid w:val="0030798D"/>
    <w:rsid w:val="0031169A"/>
    <w:rsid w:val="00315F39"/>
    <w:rsid w:val="00321D7F"/>
    <w:rsid w:val="003231F9"/>
    <w:rsid w:val="00323D3D"/>
    <w:rsid w:val="00326326"/>
    <w:rsid w:val="00331194"/>
    <w:rsid w:val="0033326B"/>
    <w:rsid w:val="003335F4"/>
    <w:rsid w:val="00336311"/>
    <w:rsid w:val="003364A2"/>
    <w:rsid w:val="00336827"/>
    <w:rsid w:val="00336CFA"/>
    <w:rsid w:val="0033774B"/>
    <w:rsid w:val="00341C09"/>
    <w:rsid w:val="00342750"/>
    <w:rsid w:val="003434E9"/>
    <w:rsid w:val="003460A5"/>
    <w:rsid w:val="00347442"/>
    <w:rsid w:val="003500D0"/>
    <w:rsid w:val="00354DEA"/>
    <w:rsid w:val="00356D43"/>
    <w:rsid w:val="00357DD4"/>
    <w:rsid w:val="00364C64"/>
    <w:rsid w:val="00364EA6"/>
    <w:rsid w:val="003744C4"/>
    <w:rsid w:val="00375B4A"/>
    <w:rsid w:val="00376D50"/>
    <w:rsid w:val="00380195"/>
    <w:rsid w:val="00380993"/>
    <w:rsid w:val="0038172D"/>
    <w:rsid w:val="00382459"/>
    <w:rsid w:val="00387A95"/>
    <w:rsid w:val="0039295A"/>
    <w:rsid w:val="00392DB9"/>
    <w:rsid w:val="00395BC5"/>
    <w:rsid w:val="00395F2F"/>
    <w:rsid w:val="00396392"/>
    <w:rsid w:val="00396F3C"/>
    <w:rsid w:val="00396FFD"/>
    <w:rsid w:val="00397BB1"/>
    <w:rsid w:val="003A59D1"/>
    <w:rsid w:val="003A63A5"/>
    <w:rsid w:val="003A6A90"/>
    <w:rsid w:val="003B5DEC"/>
    <w:rsid w:val="003C0F0C"/>
    <w:rsid w:val="003C7252"/>
    <w:rsid w:val="003C76DC"/>
    <w:rsid w:val="003D03F3"/>
    <w:rsid w:val="003D417D"/>
    <w:rsid w:val="003E5651"/>
    <w:rsid w:val="003E614C"/>
    <w:rsid w:val="003E67F1"/>
    <w:rsid w:val="003F0831"/>
    <w:rsid w:val="003F185A"/>
    <w:rsid w:val="003F1C81"/>
    <w:rsid w:val="003F2149"/>
    <w:rsid w:val="003F2662"/>
    <w:rsid w:val="003F2F66"/>
    <w:rsid w:val="003F4584"/>
    <w:rsid w:val="004025ED"/>
    <w:rsid w:val="004029BD"/>
    <w:rsid w:val="00403222"/>
    <w:rsid w:val="00406A85"/>
    <w:rsid w:val="0040709B"/>
    <w:rsid w:val="00410F26"/>
    <w:rsid w:val="00412114"/>
    <w:rsid w:val="00413F95"/>
    <w:rsid w:val="004178BE"/>
    <w:rsid w:val="0042189A"/>
    <w:rsid w:val="00425666"/>
    <w:rsid w:val="00425D25"/>
    <w:rsid w:val="00425E5F"/>
    <w:rsid w:val="00430C16"/>
    <w:rsid w:val="004332FF"/>
    <w:rsid w:val="00433E79"/>
    <w:rsid w:val="00434620"/>
    <w:rsid w:val="00435876"/>
    <w:rsid w:val="00437358"/>
    <w:rsid w:val="004379BD"/>
    <w:rsid w:val="00441BA7"/>
    <w:rsid w:val="004460F4"/>
    <w:rsid w:val="00446A5E"/>
    <w:rsid w:val="00450133"/>
    <w:rsid w:val="00450D5B"/>
    <w:rsid w:val="0045122C"/>
    <w:rsid w:val="00451A6F"/>
    <w:rsid w:val="004529A3"/>
    <w:rsid w:val="0045345C"/>
    <w:rsid w:val="00455055"/>
    <w:rsid w:val="0045700A"/>
    <w:rsid w:val="00457CD8"/>
    <w:rsid w:val="00460B9F"/>
    <w:rsid w:val="00461DE1"/>
    <w:rsid w:val="004625E6"/>
    <w:rsid w:val="00463278"/>
    <w:rsid w:val="00463BF6"/>
    <w:rsid w:val="0046420F"/>
    <w:rsid w:val="00466E3B"/>
    <w:rsid w:val="0046704E"/>
    <w:rsid w:val="00467A87"/>
    <w:rsid w:val="004707F3"/>
    <w:rsid w:val="00473941"/>
    <w:rsid w:val="00475047"/>
    <w:rsid w:val="004753DA"/>
    <w:rsid w:val="00477510"/>
    <w:rsid w:val="0048148B"/>
    <w:rsid w:val="004817DD"/>
    <w:rsid w:val="00481FA4"/>
    <w:rsid w:val="00482F6D"/>
    <w:rsid w:val="004847CF"/>
    <w:rsid w:val="004904A5"/>
    <w:rsid w:val="004921B8"/>
    <w:rsid w:val="0049479E"/>
    <w:rsid w:val="004A0DDA"/>
    <w:rsid w:val="004A2F54"/>
    <w:rsid w:val="004A5696"/>
    <w:rsid w:val="004B127D"/>
    <w:rsid w:val="004B27BF"/>
    <w:rsid w:val="004B2F9E"/>
    <w:rsid w:val="004B3913"/>
    <w:rsid w:val="004B5308"/>
    <w:rsid w:val="004B5E7F"/>
    <w:rsid w:val="004B74A8"/>
    <w:rsid w:val="004B74B9"/>
    <w:rsid w:val="004C16D4"/>
    <w:rsid w:val="004C2E8D"/>
    <w:rsid w:val="004C3ED9"/>
    <w:rsid w:val="004C3EF7"/>
    <w:rsid w:val="004C4676"/>
    <w:rsid w:val="004C544E"/>
    <w:rsid w:val="004D43E1"/>
    <w:rsid w:val="004D4AD1"/>
    <w:rsid w:val="004D58BF"/>
    <w:rsid w:val="004D6D9E"/>
    <w:rsid w:val="004D713D"/>
    <w:rsid w:val="004E0F65"/>
    <w:rsid w:val="004E2A15"/>
    <w:rsid w:val="004E4D2B"/>
    <w:rsid w:val="004E73BE"/>
    <w:rsid w:val="004F0600"/>
    <w:rsid w:val="004F0E99"/>
    <w:rsid w:val="004F2DB9"/>
    <w:rsid w:val="004F3A6F"/>
    <w:rsid w:val="004F4D50"/>
    <w:rsid w:val="004F76A3"/>
    <w:rsid w:val="0050326F"/>
    <w:rsid w:val="005074CB"/>
    <w:rsid w:val="0051062F"/>
    <w:rsid w:val="00510D1D"/>
    <w:rsid w:val="00510E53"/>
    <w:rsid w:val="005128C0"/>
    <w:rsid w:val="005141C3"/>
    <w:rsid w:val="00517635"/>
    <w:rsid w:val="0052018A"/>
    <w:rsid w:val="00520C3E"/>
    <w:rsid w:val="0052174A"/>
    <w:rsid w:val="00523617"/>
    <w:rsid w:val="00524BB3"/>
    <w:rsid w:val="00525050"/>
    <w:rsid w:val="00527E59"/>
    <w:rsid w:val="00531EF7"/>
    <w:rsid w:val="0053426A"/>
    <w:rsid w:val="005346CB"/>
    <w:rsid w:val="00535550"/>
    <w:rsid w:val="00540731"/>
    <w:rsid w:val="00540BFC"/>
    <w:rsid w:val="005435FA"/>
    <w:rsid w:val="00543D56"/>
    <w:rsid w:val="005465F7"/>
    <w:rsid w:val="00546E2A"/>
    <w:rsid w:val="00547468"/>
    <w:rsid w:val="005522BB"/>
    <w:rsid w:val="00552C07"/>
    <w:rsid w:val="005533CB"/>
    <w:rsid w:val="00553AEA"/>
    <w:rsid w:val="0055553F"/>
    <w:rsid w:val="00555EB4"/>
    <w:rsid w:val="005565C2"/>
    <w:rsid w:val="005566A4"/>
    <w:rsid w:val="00556D0D"/>
    <w:rsid w:val="00564412"/>
    <w:rsid w:val="00565DB4"/>
    <w:rsid w:val="005665CF"/>
    <w:rsid w:val="00567355"/>
    <w:rsid w:val="00571F4D"/>
    <w:rsid w:val="005725B3"/>
    <w:rsid w:val="00575D4E"/>
    <w:rsid w:val="005776A3"/>
    <w:rsid w:val="0058397A"/>
    <w:rsid w:val="00583B04"/>
    <w:rsid w:val="00586D16"/>
    <w:rsid w:val="00592300"/>
    <w:rsid w:val="0059244A"/>
    <w:rsid w:val="00593192"/>
    <w:rsid w:val="005A0D7C"/>
    <w:rsid w:val="005A1831"/>
    <w:rsid w:val="005A34BD"/>
    <w:rsid w:val="005A386C"/>
    <w:rsid w:val="005A4BAE"/>
    <w:rsid w:val="005A6069"/>
    <w:rsid w:val="005A64AD"/>
    <w:rsid w:val="005B024E"/>
    <w:rsid w:val="005B09DB"/>
    <w:rsid w:val="005B276F"/>
    <w:rsid w:val="005C20BA"/>
    <w:rsid w:val="005C2E28"/>
    <w:rsid w:val="005D0BE6"/>
    <w:rsid w:val="005D2B11"/>
    <w:rsid w:val="005D2B13"/>
    <w:rsid w:val="005D4419"/>
    <w:rsid w:val="005D4F35"/>
    <w:rsid w:val="005D7D0A"/>
    <w:rsid w:val="005E2049"/>
    <w:rsid w:val="005E26B2"/>
    <w:rsid w:val="005E2C98"/>
    <w:rsid w:val="005E3989"/>
    <w:rsid w:val="005E3F65"/>
    <w:rsid w:val="005E665C"/>
    <w:rsid w:val="005E6FB1"/>
    <w:rsid w:val="005E77AD"/>
    <w:rsid w:val="005F1C5D"/>
    <w:rsid w:val="005F4DB3"/>
    <w:rsid w:val="005F7560"/>
    <w:rsid w:val="006002EA"/>
    <w:rsid w:val="00600576"/>
    <w:rsid w:val="00601E2F"/>
    <w:rsid w:val="0060575A"/>
    <w:rsid w:val="00606892"/>
    <w:rsid w:val="006121BE"/>
    <w:rsid w:val="006123D0"/>
    <w:rsid w:val="006125C0"/>
    <w:rsid w:val="0061423B"/>
    <w:rsid w:val="00616AA9"/>
    <w:rsid w:val="00620457"/>
    <w:rsid w:val="006206A2"/>
    <w:rsid w:val="0062097A"/>
    <w:rsid w:val="00621F1E"/>
    <w:rsid w:val="00623AD7"/>
    <w:rsid w:val="00625A51"/>
    <w:rsid w:val="006261AB"/>
    <w:rsid w:val="00626897"/>
    <w:rsid w:val="00630201"/>
    <w:rsid w:val="0063195A"/>
    <w:rsid w:val="006332CB"/>
    <w:rsid w:val="0063573E"/>
    <w:rsid w:val="00636A87"/>
    <w:rsid w:val="006377F3"/>
    <w:rsid w:val="006405F3"/>
    <w:rsid w:val="00640CDC"/>
    <w:rsid w:val="00641539"/>
    <w:rsid w:val="00642660"/>
    <w:rsid w:val="006426A1"/>
    <w:rsid w:val="00650959"/>
    <w:rsid w:val="00650CFF"/>
    <w:rsid w:val="00650F58"/>
    <w:rsid w:val="00650FE8"/>
    <w:rsid w:val="0065124D"/>
    <w:rsid w:val="006517E0"/>
    <w:rsid w:val="006523A0"/>
    <w:rsid w:val="006524E5"/>
    <w:rsid w:val="00653A0B"/>
    <w:rsid w:val="00654E09"/>
    <w:rsid w:val="0065562C"/>
    <w:rsid w:val="00660DAC"/>
    <w:rsid w:val="00665908"/>
    <w:rsid w:val="0066617B"/>
    <w:rsid w:val="00667E74"/>
    <w:rsid w:val="006742C3"/>
    <w:rsid w:val="006745E3"/>
    <w:rsid w:val="00676E74"/>
    <w:rsid w:val="00680133"/>
    <w:rsid w:val="00682E79"/>
    <w:rsid w:val="00683F86"/>
    <w:rsid w:val="00691B36"/>
    <w:rsid w:val="0069438E"/>
    <w:rsid w:val="00694891"/>
    <w:rsid w:val="00694B30"/>
    <w:rsid w:val="006A1AB6"/>
    <w:rsid w:val="006A2252"/>
    <w:rsid w:val="006A2451"/>
    <w:rsid w:val="006A52DC"/>
    <w:rsid w:val="006A7B1A"/>
    <w:rsid w:val="006B07E0"/>
    <w:rsid w:val="006B419B"/>
    <w:rsid w:val="006B524D"/>
    <w:rsid w:val="006B6439"/>
    <w:rsid w:val="006C3BA3"/>
    <w:rsid w:val="006C5FFE"/>
    <w:rsid w:val="006C6712"/>
    <w:rsid w:val="006D07E5"/>
    <w:rsid w:val="006D2282"/>
    <w:rsid w:val="006D4257"/>
    <w:rsid w:val="006D498B"/>
    <w:rsid w:val="006D4D2D"/>
    <w:rsid w:val="006D5705"/>
    <w:rsid w:val="006E07C2"/>
    <w:rsid w:val="006E4E62"/>
    <w:rsid w:val="006E6888"/>
    <w:rsid w:val="006E723D"/>
    <w:rsid w:val="006F22D2"/>
    <w:rsid w:val="006F4B16"/>
    <w:rsid w:val="006F586A"/>
    <w:rsid w:val="006F5DC2"/>
    <w:rsid w:val="006F60A5"/>
    <w:rsid w:val="006F6943"/>
    <w:rsid w:val="00700F43"/>
    <w:rsid w:val="007015A3"/>
    <w:rsid w:val="00702954"/>
    <w:rsid w:val="0070310D"/>
    <w:rsid w:val="00704E2B"/>
    <w:rsid w:val="007063A5"/>
    <w:rsid w:val="00710A8C"/>
    <w:rsid w:val="00711A6C"/>
    <w:rsid w:val="007132BB"/>
    <w:rsid w:val="00716623"/>
    <w:rsid w:val="00716660"/>
    <w:rsid w:val="007172D2"/>
    <w:rsid w:val="00720194"/>
    <w:rsid w:val="007209E9"/>
    <w:rsid w:val="00722C30"/>
    <w:rsid w:val="0072585D"/>
    <w:rsid w:val="00726EA2"/>
    <w:rsid w:val="0072704E"/>
    <w:rsid w:val="00727BED"/>
    <w:rsid w:val="00734143"/>
    <w:rsid w:val="00734441"/>
    <w:rsid w:val="0073628C"/>
    <w:rsid w:val="00737459"/>
    <w:rsid w:val="00741C15"/>
    <w:rsid w:val="0074243D"/>
    <w:rsid w:val="007455C2"/>
    <w:rsid w:val="007464E8"/>
    <w:rsid w:val="00747ECA"/>
    <w:rsid w:val="00753F98"/>
    <w:rsid w:val="00757D3A"/>
    <w:rsid w:val="0076045A"/>
    <w:rsid w:val="0076073C"/>
    <w:rsid w:val="0076409B"/>
    <w:rsid w:val="00765EB3"/>
    <w:rsid w:val="007713D8"/>
    <w:rsid w:val="00771EAC"/>
    <w:rsid w:val="007731E0"/>
    <w:rsid w:val="00774F89"/>
    <w:rsid w:val="00776ACB"/>
    <w:rsid w:val="0077702B"/>
    <w:rsid w:val="0078228C"/>
    <w:rsid w:val="00783723"/>
    <w:rsid w:val="00783A30"/>
    <w:rsid w:val="007845AA"/>
    <w:rsid w:val="007865CE"/>
    <w:rsid w:val="00787C96"/>
    <w:rsid w:val="00790243"/>
    <w:rsid w:val="00791EA7"/>
    <w:rsid w:val="0079354D"/>
    <w:rsid w:val="00793A0F"/>
    <w:rsid w:val="00796EBF"/>
    <w:rsid w:val="007A371C"/>
    <w:rsid w:val="007A3B3D"/>
    <w:rsid w:val="007A437B"/>
    <w:rsid w:val="007A6FAE"/>
    <w:rsid w:val="007A7EC5"/>
    <w:rsid w:val="007B0E52"/>
    <w:rsid w:val="007B4B42"/>
    <w:rsid w:val="007B6287"/>
    <w:rsid w:val="007B653A"/>
    <w:rsid w:val="007C0021"/>
    <w:rsid w:val="007C0BAD"/>
    <w:rsid w:val="007C5EFE"/>
    <w:rsid w:val="007D3DA9"/>
    <w:rsid w:val="007D4286"/>
    <w:rsid w:val="007D4AA8"/>
    <w:rsid w:val="007D51B2"/>
    <w:rsid w:val="007E1943"/>
    <w:rsid w:val="007E3CD2"/>
    <w:rsid w:val="007E48E8"/>
    <w:rsid w:val="007E5E1D"/>
    <w:rsid w:val="007F0F30"/>
    <w:rsid w:val="007F2844"/>
    <w:rsid w:val="007F3B0E"/>
    <w:rsid w:val="007F3B0F"/>
    <w:rsid w:val="007F5126"/>
    <w:rsid w:val="007F62B4"/>
    <w:rsid w:val="007F7198"/>
    <w:rsid w:val="007F7877"/>
    <w:rsid w:val="00801311"/>
    <w:rsid w:val="0080199E"/>
    <w:rsid w:val="008023EB"/>
    <w:rsid w:val="008041DC"/>
    <w:rsid w:val="00805166"/>
    <w:rsid w:val="008079B1"/>
    <w:rsid w:val="00807BD9"/>
    <w:rsid w:val="008104A3"/>
    <w:rsid w:val="00813C02"/>
    <w:rsid w:val="0081517B"/>
    <w:rsid w:val="008173C6"/>
    <w:rsid w:val="00817411"/>
    <w:rsid w:val="00817A88"/>
    <w:rsid w:val="00821F1D"/>
    <w:rsid w:val="00822D4B"/>
    <w:rsid w:val="00823877"/>
    <w:rsid w:val="008239F2"/>
    <w:rsid w:val="00823DD3"/>
    <w:rsid w:val="008263CD"/>
    <w:rsid w:val="008273E4"/>
    <w:rsid w:val="0082756E"/>
    <w:rsid w:val="00831135"/>
    <w:rsid w:val="00832F32"/>
    <w:rsid w:val="00835D02"/>
    <w:rsid w:val="008361C1"/>
    <w:rsid w:val="00837C5D"/>
    <w:rsid w:val="008406EE"/>
    <w:rsid w:val="00842225"/>
    <w:rsid w:val="0085038B"/>
    <w:rsid w:val="00850E27"/>
    <w:rsid w:val="0085424B"/>
    <w:rsid w:val="00855DC2"/>
    <w:rsid w:val="00856FE6"/>
    <w:rsid w:val="008606EB"/>
    <w:rsid w:val="0086284A"/>
    <w:rsid w:val="00863765"/>
    <w:rsid w:val="00863B13"/>
    <w:rsid w:val="00863F39"/>
    <w:rsid w:val="0086662C"/>
    <w:rsid w:val="00871853"/>
    <w:rsid w:val="00872655"/>
    <w:rsid w:val="00875942"/>
    <w:rsid w:val="008760D9"/>
    <w:rsid w:val="0088151E"/>
    <w:rsid w:val="0088274E"/>
    <w:rsid w:val="008831DD"/>
    <w:rsid w:val="008841C5"/>
    <w:rsid w:val="008855B3"/>
    <w:rsid w:val="008909C4"/>
    <w:rsid w:val="008939AA"/>
    <w:rsid w:val="00893F64"/>
    <w:rsid w:val="00894C16"/>
    <w:rsid w:val="00895DC1"/>
    <w:rsid w:val="008979FD"/>
    <w:rsid w:val="008A105D"/>
    <w:rsid w:val="008A1337"/>
    <w:rsid w:val="008A29BC"/>
    <w:rsid w:val="008A4470"/>
    <w:rsid w:val="008A51A8"/>
    <w:rsid w:val="008A5F52"/>
    <w:rsid w:val="008A5FDF"/>
    <w:rsid w:val="008A67F8"/>
    <w:rsid w:val="008A73D4"/>
    <w:rsid w:val="008B029A"/>
    <w:rsid w:val="008B08AB"/>
    <w:rsid w:val="008B10C4"/>
    <w:rsid w:val="008B17A1"/>
    <w:rsid w:val="008B5213"/>
    <w:rsid w:val="008B5900"/>
    <w:rsid w:val="008B6334"/>
    <w:rsid w:val="008B6594"/>
    <w:rsid w:val="008B6914"/>
    <w:rsid w:val="008C14DF"/>
    <w:rsid w:val="008C15AF"/>
    <w:rsid w:val="008C25BC"/>
    <w:rsid w:val="008C2EA8"/>
    <w:rsid w:val="008C30FD"/>
    <w:rsid w:val="008C5413"/>
    <w:rsid w:val="008C560D"/>
    <w:rsid w:val="008C5D8D"/>
    <w:rsid w:val="008C62BB"/>
    <w:rsid w:val="008C67B9"/>
    <w:rsid w:val="008C7ED6"/>
    <w:rsid w:val="008D1BE9"/>
    <w:rsid w:val="008D5520"/>
    <w:rsid w:val="008D5A86"/>
    <w:rsid w:val="008D787C"/>
    <w:rsid w:val="008E10C5"/>
    <w:rsid w:val="008E3C46"/>
    <w:rsid w:val="008E42BA"/>
    <w:rsid w:val="008E574D"/>
    <w:rsid w:val="008E5903"/>
    <w:rsid w:val="008E5C50"/>
    <w:rsid w:val="008F17ED"/>
    <w:rsid w:val="009003AB"/>
    <w:rsid w:val="00910143"/>
    <w:rsid w:val="0091411C"/>
    <w:rsid w:val="009143AD"/>
    <w:rsid w:val="0091662E"/>
    <w:rsid w:val="00920823"/>
    <w:rsid w:val="0092254D"/>
    <w:rsid w:val="00923474"/>
    <w:rsid w:val="00924C56"/>
    <w:rsid w:val="00926EDF"/>
    <w:rsid w:val="009306CF"/>
    <w:rsid w:val="00930EFE"/>
    <w:rsid w:val="00931B69"/>
    <w:rsid w:val="00932EEA"/>
    <w:rsid w:val="00935713"/>
    <w:rsid w:val="00937D1B"/>
    <w:rsid w:val="00942970"/>
    <w:rsid w:val="00942C8C"/>
    <w:rsid w:val="0094391B"/>
    <w:rsid w:val="00945C12"/>
    <w:rsid w:val="00953027"/>
    <w:rsid w:val="00953D2D"/>
    <w:rsid w:val="00954680"/>
    <w:rsid w:val="009578D5"/>
    <w:rsid w:val="00957FB0"/>
    <w:rsid w:val="00960B5D"/>
    <w:rsid w:val="009647C7"/>
    <w:rsid w:val="0096541F"/>
    <w:rsid w:val="00970397"/>
    <w:rsid w:val="009730BA"/>
    <w:rsid w:val="00975394"/>
    <w:rsid w:val="0098142B"/>
    <w:rsid w:val="00982284"/>
    <w:rsid w:val="009828A3"/>
    <w:rsid w:val="00983372"/>
    <w:rsid w:val="00984CC2"/>
    <w:rsid w:val="00984D12"/>
    <w:rsid w:val="0098505A"/>
    <w:rsid w:val="00986D89"/>
    <w:rsid w:val="00987ADD"/>
    <w:rsid w:val="00991C87"/>
    <w:rsid w:val="00991F5F"/>
    <w:rsid w:val="0099382B"/>
    <w:rsid w:val="00994BAA"/>
    <w:rsid w:val="009950F9"/>
    <w:rsid w:val="00995A10"/>
    <w:rsid w:val="009961DD"/>
    <w:rsid w:val="009A2A0E"/>
    <w:rsid w:val="009A3F80"/>
    <w:rsid w:val="009A5618"/>
    <w:rsid w:val="009A6996"/>
    <w:rsid w:val="009A75C0"/>
    <w:rsid w:val="009A7DE0"/>
    <w:rsid w:val="009B3D99"/>
    <w:rsid w:val="009B462A"/>
    <w:rsid w:val="009B4900"/>
    <w:rsid w:val="009B6346"/>
    <w:rsid w:val="009B64A5"/>
    <w:rsid w:val="009C0DFB"/>
    <w:rsid w:val="009C16BB"/>
    <w:rsid w:val="009C3554"/>
    <w:rsid w:val="009C3F88"/>
    <w:rsid w:val="009C4345"/>
    <w:rsid w:val="009D109E"/>
    <w:rsid w:val="009D17C8"/>
    <w:rsid w:val="009D3595"/>
    <w:rsid w:val="009E0835"/>
    <w:rsid w:val="009E2C63"/>
    <w:rsid w:val="009E3662"/>
    <w:rsid w:val="009E4146"/>
    <w:rsid w:val="009E54C0"/>
    <w:rsid w:val="009E570A"/>
    <w:rsid w:val="009E6F4D"/>
    <w:rsid w:val="009E7804"/>
    <w:rsid w:val="009F0901"/>
    <w:rsid w:val="009F1B33"/>
    <w:rsid w:val="009F3C71"/>
    <w:rsid w:val="009F5FFA"/>
    <w:rsid w:val="00A001F1"/>
    <w:rsid w:val="00A00741"/>
    <w:rsid w:val="00A00A16"/>
    <w:rsid w:val="00A01E4D"/>
    <w:rsid w:val="00A0421B"/>
    <w:rsid w:val="00A04F01"/>
    <w:rsid w:val="00A06006"/>
    <w:rsid w:val="00A06E5A"/>
    <w:rsid w:val="00A076DB"/>
    <w:rsid w:val="00A113EF"/>
    <w:rsid w:val="00A118E9"/>
    <w:rsid w:val="00A123FD"/>
    <w:rsid w:val="00A17179"/>
    <w:rsid w:val="00A22212"/>
    <w:rsid w:val="00A22873"/>
    <w:rsid w:val="00A2522A"/>
    <w:rsid w:val="00A25518"/>
    <w:rsid w:val="00A255A3"/>
    <w:rsid w:val="00A259A3"/>
    <w:rsid w:val="00A26D37"/>
    <w:rsid w:val="00A32520"/>
    <w:rsid w:val="00A37238"/>
    <w:rsid w:val="00A42583"/>
    <w:rsid w:val="00A45BBC"/>
    <w:rsid w:val="00A473B8"/>
    <w:rsid w:val="00A476C8"/>
    <w:rsid w:val="00A502DB"/>
    <w:rsid w:val="00A51331"/>
    <w:rsid w:val="00A52022"/>
    <w:rsid w:val="00A5368A"/>
    <w:rsid w:val="00A56EC3"/>
    <w:rsid w:val="00A57AA4"/>
    <w:rsid w:val="00A57F2D"/>
    <w:rsid w:val="00A604D7"/>
    <w:rsid w:val="00A605B5"/>
    <w:rsid w:val="00A60C87"/>
    <w:rsid w:val="00A64368"/>
    <w:rsid w:val="00A644BA"/>
    <w:rsid w:val="00A65C61"/>
    <w:rsid w:val="00A65E73"/>
    <w:rsid w:val="00A65EF9"/>
    <w:rsid w:val="00A66650"/>
    <w:rsid w:val="00A7313A"/>
    <w:rsid w:val="00A73711"/>
    <w:rsid w:val="00A77DD4"/>
    <w:rsid w:val="00A83C5B"/>
    <w:rsid w:val="00A842E2"/>
    <w:rsid w:val="00A84599"/>
    <w:rsid w:val="00A84A37"/>
    <w:rsid w:val="00A87411"/>
    <w:rsid w:val="00A9234D"/>
    <w:rsid w:val="00A92471"/>
    <w:rsid w:val="00A9438C"/>
    <w:rsid w:val="00A9586E"/>
    <w:rsid w:val="00A96440"/>
    <w:rsid w:val="00AA37FA"/>
    <w:rsid w:val="00AA41D6"/>
    <w:rsid w:val="00AA4F7E"/>
    <w:rsid w:val="00AA620A"/>
    <w:rsid w:val="00AA6596"/>
    <w:rsid w:val="00AA7D54"/>
    <w:rsid w:val="00AB0B03"/>
    <w:rsid w:val="00AB1568"/>
    <w:rsid w:val="00AB25FF"/>
    <w:rsid w:val="00AB2D78"/>
    <w:rsid w:val="00AB3717"/>
    <w:rsid w:val="00AB3ABF"/>
    <w:rsid w:val="00AB523B"/>
    <w:rsid w:val="00AB755C"/>
    <w:rsid w:val="00AC381F"/>
    <w:rsid w:val="00AC43F1"/>
    <w:rsid w:val="00AC48A4"/>
    <w:rsid w:val="00AC4A7B"/>
    <w:rsid w:val="00AC6AFA"/>
    <w:rsid w:val="00AD3316"/>
    <w:rsid w:val="00AD4959"/>
    <w:rsid w:val="00AD5C21"/>
    <w:rsid w:val="00AD5F85"/>
    <w:rsid w:val="00AD72A3"/>
    <w:rsid w:val="00AE0598"/>
    <w:rsid w:val="00AE08E2"/>
    <w:rsid w:val="00AE21D6"/>
    <w:rsid w:val="00AE2AB5"/>
    <w:rsid w:val="00AE3E92"/>
    <w:rsid w:val="00AE416E"/>
    <w:rsid w:val="00AE61B0"/>
    <w:rsid w:val="00AF0A1C"/>
    <w:rsid w:val="00AF1A03"/>
    <w:rsid w:val="00AF2043"/>
    <w:rsid w:val="00AF6D50"/>
    <w:rsid w:val="00B000FE"/>
    <w:rsid w:val="00B0044A"/>
    <w:rsid w:val="00B00D3D"/>
    <w:rsid w:val="00B0137C"/>
    <w:rsid w:val="00B02759"/>
    <w:rsid w:val="00B02C33"/>
    <w:rsid w:val="00B038C3"/>
    <w:rsid w:val="00B042A9"/>
    <w:rsid w:val="00B044B7"/>
    <w:rsid w:val="00B04F0B"/>
    <w:rsid w:val="00B07018"/>
    <w:rsid w:val="00B1286C"/>
    <w:rsid w:val="00B1591B"/>
    <w:rsid w:val="00B25BAF"/>
    <w:rsid w:val="00B26115"/>
    <w:rsid w:val="00B30753"/>
    <w:rsid w:val="00B32138"/>
    <w:rsid w:val="00B33E5C"/>
    <w:rsid w:val="00B33EE0"/>
    <w:rsid w:val="00B349A8"/>
    <w:rsid w:val="00B34D41"/>
    <w:rsid w:val="00B36C1B"/>
    <w:rsid w:val="00B379E4"/>
    <w:rsid w:val="00B4087C"/>
    <w:rsid w:val="00B40995"/>
    <w:rsid w:val="00B41E10"/>
    <w:rsid w:val="00B421C1"/>
    <w:rsid w:val="00B424CD"/>
    <w:rsid w:val="00B42D9F"/>
    <w:rsid w:val="00B430C0"/>
    <w:rsid w:val="00B43247"/>
    <w:rsid w:val="00B54995"/>
    <w:rsid w:val="00B5632A"/>
    <w:rsid w:val="00B5697C"/>
    <w:rsid w:val="00B57541"/>
    <w:rsid w:val="00B576E1"/>
    <w:rsid w:val="00B57E82"/>
    <w:rsid w:val="00B614B0"/>
    <w:rsid w:val="00B625E1"/>
    <w:rsid w:val="00B62647"/>
    <w:rsid w:val="00B6786B"/>
    <w:rsid w:val="00B70B2E"/>
    <w:rsid w:val="00B72BBD"/>
    <w:rsid w:val="00B73DB6"/>
    <w:rsid w:val="00B752FA"/>
    <w:rsid w:val="00B80ED7"/>
    <w:rsid w:val="00B83046"/>
    <w:rsid w:val="00B838EA"/>
    <w:rsid w:val="00B87899"/>
    <w:rsid w:val="00B90041"/>
    <w:rsid w:val="00B910CB"/>
    <w:rsid w:val="00B927EB"/>
    <w:rsid w:val="00B92CD9"/>
    <w:rsid w:val="00B9462C"/>
    <w:rsid w:val="00BA091F"/>
    <w:rsid w:val="00BA0B79"/>
    <w:rsid w:val="00BA1084"/>
    <w:rsid w:val="00BA30DA"/>
    <w:rsid w:val="00BA3301"/>
    <w:rsid w:val="00BA58AC"/>
    <w:rsid w:val="00BA68D2"/>
    <w:rsid w:val="00BB3171"/>
    <w:rsid w:val="00BB325E"/>
    <w:rsid w:val="00BB3FB2"/>
    <w:rsid w:val="00BB4CAA"/>
    <w:rsid w:val="00BB55FC"/>
    <w:rsid w:val="00BB5833"/>
    <w:rsid w:val="00BB65DD"/>
    <w:rsid w:val="00BB6ECC"/>
    <w:rsid w:val="00BB75D9"/>
    <w:rsid w:val="00BB75F9"/>
    <w:rsid w:val="00BC00FE"/>
    <w:rsid w:val="00BC0166"/>
    <w:rsid w:val="00BC089F"/>
    <w:rsid w:val="00BC2B5A"/>
    <w:rsid w:val="00BC42EC"/>
    <w:rsid w:val="00BC463B"/>
    <w:rsid w:val="00BC6CB0"/>
    <w:rsid w:val="00BC7681"/>
    <w:rsid w:val="00BD2148"/>
    <w:rsid w:val="00BE1690"/>
    <w:rsid w:val="00BE4FEC"/>
    <w:rsid w:val="00BE6068"/>
    <w:rsid w:val="00BE642B"/>
    <w:rsid w:val="00BE7E06"/>
    <w:rsid w:val="00BF013A"/>
    <w:rsid w:val="00BF27B7"/>
    <w:rsid w:val="00BF2A41"/>
    <w:rsid w:val="00BF436E"/>
    <w:rsid w:val="00BF5C97"/>
    <w:rsid w:val="00C05478"/>
    <w:rsid w:val="00C05BDC"/>
    <w:rsid w:val="00C074D1"/>
    <w:rsid w:val="00C13BF3"/>
    <w:rsid w:val="00C14760"/>
    <w:rsid w:val="00C17654"/>
    <w:rsid w:val="00C2002F"/>
    <w:rsid w:val="00C24A03"/>
    <w:rsid w:val="00C30D5D"/>
    <w:rsid w:val="00C31943"/>
    <w:rsid w:val="00C355D3"/>
    <w:rsid w:val="00C370B3"/>
    <w:rsid w:val="00C37449"/>
    <w:rsid w:val="00C37CDC"/>
    <w:rsid w:val="00C41C60"/>
    <w:rsid w:val="00C41F8B"/>
    <w:rsid w:val="00C4288D"/>
    <w:rsid w:val="00C42BA1"/>
    <w:rsid w:val="00C42C2D"/>
    <w:rsid w:val="00C43060"/>
    <w:rsid w:val="00C46B40"/>
    <w:rsid w:val="00C46D20"/>
    <w:rsid w:val="00C47AB3"/>
    <w:rsid w:val="00C53542"/>
    <w:rsid w:val="00C53A37"/>
    <w:rsid w:val="00C545F4"/>
    <w:rsid w:val="00C56CB7"/>
    <w:rsid w:val="00C57AFC"/>
    <w:rsid w:val="00C57EC1"/>
    <w:rsid w:val="00C61ADF"/>
    <w:rsid w:val="00C620DA"/>
    <w:rsid w:val="00C63F6C"/>
    <w:rsid w:val="00C65B15"/>
    <w:rsid w:val="00C65F79"/>
    <w:rsid w:val="00C67D4E"/>
    <w:rsid w:val="00C751AE"/>
    <w:rsid w:val="00C760A2"/>
    <w:rsid w:val="00C765D5"/>
    <w:rsid w:val="00C84922"/>
    <w:rsid w:val="00C85286"/>
    <w:rsid w:val="00C86D6C"/>
    <w:rsid w:val="00C87C2A"/>
    <w:rsid w:val="00C91D16"/>
    <w:rsid w:val="00C92F0B"/>
    <w:rsid w:val="00C92F1E"/>
    <w:rsid w:val="00C9411F"/>
    <w:rsid w:val="00CA0135"/>
    <w:rsid w:val="00CA0C79"/>
    <w:rsid w:val="00CA0DFB"/>
    <w:rsid w:val="00CA141A"/>
    <w:rsid w:val="00CA1985"/>
    <w:rsid w:val="00CA417A"/>
    <w:rsid w:val="00CA58BE"/>
    <w:rsid w:val="00CA7448"/>
    <w:rsid w:val="00CB0499"/>
    <w:rsid w:val="00CB613F"/>
    <w:rsid w:val="00CB6E3E"/>
    <w:rsid w:val="00CC016D"/>
    <w:rsid w:val="00CC0EC1"/>
    <w:rsid w:val="00CC1849"/>
    <w:rsid w:val="00CC26BD"/>
    <w:rsid w:val="00CC2EC9"/>
    <w:rsid w:val="00CC65E4"/>
    <w:rsid w:val="00CD185C"/>
    <w:rsid w:val="00CD2FBA"/>
    <w:rsid w:val="00CD638E"/>
    <w:rsid w:val="00CE08FD"/>
    <w:rsid w:val="00CE09FB"/>
    <w:rsid w:val="00CE11A3"/>
    <w:rsid w:val="00CE1E6E"/>
    <w:rsid w:val="00CE4BA2"/>
    <w:rsid w:val="00CE7527"/>
    <w:rsid w:val="00CF01E4"/>
    <w:rsid w:val="00CF12F3"/>
    <w:rsid w:val="00CF4DCF"/>
    <w:rsid w:val="00CF5549"/>
    <w:rsid w:val="00CF6B0C"/>
    <w:rsid w:val="00D007ED"/>
    <w:rsid w:val="00D03CE1"/>
    <w:rsid w:val="00D0441F"/>
    <w:rsid w:val="00D04572"/>
    <w:rsid w:val="00D04B2D"/>
    <w:rsid w:val="00D0556C"/>
    <w:rsid w:val="00D05EB3"/>
    <w:rsid w:val="00D0643F"/>
    <w:rsid w:val="00D072BA"/>
    <w:rsid w:val="00D11015"/>
    <w:rsid w:val="00D135AC"/>
    <w:rsid w:val="00D140A0"/>
    <w:rsid w:val="00D156D0"/>
    <w:rsid w:val="00D16E9C"/>
    <w:rsid w:val="00D2042C"/>
    <w:rsid w:val="00D2063A"/>
    <w:rsid w:val="00D23E63"/>
    <w:rsid w:val="00D27C18"/>
    <w:rsid w:val="00D27E4C"/>
    <w:rsid w:val="00D30DD4"/>
    <w:rsid w:val="00D30FA9"/>
    <w:rsid w:val="00D3308D"/>
    <w:rsid w:val="00D33689"/>
    <w:rsid w:val="00D33BAE"/>
    <w:rsid w:val="00D3505D"/>
    <w:rsid w:val="00D35862"/>
    <w:rsid w:val="00D373B8"/>
    <w:rsid w:val="00D40F4C"/>
    <w:rsid w:val="00D41664"/>
    <w:rsid w:val="00D417EF"/>
    <w:rsid w:val="00D443E2"/>
    <w:rsid w:val="00D44AAC"/>
    <w:rsid w:val="00D457D7"/>
    <w:rsid w:val="00D45EC9"/>
    <w:rsid w:val="00D51170"/>
    <w:rsid w:val="00D51DF5"/>
    <w:rsid w:val="00D526A2"/>
    <w:rsid w:val="00D557B3"/>
    <w:rsid w:val="00D5632B"/>
    <w:rsid w:val="00D5651A"/>
    <w:rsid w:val="00D63095"/>
    <w:rsid w:val="00D63CFC"/>
    <w:rsid w:val="00D67DAE"/>
    <w:rsid w:val="00D70F56"/>
    <w:rsid w:val="00D720D6"/>
    <w:rsid w:val="00D815BA"/>
    <w:rsid w:val="00D81D51"/>
    <w:rsid w:val="00D848E4"/>
    <w:rsid w:val="00D852B9"/>
    <w:rsid w:val="00D861B3"/>
    <w:rsid w:val="00D86B85"/>
    <w:rsid w:val="00D90A0A"/>
    <w:rsid w:val="00D928DB"/>
    <w:rsid w:val="00D92CAC"/>
    <w:rsid w:val="00D93458"/>
    <w:rsid w:val="00DA08B6"/>
    <w:rsid w:val="00DA367C"/>
    <w:rsid w:val="00DA61CD"/>
    <w:rsid w:val="00DA6C39"/>
    <w:rsid w:val="00DA7338"/>
    <w:rsid w:val="00DB1482"/>
    <w:rsid w:val="00DB27B0"/>
    <w:rsid w:val="00DC0A38"/>
    <w:rsid w:val="00DC0CB0"/>
    <w:rsid w:val="00DC1DC2"/>
    <w:rsid w:val="00DC3DAB"/>
    <w:rsid w:val="00DC3F90"/>
    <w:rsid w:val="00DC4A56"/>
    <w:rsid w:val="00DD0039"/>
    <w:rsid w:val="00DD07A2"/>
    <w:rsid w:val="00DD0B37"/>
    <w:rsid w:val="00DE0FD0"/>
    <w:rsid w:val="00DE16F4"/>
    <w:rsid w:val="00DE3E3E"/>
    <w:rsid w:val="00DE46E7"/>
    <w:rsid w:val="00DE486A"/>
    <w:rsid w:val="00DF002F"/>
    <w:rsid w:val="00DF04CD"/>
    <w:rsid w:val="00DF2267"/>
    <w:rsid w:val="00DF3D25"/>
    <w:rsid w:val="00DF3D70"/>
    <w:rsid w:val="00E012B1"/>
    <w:rsid w:val="00E050BD"/>
    <w:rsid w:val="00E13D25"/>
    <w:rsid w:val="00E15D04"/>
    <w:rsid w:val="00E17ECE"/>
    <w:rsid w:val="00E201A7"/>
    <w:rsid w:val="00E222D4"/>
    <w:rsid w:val="00E25784"/>
    <w:rsid w:val="00E263D6"/>
    <w:rsid w:val="00E274FC"/>
    <w:rsid w:val="00E27E74"/>
    <w:rsid w:val="00E27FF6"/>
    <w:rsid w:val="00E305E5"/>
    <w:rsid w:val="00E317F4"/>
    <w:rsid w:val="00E324F4"/>
    <w:rsid w:val="00E35134"/>
    <w:rsid w:val="00E37AFA"/>
    <w:rsid w:val="00E413C2"/>
    <w:rsid w:val="00E418C4"/>
    <w:rsid w:val="00E452DC"/>
    <w:rsid w:val="00E45D7C"/>
    <w:rsid w:val="00E46610"/>
    <w:rsid w:val="00E51B74"/>
    <w:rsid w:val="00E53398"/>
    <w:rsid w:val="00E53C3B"/>
    <w:rsid w:val="00E54582"/>
    <w:rsid w:val="00E5485C"/>
    <w:rsid w:val="00E54E2F"/>
    <w:rsid w:val="00E558E5"/>
    <w:rsid w:val="00E61B21"/>
    <w:rsid w:val="00E62C79"/>
    <w:rsid w:val="00E66587"/>
    <w:rsid w:val="00E67AD5"/>
    <w:rsid w:val="00E701E5"/>
    <w:rsid w:val="00E71A4E"/>
    <w:rsid w:val="00E72306"/>
    <w:rsid w:val="00E74EB0"/>
    <w:rsid w:val="00E8060D"/>
    <w:rsid w:val="00E80F71"/>
    <w:rsid w:val="00E8179D"/>
    <w:rsid w:val="00E82A9A"/>
    <w:rsid w:val="00E83ACC"/>
    <w:rsid w:val="00E85892"/>
    <w:rsid w:val="00E85E5D"/>
    <w:rsid w:val="00E86059"/>
    <w:rsid w:val="00E8672B"/>
    <w:rsid w:val="00E935CF"/>
    <w:rsid w:val="00E94170"/>
    <w:rsid w:val="00E96844"/>
    <w:rsid w:val="00EA1435"/>
    <w:rsid w:val="00EA5B23"/>
    <w:rsid w:val="00EA6619"/>
    <w:rsid w:val="00EA7CDE"/>
    <w:rsid w:val="00EB00CE"/>
    <w:rsid w:val="00EB2B78"/>
    <w:rsid w:val="00EB3B3E"/>
    <w:rsid w:val="00EB4595"/>
    <w:rsid w:val="00EB75DD"/>
    <w:rsid w:val="00EC136D"/>
    <w:rsid w:val="00EC2D7E"/>
    <w:rsid w:val="00EC2F32"/>
    <w:rsid w:val="00EC5AA3"/>
    <w:rsid w:val="00EC67E1"/>
    <w:rsid w:val="00ED0883"/>
    <w:rsid w:val="00ED1BAC"/>
    <w:rsid w:val="00ED3375"/>
    <w:rsid w:val="00EE17C3"/>
    <w:rsid w:val="00EE328B"/>
    <w:rsid w:val="00EE5D0F"/>
    <w:rsid w:val="00EE61F0"/>
    <w:rsid w:val="00EE6948"/>
    <w:rsid w:val="00EF0287"/>
    <w:rsid w:val="00EF1290"/>
    <w:rsid w:val="00EF1B1A"/>
    <w:rsid w:val="00EF1B9E"/>
    <w:rsid w:val="00EF45E9"/>
    <w:rsid w:val="00EF4AA6"/>
    <w:rsid w:val="00EF4E5B"/>
    <w:rsid w:val="00EF4FF1"/>
    <w:rsid w:val="00EF6B7B"/>
    <w:rsid w:val="00EF6B8A"/>
    <w:rsid w:val="00EF70BB"/>
    <w:rsid w:val="00F0586B"/>
    <w:rsid w:val="00F05D8A"/>
    <w:rsid w:val="00F10168"/>
    <w:rsid w:val="00F105DC"/>
    <w:rsid w:val="00F2152B"/>
    <w:rsid w:val="00F23F24"/>
    <w:rsid w:val="00F270F5"/>
    <w:rsid w:val="00F27B1E"/>
    <w:rsid w:val="00F30724"/>
    <w:rsid w:val="00F34BB5"/>
    <w:rsid w:val="00F34FEC"/>
    <w:rsid w:val="00F351B2"/>
    <w:rsid w:val="00F37CFE"/>
    <w:rsid w:val="00F4139A"/>
    <w:rsid w:val="00F433CE"/>
    <w:rsid w:val="00F44519"/>
    <w:rsid w:val="00F445E6"/>
    <w:rsid w:val="00F47ED7"/>
    <w:rsid w:val="00F50CCD"/>
    <w:rsid w:val="00F5532B"/>
    <w:rsid w:val="00F5551A"/>
    <w:rsid w:val="00F60DC5"/>
    <w:rsid w:val="00F61A33"/>
    <w:rsid w:val="00F643D8"/>
    <w:rsid w:val="00F646D0"/>
    <w:rsid w:val="00F654F3"/>
    <w:rsid w:val="00F66274"/>
    <w:rsid w:val="00F66A96"/>
    <w:rsid w:val="00F70025"/>
    <w:rsid w:val="00F70440"/>
    <w:rsid w:val="00F70719"/>
    <w:rsid w:val="00F707BB"/>
    <w:rsid w:val="00F7292B"/>
    <w:rsid w:val="00F748FA"/>
    <w:rsid w:val="00F759F9"/>
    <w:rsid w:val="00F7677F"/>
    <w:rsid w:val="00F8263F"/>
    <w:rsid w:val="00F8582A"/>
    <w:rsid w:val="00F86F4B"/>
    <w:rsid w:val="00F90346"/>
    <w:rsid w:val="00F91315"/>
    <w:rsid w:val="00F9303B"/>
    <w:rsid w:val="00F93468"/>
    <w:rsid w:val="00F94085"/>
    <w:rsid w:val="00F94124"/>
    <w:rsid w:val="00F94CAD"/>
    <w:rsid w:val="00FA04CE"/>
    <w:rsid w:val="00FA1E9D"/>
    <w:rsid w:val="00FA523C"/>
    <w:rsid w:val="00FB1A61"/>
    <w:rsid w:val="00FB23BD"/>
    <w:rsid w:val="00FB5191"/>
    <w:rsid w:val="00FB5CFC"/>
    <w:rsid w:val="00FC13F9"/>
    <w:rsid w:val="00FC1CB5"/>
    <w:rsid w:val="00FC2936"/>
    <w:rsid w:val="00FC6735"/>
    <w:rsid w:val="00FC6C52"/>
    <w:rsid w:val="00FD0C0F"/>
    <w:rsid w:val="00FD1A1F"/>
    <w:rsid w:val="00FD6135"/>
    <w:rsid w:val="00FD67F5"/>
    <w:rsid w:val="00FD6A4B"/>
    <w:rsid w:val="00FD7519"/>
    <w:rsid w:val="00FE05E0"/>
    <w:rsid w:val="00FE0941"/>
    <w:rsid w:val="00FE1886"/>
    <w:rsid w:val="00FE2207"/>
    <w:rsid w:val="00FE3FA7"/>
    <w:rsid w:val="00FE494E"/>
    <w:rsid w:val="00FE4F9E"/>
    <w:rsid w:val="00FF119F"/>
    <w:rsid w:val="00FF24B7"/>
    <w:rsid w:val="00FF2FFC"/>
    <w:rsid w:val="00FF533E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9401F"/>
  <w15:docId w15:val="{9A30AA8E-AFA6-4943-9B49-04FADAF7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1C3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03B"/>
    <w:pPr>
      <w:widowControl w:val="0"/>
      <w:numPr>
        <w:numId w:val="5"/>
      </w:numPr>
      <w:suppressAutoHyphens/>
      <w:spacing w:before="720" w:after="480"/>
      <w:contextualSpacing/>
      <w:jc w:val="center"/>
      <w:outlineLvl w:val="0"/>
    </w:pPr>
    <w:rPr>
      <w:rFonts w:eastAsiaTheme="majorEastAsia"/>
      <w:b/>
      <w:bCs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662"/>
    <w:pPr>
      <w:keepNext/>
      <w:keepLines/>
      <w:numPr>
        <w:ilvl w:val="1"/>
        <w:numId w:val="5"/>
      </w:numPr>
      <w:suppressAutoHyphens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3662"/>
    <w:pPr>
      <w:numPr>
        <w:ilvl w:val="2"/>
        <w:numId w:val="5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3662"/>
    <w:pPr>
      <w:numPr>
        <w:ilvl w:val="3"/>
        <w:numId w:val="5"/>
      </w:numPr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3662"/>
    <w:pPr>
      <w:numPr>
        <w:ilvl w:val="4"/>
        <w:numId w:val="5"/>
      </w:numPr>
      <w:outlineLvl w:val="4"/>
    </w:pPr>
    <w:rPr>
      <w:rFonts w:eastAsiaTheme="majorEastAsi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0831"/>
    <w:pPr>
      <w:numPr>
        <w:ilvl w:val="5"/>
        <w:numId w:val="5"/>
      </w:numPr>
      <w:outlineLvl w:val="5"/>
    </w:pPr>
    <w:rPr>
      <w:rFonts w:eastAsiaTheme="majorEastAsi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1315"/>
    <w:pPr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1315"/>
    <w:pPr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1315"/>
    <w:pPr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03B"/>
    <w:rPr>
      <w:rFonts w:ascii="Times New Roman" w:eastAsiaTheme="majorEastAsia" w:hAnsi="Times New Roman"/>
      <w:b/>
      <w:bCs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3662"/>
    <w:rPr>
      <w:rFonts w:ascii="Times New Roman" w:eastAsiaTheme="majorEastAsia" w:hAnsi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3662"/>
    <w:rPr>
      <w:rFonts w:ascii="Times New Roman" w:eastAsiaTheme="majorEastAsia" w:hAnsi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E3662"/>
    <w:rPr>
      <w:rFonts w:ascii="Times New Roman" w:eastAsiaTheme="majorEastAsia" w:hAnsi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9E3662"/>
    <w:rPr>
      <w:rFonts w:ascii="Times New Roman" w:eastAsiaTheme="majorEastAsia" w:hAnsi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3F0831"/>
    <w:rPr>
      <w:rFonts w:ascii="Times New Roman" w:eastAsiaTheme="majorEastAsia" w:hAnsi="Times New Roma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131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131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131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131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1315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D0556C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F91315"/>
    <w:pPr>
      <w:spacing w:before="200"/>
      <w:ind w:left="360" w:right="360"/>
    </w:pPr>
    <w:rPr>
      <w:i/>
      <w:iCs/>
    </w:rPr>
  </w:style>
  <w:style w:type="paragraph" w:styleId="Caption">
    <w:name w:val="caption"/>
    <w:uiPriority w:val="35"/>
    <w:unhideWhenUsed/>
    <w:qFormat/>
    <w:rsid w:val="00466E3B"/>
    <w:pPr>
      <w:contextualSpacing/>
      <w:outlineLvl w:val="1"/>
    </w:pPr>
    <w:rPr>
      <w:rFonts w:ascii="Times New Roman" w:hAnsi="Times New Roman"/>
      <w:b/>
      <w:bCs/>
    </w:rPr>
  </w:style>
  <w:style w:type="paragraph" w:customStyle="1" w:styleId="BodyText1">
    <w:name w:val="Body Text1"/>
    <w:basedOn w:val="Normal"/>
    <w:rsid w:val="00EB4595"/>
    <w:pPr>
      <w:ind w:left="720"/>
    </w:pPr>
  </w:style>
  <w:style w:type="table" w:styleId="TableGrid">
    <w:name w:val="Table Grid"/>
    <w:basedOn w:val="TableNormal"/>
    <w:uiPriority w:val="39"/>
    <w:rsid w:val="00197B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Figure">
    <w:name w:val="Caption Figure"/>
    <w:next w:val="Normal"/>
    <w:qFormat/>
    <w:rsid w:val="00D0441F"/>
    <w:pPr>
      <w:tabs>
        <w:tab w:val="left" w:pos="1224"/>
      </w:tabs>
      <w:spacing w:before="360"/>
      <w:ind w:left="1224" w:hanging="1224"/>
    </w:pPr>
    <w:rPr>
      <w:rFonts w:ascii="Times New Roman" w:hAnsi="Times New Roman"/>
    </w:rPr>
  </w:style>
  <w:style w:type="character" w:customStyle="1" w:styleId="QuoteChar">
    <w:name w:val="Quote Char"/>
    <w:basedOn w:val="DefaultParagraphFont"/>
    <w:link w:val="Quote"/>
    <w:uiPriority w:val="29"/>
    <w:rsid w:val="00F9131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B50"/>
    <w:rPr>
      <w:rFonts w:ascii="Segoe UI" w:hAnsi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50"/>
    <w:rPr>
      <w:rFonts w:ascii="Segoe UI" w:hAnsi="Segoe UI" w:cs="Angsana New"/>
      <w:bCs/>
      <w:sz w:val="18"/>
      <w:szCs w:val="22"/>
    </w:rPr>
  </w:style>
  <w:style w:type="paragraph" w:customStyle="1" w:styleId="HEADINGS">
    <w:name w:val="HEADINGS"/>
    <w:next w:val="Normal"/>
    <w:autoRedefine/>
    <w:qFormat/>
    <w:rsid w:val="008A5F52"/>
    <w:pPr>
      <w:spacing w:before="720" w:after="480"/>
      <w:jc w:val="center"/>
      <w:outlineLvl w:val="0"/>
    </w:pPr>
    <w:rPr>
      <w:rFonts w:ascii="Times New Roman" w:hAnsi="Times New Roman"/>
      <w:b/>
      <w:bCs/>
      <w:caps/>
      <w:sz w:val="28"/>
      <w:szCs w:val="28"/>
    </w:rPr>
  </w:style>
  <w:style w:type="paragraph" w:customStyle="1" w:styleId="Appendix">
    <w:name w:val="Appendix"/>
    <w:next w:val="Normal"/>
    <w:autoRedefine/>
    <w:qFormat/>
    <w:rsid w:val="00196719"/>
    <w:pPr>
      <w:numPr>
        <w:numId w:val="1"/>
      </w:numPr>
      <w:spacing w:before="720" w:after="480"/>
      <w:jc w:val="center"/>
      <w:outlineLvl w:val="1"/>
    </w:pPr>
    <w:rPr>
      <w:rFonts w:ascii="Times New Roman" w:hAnsi="Times New Roman" w:cstheme="majorBidi"/>
      <w:b/>
      <w:bCs/>
      <w:sz w:val="28"/>
    </w:rPr>
  </w:style>
  <w:style w:type="character" w:styleId="Emphasis">
    <w:name w:val="Emphasis"/>
    <w:uiPriority w:val="20"/>
    <w:qFormat/>
    <w:rsid w:val="00F91315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F91315"/>
    <w:rPr>
      <w:i/>
      <w:iCs/>
      <w:smallCaps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1315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paragraph" w:styleId="NormalWeb">
    <w:name w:val="Normal (Web)"/>
    <w:basedOn w:val="Normal"/>
    <w:uiPriority w:val="99"/>
    <w:semiHidden/>
    <w:unhideWhenUsed/>
    <w:rsid w:val="00EB4595"/>
    <w:rPr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9131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customStyle="1" w:styleId="TitlePage">
    <w:name w:val="Title Page"/>
    <w:qFormat/>
    <w:rsid w:val="00BB65DD"/>
    <w:pPr>
      <w:jc w:val="center"/>
    </w:pPr>
    <w:rPr>
      <w:rFonts w:ascii="Times New Roman" w:hAnsi="Times New Roman"/>
      <w:b/>
      <w:bCs/>
      <w:caps/>
      <w:sz w:val="28"/>
      <w:szCs w:val="28"/>
    </w:rPr>
  </w:style>
  <w:style w:type="paragraph" w:styleId="ListParagraph">
    <w:name w:val="List Paragraph"/>
    <w:basedOn w:val="Normal"/>
    <w:uiPriority w:val="34"/>
    <w:qFormat/>
    <w:rsid w:val="00F91315"/>
    <w:pPr>
      <w:ind w:left="720"/>
      <w:contextualSpacing/>
    </w:pPr>
  </w:style>
  <w:style w:type="character" w:styleId="SubtleReference">
    <w:name w:val="Subtle Reference"/>
    <w:uiPriority w:val="31"/>
    <w:qFormat/>
    <w:rsid w:val="00F91315"/>
    <w:rPr>
      <w:smallCaps/>
    </w:rPr>
  </w:style>
  <w:style w:type="character" w:styleId="IntenseReference">
    <w:name w:val="Intense Reference"/>
    <w:uiPriority w:val="32"/>
    <w:qFormat/>
    <w:rsid w:val="00F91315"/>
    <w:rPr>
      <w:smallCaps/>
      <w:spacing w:val="5"/>
      <w:u w:val="single"/>
    </w:rPr>
  </w:style>
  <w:style w:type="paragraph" w:customStyle="1" w:styleId="BiliographyEntry">
    <w:name w:val="Biliography Entry"/>
    <w:basedOn w:val="Normal"/>
    <w:next w:val="Normal"/>
    <w:rsid w:val="0004625F"/>
    <w:pPr>
      <w:ind w:left="1080" w:hanging="1080"/>
    </w:pPr>
  </w:style>
  <w:style w:type="paragraph" w:styleId="BodyText2">
    <w:name w:val="Body Text 2"/>
    <w:basedOn w:val="Normal"/>
    <w:link w:val="BodyText2Char"/>
    <w:uiPriority w:val="99"/>
    <w:unhideWhenUsed/>
    <w:rsid w:val="0004625F"/>
    <w:pPr>
      <w:spacing w:after="120" w:line="480" w:lineRule="auto"/>
    </w:pPr>
    <w:rPr>
      <w:szCs w:val="40"/>
    </w:rPr>
  </w:style>
  <w:style w:type="character" w:customStyle="1" w:styleId="BodyText2Char">
    <w:name w:val="Body Text 2 Char"/>
    <w:basedOn w:val="DefaultParagraphFont"/>
    <w:link w:val="BodyText2"/>
    <w:uiPriority w:val="99"/>
    <w:rsid w:val="0004625F"/>
    <w:rPr>
      <w:rFonts w:ascii="Angsana New" w:hAnsi="Angsana New" w:cs="Angsana New"/>
      <w:sz w:val="32"/>
      <w:szCs w:val="40"/>
    </w:rPr>
  </w:style>
  <w:style w:type="paragraph" w:styleId="BodyText">
    <w:name w:val="Body Text"/>
    <w:basedOn w:val="Normal"/>
    <w:link w:val="BodyTextChar"/>
    <w:uiPriority w:val="99"/>
    <w:unhideWhenUsed/>
    <w:rsid w:val="002B47A9"/>
    <w:pPr>
      <w:spacing w:after="120"/>
    </w:pPr>
    <w:rPr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2B47A9"/>
    <w:rPr>
      <w:rFonts w:ascii="Angsana New" w:hAnsi="Angsana New" w:cs="Angsana New"/>
      <w:sz w:val="32"/>
      <w:szCs w:val="40"/>
    </w:rPr>
  </w:style>
  <w:style w:type="paragraph" w:styleId="BodyTextIndent">
    <w:name w:val="Body Text Indent"/>
    <w:basedOn w:val="Normal"/>
    <w:link w:val="BodyTextIndentChar"/>
    <w:uiPriority w:val="99"/>
    <w:unhideWhenUsed/>
    <w:rsid w:val="002B47A9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B47A9"/>
    <w:rPr>
      <w:rFonts w:ascii="Angsana New" w:hAnsi="Angsana New" w:cs="Angsana New"/>
      <w:sz w:val="32"/>
      <w:szCs w:val="3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rsid w:val="002B47A9"/>
    <w:pPr>
      <w:spacing w:after="0"/>
      <w:ind w:firstLine="720"/>
    </w:pPr>
    <w:rPr>
      <w:szCs w:val="3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B47A9"/>
    <w:rPr>
      <w:rFonts w:ascii="Angsana New" w:hAnsi="Angsana New" w:cs="Angsana New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2C63"/>
    <w:rPr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2C6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2C63"/>
    <w:rPr>
      <w:rFonts w:ascii="Angsana New" w:hAnsi="Angsana New" w:cs="Angsana New"/>
      <w:sz w:val="1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F4013"/>
    <w:pPr>
      <w:tabs>
        <w:tab w:val="left" w:pos="1944"/>
        <w:tab w:val="right" w:pos="8280"/>
      </w:tabs>
      <w:ind w:left="1944" w:hanging="432"/>
    </w:pPr>
    <w:rPr>
      <w:rFonts w:cstheme="minorHAnsi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9A7DE0"/>
    <w:pPr>
      <w:tabs>
        <w:tab w:val="right" w:pos="8296"/>
      </w:tabs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335F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850E27"/>
    <w:pPr>
      <w:tabs>
        <w:tab w:val="left" w:pos="1922"/>
        <w:tab w:val="left" w:pos="4008"/>
      </w:tabs>
      <w:ind w:left="1152" w:hanging="432"/>
    </w:pPr>
  </w:style>
  <w:style w:type="paragraph" w:styleId="TOC3">
    <w:name w:val="toc 3"/>
    <w:basedOn w:val="Normal"/>
    <w:next w:val="Normal"/>
    <w:autoRedefine/>
    <w:uiPriority w:val="39"/>
    <w:unhideWhenUsed/>
    <w:rsid w:val="001F4013"/>
    <w:pPr>
      <w:tabs>
        <w:tab w:val="left" w:pos="2088"/>
        <w:tab w:val="right" w:pos="8294"/>
      </w:tabs>
      <w:ind w:left="2088" w:hanging="1368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113B1B"/>
    <w:pPr>
      <w:tabs>
        <w:tab w:val="left" w:pos="1152"/>
        <w:tab w:val="right" w:pos="8280"/>
      </w:tabs>
      <w:ind w:left="1152" w:hanging="432"/>
    </w:pPr>
  </w:style>
  <w:style w:type="paragraph" w:styleId="TOC5">
    <w:name w:val="toc 5"/>
    <w:basedOn w:val="Normal"/>
    <w:next w:val="Normal"/>
    <w:autoRedefine/>
    <w:uiPriority w:val="39"/>
    <w:unhideWhenUsed/>
    <w:rsid w:val="00342750"/>
    <w:pPr>
      <w:tabs>
        <w:tab w:val="left" w:pos="1656"/>
        <w:tab w:val="right" w:pos="8294"/>
      </w:tabs>
      <w:ind w:left="1656" w:hanging="936"/>
    </w:pPr>
  </w:style>
  <w:style w:type="paragraph" w:styleId="Header">
    <w:name w:val="header"/>
    <w:basedOn w:val="Normal"/>
    <w:link w:val="HeaderChar"/>
    <w:uiPriority w:val="99"/>
    <w:unhideWhenUsed/>
    <w:rsid w:val="00AE2AB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2AB5"/>
    <w:rPr>
      <w:rFonts w:ascii="Angsana New" w:hAnsi="Angsana New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AE2AB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2AB5"/>
    <w:rPr>
      <w:rFonts w:ascii="Angsana New" w:hAnsi="Angsana New" w:cs="Angsana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01661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1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17"/>
    <w:rPr>
      <w:rFonts w:ascii="Angsan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17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17"/>
    <w:rPr>
      <w:rFonts w:ascii="Angsana New" w:hAnsi="Angsana New" w:cs="Angsana New"/>
      <w:b/>
      <w:bCs/>
      <w:sz w:val="20"/>
      <w:szCs w:val="25"/>
    </w:rPr>
  </w:style>
  <w:style w:type="paragraph" w:customStyle="1" w:styleId="APPENDICES">
    <w:name w:val="APPENDICES"/>
    <w:basedOn w:val="Normal"/>
    <w:qFormat/>
    <w:rsid w:val="00F50CCD"/>
    <w:pPr>
      <w:jc w:val="center"/>
      <w:outlineLvl w:val="0"/>
    </w:pPr>
    <w:rPr>
      <w:rFonts w:cstheme="majorBidi"/>
      <w:b/>
      <w:bCs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3B8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3B8"/>
    <w:rPr>
      <w:rFonts w:ascii="Tahoma" w:hAnsi="Tahoma" w:cs="Angsana New"/>
      <w:sz w:val="16"/>
      <w:szCs w:val="20"/>
    </w:rPr>
  </w:style>
  <w:style w:type="paragraph" w:customStyle="1" w:styleId="CaptionTable">
    <w:name w:val="Caption Table"/>
    <w:next w:val="Normal"/>
    <w:qFormat/>
    <w:rsid w:val="00D0441F"/>
    <w:pPr>
      <w:tabs>
        <w:tab w:val="left" w:pos="1152"/>
      </w:tabs>
      <w:spacing w:after="360"/>
      <w:ind w:left="1152" w:hanging="1152"/>
    </w:pPr>
    <w:rPr>
      <w:rFonts w:ascii="Times New Roman" w:hAnsi="Times New Roman"/>
    </w:rPr>
  </w:style>
  <w:style w:type="character" w:styleId="Strong">
    <w:name w:val="Strong"/>
    <w:uiPriority w:val="22"/>
    <w:qFormat/>
    <w:rsid w:val="00F91315"/>
    <w:rPr>
      <w:b/>
      <w:bCs/>
    </w:rPr>
  </w:style>
  <w:style w:type="paragraph" w:styleId="NoSpacing">
    <w:name w:val="No Spacing"/>
    <w:basedOn w:val="Normal"/>
    <w:uiPriority w:val="1"/>
    <w:qFormat/>
    <w:rsid w:val="00F91315"/>
    <w:pPr>
      <w:spacing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131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1315"/>
    <w:rPr>
      <w:b/>
      <w:bCs/>
      <w:i/>
      <w:iCs/>
    </w:rPr>
  </w:style>
  <w:style w:type="character" w:styleId="SubtleEmphasis">
    <w:name w:val="Subtle Emphasis"/>
    <w:uiPriority w:val="19"/>
    <w:qFormat/>
    <w:rsid w:val="00F91315"/>
    <w:rPr>
      <w:i/>
      <w:iCs/>
    </w:rPr>
  </w:style>
  <w:style w:type="character" w:styleId="IntenseEmphasis">
    <w:name w:val="Intense Emphasis"/>
    <w:uiPriority w:val="21"/>
    <w:qFormat/>
    <w:rsid w:val="00F91315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1315"/>
    <w:pPr>
      <w:outlineLvl w:val="9"/>
    </w:pPr>
  </w:style>
  <w:style w:type="paragraph" w:customStyle="1" w:styleId="Titlebody">
    <w:name w:val="Title body"/>
    <w:qFormat/>
    <w:rsid w:val="00AA7D54"/>
    <w:pPr>
      <w:jc w:val="center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../media/image6.pn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DA6BF42500D402CB0CDE2A38C668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E8133-CA5A-4367-BA5A-222D51267A5D}"/>
      </w:docPartPr>
      <w:docPartBody>
        <w:p w:rsidR="00000000" w:rsidRDefault="001249E4" w:rsidP="001249E4">
          <w:pPr>
            <w:pStyle w:val="6DA6BF42500D402CB0CDE2A38C66823F1"/>
          </w:pPr>
          <w:r w:rsidRPr="003F185A">
            <w:rPr>
              <w:rStyle w:val="PlaceholderText"/>
              <w:rFonts w:cs="Angsana New"/>
              <w:cs/>
              <w:lang w:bidi="th-TH"/>
            </w:rPr>
            <w:t>[</w:t>
          </w:r>
          <w:r w:rsidRPr="003F185A">
            <w:rPr>
              <w:rStyle w:val="PlaceholderText"/>
              <w:rFonts w:cstheme="majorBidi"/>
            </w:rPr>
            <w:t>Dissertation</w:t>
          </w:r>
          <w:r w:rsidRPr="003F185A">
            <w:rPr>
              <w:rStyle w:val="PlaceholderText"/>
              <w:rFonts w:cs="Angsana New"/>
              <w:cs/>
              <w:lang w:bidi="th-TH"/>
            </w:rPr>
            <w:t>/</w:t>
          </w:r>
          <w:r w:rsidRPr="003F185A">
            <w:rPr>
              <w:rStyle w:val="PlaceholderText"/>
              <w:rFonts w:cstheme="majorBidi"/>
            </w:rPr>
            <w:t>Thesis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3F185A">
            <w:rPr>
              <w:rStyle w:val="PlaceholderText"/>
              <w:rFonts w:cstheme="majorBidi"/>
            </w:rPr>
            <w:t>TITLE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(</w:t>
          </w:r>
          <w:r w:rsidRPr="003F185A">
            <w:rPr>
              <w:rStyle w:val="PlaceholderText"/>
              <w:rFonts w:cstheme="majorBidi"/>
            </w:rPr>
            <w:t>type</w:t>
          </w:r>
          <w:r w:rsidRPr="003F185A"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3F185A">
            <w:rPr>
              <w:rStyle w:val="PlaceholderText"/>
              <w:rFonts w:cstheme="majorBidi"/>
            </w:rPr>
            <w:t xml:space="preserve">the first line longer than the </w:t>
          </w:r>
          <w:r>
            <w:rPr>
              <w:rStyle w:val="PlaceholderText"/>
              <w:rFonts w:cstheme="majorBidi"/>
            </w:rPr>
            <w:t>second</w:t>
          </w:r>
          <w:r w:rsidRPr="003F185A">
            <w:rPr>
              <w:rStyle w:val="PlaceholderText"/>
              <w:rFonts w:cstheme="majorBidi"/>
            </w:rPr>
            <w:t xml:space="preserve"> line</w:t>
          </w:r>
          <w:r w:rsidRPr="003F185A"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930623816754C1C9B131D58F779C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499DE-F33E-4724-8AA5-DD2481F5B28D}"/>
      </w:docPartPr>
      <w:docPartBody>
        <w:p w:rsidR="00000000" w:rsidRDefault="001249E4" w:rsidP="001249E4">
          <w:pPr>
            <w:pStyle w:val="C930623816754C1C9B131D58F779C421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First name Last name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5A2F72A4136549598303E00F51006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36EED-A9BB-444F-A415-7810B6DF127D}"/>
      </w:docPartPr>
      <w:docPartBody>
        <w:p w:rsidR="00000000" w:rsidRDefault="001249E4" w:rsidP="001249E4">
          <w:pPr>
            <w:pStyle w:val="5A2F72A4136549598303E00F5100650A1"/>
          </w:pPr>
          <w:r w:rsidRPr="00EE328B">
            <w:rPr>
              <w:rStyle w:val="PlaceholderText"/>
              <w:caps w:val="0"/>
            </w:rPr>
            <w:t>A</w:t>
          </w:r>
        </w:p>
      </w:docPartBody>
    </w:docPart>
    <w:docPart>
      <w:docPartPr>
        <w:name w:val="D330B289FA814742B40C53B1B0948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B8D57-66D2-4968-AFE0-333E5BEC75AE}"/>
      </w:docPartPr>
      <w:docPartBody>
        <w:p w:rsidR="00000000" w:rsidRDefault="001249E4" w:rsidP="001249E4">
          <w:pPr>
            <w:pStyle w:val="D330B289FA814742B40C53B1B0948F281"/>
          </w:pPr>
          <w:r w:rsidRPr="00026803">
            <w:rPr>
              <w:rStyle w:val="PlaceholderText"/>
              <w:caps w:val="0"/>
            </w:rPr>
            <w:t>Dissertation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026803">
            <w:rPr>
              <w:rStyle w:val="PlaceholderText"/>
              <w:caps w:val="0"/>
            </w:rPr>
            <w:t>Thesis</w:t>
          </w:r>
        </w:p>
      </w:docPartBody>
    </w:docPart>
    <w:docPart>
      <w:docPartPr>
        <w:name w:val="C4E249F4E9624F9483DB60B2AF0E4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D78CA-0590-4AB6-A203-DF9C34F8ADE1}"/>
      </w:docPartPr>
      <w:docPartBody>
        <w:p w:rsidR="00000000" w:rsidRDefault="001249E4" w:rsidP="001249E4">
          <w:pPr>
            <w:pStyle w:val="C4E249F4E9624F9483DB60B2AF0E473B1"/>
          </w:pPr>
          <w:r w:rsidRPr="00EE328B">
            <w:rPr>
              <w:rStyle w:val="PlaceholderText"/>
              <w:caps w:val="0"/>
            </w:rPr>
            <w:t>Submitted in Partial</w:t>
          </w:r>
        </w:p>
      </w:docPartBody>
    </w:docPart>
    <w:docPart>
      <w:docPartPr>
        <w:name w:val="8FD04D1DEE79466CB089459B254E1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73DCC-6345-4A61-BFD3-376B79912F0A}"/>
      </w:docPartPr>
      <w:docPartBody>
        <w:p w:rsidR="00000000" w:rsidRDefault="001249E4" w:rsidP="001249E4">
          <w:pPr>
            <w:pStyle w:val="8FD04D1DEE79466CB089459B254E13AB1"/>
          </w:pPr>
          <w:r w:rsidRPr="00EE328B">
            <w:rPr>
              <w:b/>
              <w:bCs/>
              <w:sz w:val="28"/>
              <w:szCs w:val="28"/>
            </w:rPr>
            <w:t>Fulfillment of the Requirements for the Degree of</w:t>
          </w:r>
        </w:p>
      </w:docPartBody>
    </w:docPart>
    <w:docPart>
      <w:docPartPr>
        <w:name w:val="8D836AF7AE4648F5B38348684D775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492F6-6CFB-4843-AE8A-E8ECB11AF721}"/>
      </w:docPartPr>
      <w:docPartBody>
        <w:p w:rsidR="00000000" w:rsidRDefault="001249E4" w:rsidP="001249E4">
          <w:pPr>
            <w:pStyle w:val="8D836AF7AE4648F5B38348684D775A8C1"/>
          </w:pPr>
          <w:r w:rsidRPr="0013279F">
            <w:rPr>
              <w:rStyle w:val="PlaceholderText"/>
              <w:caps w:val="0"/>
            </w:rPr>
            <w:t>Doctor</w:t>
          </w:r>
          <w:r w:rsidRPr="0013279F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13279F">
            <w:rPr>
              <w:rStyle w:val="PlaceholderText"/>
              <w:caps w:val="0"/>
            </w:rPr>
            <w:t>Master</w:t>
          </w:r>
        </w:p>
      </w:docPartBody>
    </w:docPart>
    <w:docPart>
      <w:docPartPr>
        <w:name w:val="7577318BC72740BCB89997B14C470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B0B8F-7F20-4862-940F-6CDB36041E68}"/>
      </w:docPartPr>
      <w:docPartBody>
        <w:p w:rsidR="00000000" w:rsidRDefault="001249E4" w:rsidP="001249E4">
          <w:pPr>
            <w:pStyle w:val="7577318BC72740BCB89997B14C4707811"/>
          </w:pPr>
          <w:r w:rsidRPr="00EE328B">
            <w:rPr>
              <w:rStyle w:val="PlaceholderText"/>
              <w:caps w:val="0"/>
            </w:rPr>
            <w:t>of</w:t>
          </w:r>
        </w:p>
      </w:docPartBody>
    </w:docPart>
    <w:docPart>
      <w:docPartPr>
        <w:name w:val="E28F0398FBB84654B45CC7A6BECF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995B4-2124-4648-8BFD-78FD5DDB5468}"/>
      </w:docPartPr>
      <w:docPartBody>
        <w:p w:rsidR="00000000" w:rsidRDefault="001249E4" w:rsidP="001249E4">
          <w:pPr>
            <w:pStyle w:val="E28F0398FBB84654B45CC7A6BECFCF101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Name of Degree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4B0F9802CC154874AC5A3C76D8FFA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2471D-29E0-4194-A154-FCD658B8D46B}"/>
      </w:docPartPr>
      <w:docPartBody>
        <w:p w:rsidR="00000000" w:rsidRDefault="001249E4" w:rsidP="001249E4">
          <w:pPr>
            <w:pStyle w:val="4B0F9802CC154874AC5A3C76D8FFA6021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Name of Program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 xml:space="preserve"> </w:t>
          </w:r>
          <w:r w:rsidRPr="00026803">
            <w:rPr>
              <w:rStyle w:val="PlaceholderText"/>
              <w:caps w:val="0"/>
            </w:rPr>
            <w:t>if available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61C4120D3C2E4C87BF7A9D56E28DF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40738-90A0-45FE-8E4C-B931B327A0DB}"/>
      </w:docPartPr>
      <w:docPartBody>
        <w:p w:rsidR="00000000" w:rsidRDefault="001249E4" w:rsidP="001249E4">
          <w:pPr>
            <w:pStyle w:val="61C4120D3C2E4C87BF7A9D56E28DF0901"/>
          </w:pP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C57AFC">
            <w:rPr>
              <w:rStyle w:val="PlaceholderText"/>
              <w:caps w:val="0"/>
            </w:rPr>
            <w:t>School</w:t>
          </w: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/</w:t>
          </w:r>
          <w:r w:rsidRPr="00C57AFC">
            <w:rPr>
              <w:rStyle w:val="PlaceholderText"/>
              <w:caps w:val="0"/>
            </w:rPr>
            <w:t>Faculty Name</w:t>
          </w:r>
          <w:r w:rsidRPr="00C57AFC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68944542766D4942B0B677DC09B1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E7DEB-CAB7-41FE-87EE-30093D4FA9BD}"/>
      </w:docPartPr>
      <w:docPartBody>
        <w:p w:rsidR="00000000" w:rsidRDefault="00000000">
          <w:pPr>
            <w:pStyle w:val="68944542766D4942B0B677DC09B1F8BE"/>
          </w:pPr>
          <w:r>
            <w:rPr>
              <w:rFonts w:cs="Times New Roman"/>
            </w:rPr>
            <w:t xml:space="preserve">A </w:t>
          </w:r>
          <w:r w:rsidRPr="000C5A3F">
            <w:rPr>
              <w:rFonts w:cs="Times New Roman"/>
            </w:rPr>
            <w:t>Dissertation</w:t>
          </w:r>
          <w:r w:rsidRPr="000C5A3F">
            <w:rPr>
              <w:rFonts w:cs="Angsana New"/>
              <w:rtl/>
              <w:cs/>
            </w:rPr>
            <w:t>/</w:t>
          </w:r>
          <w:r w:rsidRPr="000C5A3F">
            <w:rPr>
              <w:rFonts w:cs="Times New Roman"/>
            </w:rPr>
            <w:t>Thesis</w:t>
          </w:r>
          <w:r>
            <w:rPr>
              <w:rFonts w:cs="Times New Roman"/>
            </w:rPr>
            <w:t xml:space="preserve"> Submitted in Partial</w:t>
          </w:r>
        </w:p>
      </w:docPartBody>
    </w:docPart>
    <w:docPart>
      <w:docPartPr>
        <w:name w:val="D9501D63C27F41D8965F3EEA92618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D9F0-D53A-452E-A531-FB4BD3AD0CD6}"/>
      </w:docPartPr>
      <w:docPartBody>
        <w:p w:rsidR="00000000" w:rsidRDefault="001249E4" w:rsidP="001249E4">
          <w:pPr>
            <w:pStyle w:val="D9501D63C27F41D8965F3EEA926189DF1"/>
          </w:pP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[</w:t>
          </w:r>
          <w:r w:rsidRPr="00026803">
            <w:rPr>
              <w:rStyle w:val="PlaceholderText"/>
              <w:caps w:val="0"/>
            </w:rPr>
            <w:t>Academic Year</w:t>
          </w:r>
          <w:r w:rsidRPr="00026803">
            <w:rPr>
              <w:rStyle w:val="PlaceholderText"/>
              <w:rFonts w:cs="Angsana New"/>
              <w:caps w:val="0"/>
              <w:cs/>
              <w:lang w:bidi="th-TH"/>
            </w:rPr>
            <w:t>]</w:t>
          </w:r>
        </w:p>
      </w:docPartBody>
    </w:docPart>
    <w:docPart>
      <w:docPartPr>
        <w:name w:val="043E026F08B54475B35D2C3B1B266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F8104-DDFD-450E-ACF0-D904ED68B8A7}"/>
      </w:docPartPr>
      <w:docPartBody>
        <w:p w:rsidR="00000000" w:rsidRDefault="001249E4" w:rsidP="001249E4">
          <w:pPr>
            <w:pStyle w:val="043E026F08B54475B35D2C3B1B266EBF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thesis title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type the first line longer than the bottom line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6617EA81C9C427499628AD8F7741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61BB2-99C5-4396-8B65-6782C980FEEC}"/>
      </w:docPartPr>
      <w:docPartBody>
        <w:p w:rsidR="00000000" w:rsidRDefault="001249E4" w:rsidP="001249E4">
          <w:pPr>
            <w:pStyle w:val="D6617EA81C9C427499628AD8F7741F3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name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>Do not enter the prefix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F6E445AC886F45B9B6D7A738685E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9556A-4835-4E60-97A0-BB8107170AE6}"/>
      </w:docPartPr>
      <w:docPartBody>
        <w:p w:rsidR="00000000" w:rsidRDefault="001249E4" w:rsidP="001249E4">
          <w:pPr>
            <w:pStyle w:val="F6E445AC886F45B9B6D7A738685EB5DF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School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Faculty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3CFBA373E3C84B41A58764DFF2074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5441-AD12-4B9C-B71D-C43CC4F3E480}"/>
      </w:docPartPr>
      <w:docPartBody>
        <w:p w:rsidR="00000000" w:rsidRDefault="001249E4" w:rsidP="001249E4">
          <w:pPr>
            <w:pStyle w:val="3CFBA373E3C84B41A58764DFF20746E1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Academic Position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1A8A96861BC49878AFFBE5702A03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0AE1E-A7A3-4B7F-BB26-BB892A110596}"/>
      </w:docPartPr>
      <w:docPartBody>
        <w:p w:rsidR="00000000" w:rsidRDefault="001249E4" w:rsidP="001249E4">
          <w:pPr>
            <w:pStyle w:val="B1A8A96861BC49878AFFBE5702A0336C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CB85645EB72949FB93EAD765AB3F1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78480-965E-482F-AAF5-560C28A7F5F1}"/>
      </w:docPartPr>
      <w:docPartBody>
        <w:p w:rsidR="00000000" w:rsidRDefault="001249E4" w:rsidP="001249E4">
          <w:pPr>
            <w:pStyle w:val="CB85645EB72949FB93EAD765AB3F112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Academic Position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57EED525C13461B82FCF28C9D9F5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45852-1423-4994-997B-0FD7F01713C0}"/>
      </w:docPartPr>
      <w:docPartBody>
        <w:p w:rsidR="00000000" w:rsidRDefault="001249E4" w:rsidP="001249E4">
          <w:pPr>
            <w:pStyle w:val="557EED525C13461B82FCF28C9D9F52441"/>
          </w:pPr>
          <w:r w:rsidRPr="0078228C">
            <w:rPr>
              <w:rStyle w:val="PlaceholderText"/>
            </w:rPr>
            <w:t>Co</w:t>
          </w:r>
          <w:r w:rsidRPr="0078228C">
            <w:rPr>
              <w:rStyle w:val="PlaceholderText"/>
              <w:rFonts w:cs="Angsana New"/>
              <w:cs/>
              <w:lang w:bidi="th-TH"/>
            </w:rPr>
            <w:t>-</w:t>
          </w:r>
          <w:r w:rsidRPr="0078228C">
            <w:rPr>
              <w:rStyle w:val="PlaceholderText"/>
            </w:rPr>
            <w:t>Advisor</w:t>
          </w:r>
          <w:r w:rsidRPr="0078228C">
            <w:rPr>
              <w:rStyle w:val="PlaceholderText"/>
              <w:rFonts w:cs="Angsana New"/>
              <w:cs/>
              <w:lang w:bidi="th-TH"/>
            </w:rPr>
            <w:t xml:space="preserve"> </w:t>
          </w:r>
        </w:p>
      </w:docPartBody>
    </w:docPart>
    <w:docPart>
      <w:docPartPr>
        <w:name w:val="2ED61CB5ADA741949551B073F6842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3555A-4281-42E8-8E86-8F1DE59B048D}"/>
      </w:docPartPr>
      <w:docPartBody>
        <w:p w:rsidR="00000000" w:rsidRDefault="001249E4" w:rsidP="001249E4">
          <w:pPr>
            <w:pStyle w:val="2ED61CB5ADA741949551B073F68422EA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B8511A4A20D439BA5BB9F0A7ED59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4C68C-CA2F-42C5-8C5C-291E26B2A04E}"/>
      </w:docPartPr>
      <w:docPartBody>
        <w:p w:rsidR="00000000" w:rsidRDefault="001249E4" w:rsidP="001249E4">
          <w:pPr>
            <w:pStyle w:val="0B8511A4A20D439BA5BB9F0A7ED5921F1"/>
          </w:pPr>
          <w:r w:rsidRPr="00E8060D">
            <w:rPr>
              <w:rStyle w:val="PlaceholderText"/>
              <w:rFonts w:asciiTheme="minorBidi" w:hAnsiTheme="minorBidi"/>
            </w:rPr>
            <w:t>Dissertation</w:t>
          </w:r>
          <w:r w:rsidRPr="00E8060D">
            <w:rPr>
              <w:rStyle w:val="PlaceholderText"/>
              <w:rFonts w:asciiTheme="minorBidi" w:hAnsiTheme="minorBidi" w:cs="Angsana New"/>
              <w:cs/>
              <w:lang w:bidi="th-TH"/>
            </w:rPr>
            <w:t>/</w:t>
          </w:r>
          <w:r w:rsidRPr="00E8060D">
            <w:rPr>
              <w:rStyle w:val="PlaceholderText"/>
              <w:rFonts w:asciiTheme="minorBidi" w:hAnsiTheme="minorBidi"/>
            </w:rPr>
            <w:t>Thesis</w:t>
          </w:r>
        </w:p>
      </w:docPartBody>
    </w:docPart>
    <w:docPart>
      <w:docPartPr>
        <w:name w:val="2C90FC38867E4EB791AD91E195DA4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FBDA-71BD-41B9-9A57-B0EEBCFE0F74}"/>
      </w:docPartPr>
      <w:docPartBody>
        <w:p w:rsidR="00000000" w:rsidRDefault="001249E4">
          <w:pPr>
            <w:pStyle w:val="2C90FC38867E4EB791AD91E195DA4FBF"/>
          </w:pPr>
          <w:r w:rsidRPr="0078228C">
            <w:t>Submitted in Partial Fulfillment of the Requirements for the Degree of</w:t>
          </w:r>
        </w:p>
      </w:docPartBody>
    </w:docPart>
    <w:docPart>
      <w:docPartPr>
        <w:name w:val="91A69D071E4D46F3BE4BE142F16ED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51BBF-998C-41B8-A5F1-2A3D04689659}"/>
      </w:docPartPr>
      <w:docPartBody>
        <w:p w:rsidR="00000000" w:rsidRDefault="001249E4" w:rsidP="001249E4">
          <w:pPr>
            <w:pStyle w:val="91A69D071E4D46F3BE4BE142F16ED6CD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Name of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A86A1C6FA27413CAEC83E708628F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5EC52-18FD-4A3D-AE4B-B2BF5E1FA52A}"/>
      </w:docPartPr>
      <w:docPartBody>
        <w:p w:rsidR="00000000" w:rsidRDefault="001249E4" w:rsidP="001249E4">
          <w:pPr>
            <w:pStyle w:val="0A86A1C6FA27413CAEC83E708628F8A3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Name of Program if available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9D92703553B484EB3D31E63E6071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3CF3F-7EF8-417B-BDCC-A5C1F5D676FF}"/>
      </w:docPartPr>
      <w:docPartBody>
        <w:p w:rsidR="00000000" w:rsidRDefault="001249E4" w:rsidP="001249E4">
          <w:pPr>
            <w:pStyle w:val="79D92703553B484EB3D31E63E6071DDA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B8A7084748745E18E705AB344FC6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24132-F6E9-40F0-9E44-24BA24004F16}"/>
      </w:docPartPr>
      <w:docPartBody>
        <w:p w:rsidR="00000000" w:rsidRDefault="001249E4" w:rsidP="001249E4">
          <w:pPr>
            <w:pStyle w:val="5B8A7084748745E18E705AB344FC65AE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A8EDE586F32452A9B8A96537931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6C17B-6A38-42B1-9C6F-02977FD741E2}"/>
      </w:docPartPr>
      <w:docPartBody>
        <w:p w:rsidR="00000000" w:rsidRDefault="001249E4" w:rsidP="001249E4">
          <w:pPr>
            <w:pStyle w:val="AA8EDE586F32452A9B8A96537931D6CB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1A11F91475A4C8AB9D57FFAE2688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9634B-0B21-4037-B41F-50F650AB03A0}"/>
      </w:docPartPr>
      <w:docPartBody>
        <w:p w:rsidR="00000000" w:rsidRDefault="00000000">
          <w:pPr>
            <w:pStyle w:val="41A11F91475A4C8AB9D57FFAE2688A49"/>
          </w:pPr>
          <w:r w:rsidRPr="005410D6">
            <w:rPr>
              <w:rStyle w:val="PlaceholderText"/>
            </w:rPr>
            <w:t>Click here to enter text</w:t>
          </w:r>
          <w:r w:rsidRPr="005410D6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34D6B124A67A4CDDAD5681E6356BC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F00C5-3797-456B-95E2-DB5EA1E03092}"/>
      </w:docPartPr>
      <w:docPartBody>
        <w:p w:rsidR="00000000" w:rsidRDefault="001249E4" w:rsidP="001249E4">
          <w:pPr>
            <w:pStyle w:val="34D6B124A67A4CDDAD5681E6356BC863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014CAA90FF1947ADA5E75C9A65DE7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4FD40-C5BF-45A0-81EF-E8FAF7AED5D0}"/>
      </w:docPartPr>
      <w:docPartBody>
        <w:p w:rsidR="00000000" w:rsidRDefault="001249E4" w:rsidP="001249E4">
          <w:pPr>
            <w:pStyle w:val="014CAA90FF1947ADA5E75C9A65DE7CF1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>Academic Position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F40394E0B2744D8A5E25C292473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DC191-7373-4AB0-A543-4218A90B6205}"/>
      </w:docPartPr>
      <w:docPartBody>
        <w:p w:rsidR="00000000" w:rsidRDefault="001249E4" w:rsidP="001249E4">
          <w:pPr>
            <w:pStyle w:val="AF40394E0B2744D8A5E25C29247313021"/>
          </w:pPr>
          <w:r w:rsidRPr="00357DD4">
            <w:rPr>
              <w:rStyle w:val="PlaceholderText"/>
            </w:rPr>
            <w:t>Committee</w:t>
          </w:r>
        </w:p>
      </w:docPartBody>
    </w:docPart>
    <w:docPart>
      <w:docPartPr>
        <w:name w:val="C441EC4087FD4223AD2310FF6EE38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2436A-1B0C-486A-870F-EF59320AF7B0}"/>
      </w:docPartPr>
      <w:docPartBody>
        <w:p w:rsidR="00000000" w:rsidRDefault="001249E4" w:rsidP="001249E4">
          <w:pPr>
            <w:pStyle w:val="C441EC4087FD4223AD2310FF6EE38FEA1"/>
          </w:pPr>
          <w:r w:rsidRPr="005A6069">
            <w:rPr>
              <w:rStyle w:val="PlaceholderText"/>
              <w:rFonts w:cs="Angsana New"/>
              <w:cs/>
              <w:lang w:bidi="th-TH"/>
            </w:rPr>
            <w:t>[</w:t>
          </w:r>
          <w:r w:rsidRPr="005A6069">
            <w:rPr>
              <w:rStyle w:val="PlaceholderText"/>
            </w:rPr>
            <w:t xml:space="preserve">First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 xml:space="preserve">ame Last </w:t>
          </w:r>
          <w:r>
            <w:rPr>
              <w:rStyle w:val="PlaceholderText"/>
            </w:rPr>
            <w:t>n</w:t>
          </w:r>
          <w:r w:rsidRPr="005A6069">
            <w:rPr>
              <w:rStyle w:val="PlaceholderText"/>
            </w:rPr>
            <w:t>ame, Degree</w:t>
          </w:r>
          <w:r w:rsidRPr="005A6069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FD082D55D2364A79AB4F81AD33EC0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37566-9858-47BC-8884-41B7A2B1F016}"/>
      </w:docPartPr>
      <w:docPartBody>
        <w:p w:rsidR="00000000" w:rsidRDefault="001249E4" w:rsidP="001249E4">
          <w:pPr>
            <w:pStyle w:val="FD082D55D2364A79AB4F81AD33EC0CF81"/>
          </w:pPr>
          <w:r>
            <w:rPr>
              <w:rStyle w:val="PlaceholderText"/>
              <w:b/>
              <w:bCs/>
            </w:rPr>
            <w:t>Dissertation</w:t>
          </w:r>
          <w:r>
            <w:rPr>
              <w:rStyle w:val="PlaceholderText"/>
              <w:rFonts w:cs="Angsana New"/>
              <w:b/>
              <w:bCs/>
              <w:cs/>
              <w:lang w:bidi="th-TH"/>
            </w:rPr>
            <w:t>/</w:t>
          </w:r>
          <w:r>
            <w:rPr>
              <w:rStyle w:val="PlaceholderText"/>
              <w:b/>
              <w:bCs/>
            </w:rPr>
            <w:t>Thesis</w:t>
          </w:r>
        </w:p>
      </w:docPartBody>
    </w:docPart>
    <w:docPart>
      <w:docPartPr>
        <w:name w:val="9B22031600B146018385A3ECEDCC7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6F535-FAAA-4434-82C6-644D3B097CF6}"/>
      </w:docPartPr>
      <w:docPartBody>
        <w:p w:rsidR="00000000" w:rsidRDefault="001249E4" w:rsidP="001249E4">
          <w:pPr>
            <w:pStyle w:val="9B22031600B146018385A3ECEDCC783A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Title of dissertation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Thesis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36AD451282642279A08B167A2B10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0B768-C000-4522-92E0-2D265DA4222E}"/>
      </w:docPartPr>
      <w:docPartBody>
        <w:p w:rsidR="00000000" w:rsidRDefault="001249E4" w:rsidP="001249E4">
          <w:pPr>
            <w:pStyle w:val="B36AD451282642279A08B167A2B10D66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Miss 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551EADFBB65449EB9BA4CD917360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E4E1D-6292-4C53-835F-4378E11CFF33}"/>
      </w:docPartPr>
      <w:docPartBody>
        <w:p w:rsidR="00000000" w:rsidRDefault="001249E4" w:rsidP="001249E4">
          <w:pPr>
            <w:pStyle w:val="E551EADFBB65449EB9BA4CD917360656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Title of Degree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4903D20B7B54288B46BAB8A61614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D6F45-7629-4638-9092-F3E90D04D07F}"/>
      </w:docPartPr>
      <w:docPartBody>
        <w:p w:rsidR="00000000" w:rsidRDefault="001249E4" w:rsidP="001249E4">
          <w:pPr>
            <w:pStyle w:val="84903D20B7B54288B46BAB8A616141DE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Program if available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66638D67297247C79A438CEE9C2AC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7B7CD-3FD8-473A-81A9-B5BE865BB71A}"/>
      </w:docPartPr>
      <w:docPartBody>
        <w:p w:rsidR="00000000" w:rsidRDefault="001249E4" w:rsidP="001249E4">
          <w:pPr>
            <w:pStyle w:val="66638D67297247C79A438CEE9C2ACC04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Academic Year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numbers only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199EC65AE126447BAAE6E86CF8FE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2B0A-6B17-4E45-B1E8-AFC27B1240BB}"/>
      </w:docPartPr>
      <w:docPartBody>
        <w:p w:rsidR="00000000" w:rsidRDefault="001249E4" w:rsidP="001249E4">
          <w:pPr>
            <w:pStyle w:val="199EC65AE126447BAAE6E86CF8FE4A5C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>1</w:t>
          </w:r>
          <w:r>
            <w:rPr>
              <w:rStyle w:val="PlaceholderText"/>
              <w:rFonts w:cs="Angsana New"/>
              <w:cs/>
              <w:lang w:bidi="th-TH"/>
            </w:rPr>
            <w:t>-</w:t>
          </w:r>
          <w:r>
            <w:rPr>
              <w:rStyle w:val="PlaceholderText"/>
            </w:rPr>
            <w:t>2 pages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2BEBF7B7615B468D9D9001D59EE64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917B9-6AE9-4931-8EE4-C56A4D8583BF}"/>
      </w:docPartPr>
      <w:docPartBody>
        <w:p w:rsidR="00000000" w:rsidRDefault="001249E4" w:rsidP="001249E4">
          <w:pPr>
            <w:pStyle w:val="2BEBF7B7615B468D9D9001D59EE6468C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104E1FC" wp14:editId="735E4687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C58B81BB001490F8D5E3BBDDE94E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679AB-A71B-4469-B2FA-A51DE712239B}"/>
      </w:docPartPr>
      <w:docPartBody>
        <w:p w:rsidR="00000000" w:rsidRDefault="001249E4" w:rsidP="001249E4">
          <w:pPr>
            <w:pStyle w:val="CC58B81BB001490F8D5E3BBDDE94E7AA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Start here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>only page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8FC738549C94412817D06233BB1E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61886-2760-44F5-8ABC-9EC65F2683EA}"/>
      </w:docPartPr>
      <w:docPartBody>
        <w:p w:rsidR="00000000" w:rsidRDefault="001249E4" w:rsidP="001249E4">
          <w:pPr>
            <w:pStyle w:val="28FC738549C94412817D06233BB1E9FE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91E149CA73D4EA38FE7174C49022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5919E-6DEE-46F6-9360-6638A236EE50}"/>
      </w:docPartPr>
      <w:docPartBody>
        <w:p w:rsidR="00000000" w:rsidRDefault="001249E4" w:rsidP="001249E4">
          <w:pPr>
            <w:pStyle w:val="791E149CA73D4EA38FE7174C49022EDF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Month Year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33D9EDD277B45688C7AC482F097C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B4F7B-BA16-4B60-B42E-C543917D746C}"/>
      </w:docPartPr>
      <w:docPartBody>
        <w:p w:rsidR="00000000" w:rsidRDefault="001249E4" w:rsidP="001249E4">
          <w:pPr>
            <w:pStyle w:val="A33D9EDD277B45688C7AC482F097C4D8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2C49BE9" wp14:editId="4B9DFEA7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9DE455FBF3F4395ABFE6497B616B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AAB9E-BA2C-470F-A772-1C7D6E2D4CC9}"/>
      </w:docPartPr>
      <w:docPartBody>
        <w:p w:rsidR="00000000" w:rsidRDefault="001249E4" w:rsidP="001249E4">
          <w:pPr>
            <w:pStyle w:val="D9DE455FBF3F4395ABFE6497B616BB0B1"/>
          </w:pPr>
          <w:r w:rsidRPr="00357DD4">
            <w:rPr>
              <w:rStyle w:val="PlaceholderText"/>
              <w:b/>
              <w:bCs/>
              <w:sz w:val="26"/>
              <w:szCs w:val="26"/>
            </w:rPr>
            <w:t>Page</w:t>
          </w:r>
        </w:p>
      </w:docPartBody>
    </w:docPart>
    <w:docPart>
      <w:docPartPr>
        <w:name w:val="38230AB2D09946D5B4742697D230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17B29-D59A-4502-9D25-D9A8C294015A}"/>
      </w:docPartPr>
      <w:docPartBody>
        <w:p w:rsidR="00000000" w:rsidRDefault="001249E4" w:rsidP="001249E4">
          <w:pPr>
            <w:pStyle w:val="38230AB2D09946D5B4742697D230CC31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F9CA02BACD44BCBA3F8644C38759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24ABA-CA5A-4101-AB5E-B7F9283BFB77}"/>
      </w:docPartPr>
      <w:docPartBody>
        <w:p w:rsidR="00000000" w:rsidRDefault="001249E4" w:rsidP="001249E4">
          <w:pPr>
            <w:pStyle w:val="7F9CA02BACD44BCBA3F8644C38759080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 w:rsidRPr="00E67AD5">
            <w:rPr>
              <w:rStyle w:val="PlaceholderText"/>
            </w:rPr>
            <w:t>Do not make changes to the text or page numbers directly in the Table of Contents</w:t>
          </w:r>
          <w:r w:rsidRPr="00E67AD5">
            <w:rPr>
              <w:rStyle w:val="PlaceholderText"/>
              <w:rFonts w:cs="Angsana New"/>
              <w:cs/>
              <w:lang w:bidi="th-TH"/>
            </w:rPr>
            <w:t>.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523AA23CE5E64391A78CC91AAD850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917C9-7E78-4A45-8047-1377DBAF3547}"/>
      </w:docPartPr>
      <w:docPartBody>
        <w:p w:rsidR="00000000" w:rsidRDefault="001249E4" w:rsidP="001249E4">
          <w:pPr>
            <w:pStyle w:val="523AA23CE5E64391A78CC91AAD850828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4C29510" wp14:editId="37DD4AB3">
                <wp:extent cx="179647" cy="172994"/>
                <wp:effectExtent l="19050" t="0" r="0" b="0"/>
                <wp:docPr id="1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B2BA2C4CB16644A598C4506746192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6807-4BF0-4636-B873-B6673AF2B78F}"/>
      </w:docPartPr>
      <w:docPartBody>
        <w:p w:rsidR="00000000" w:rsidRDefault="001249E4" w:rsidP="001249E4">
          <w:pPr>
            <w:pStyle w:val="B2BA2C4CB16644A598C4506746192640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2BA2810A7E044C7A5E40DD491384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66AB9-12CE-42E2-AFF6-524B3DE0A273}"/>
      </w:docPartPr>
      <w:docPartBody>
        <w:p w:rsidR="00000000" w:rsidRPr="00D5651A" w:rsidRDefault="00000000" w:rsidP="001940D2">
          <w:pPr>
            <w:tabs>
              <w:tab w:val="right" w:pos="8280"/>
            </w:tabs>
            <w:rPr>
              <w:rStyle w:val="PlaceholderText"/>
              <w:rFonts w:cs="Angsana New"/>
              <w:b/>
              <w:bCs/>
            </w:rPr>
          </w:pPr>
          <w:r w:rsidRPr="004E73BE">
            <w:rPr>
              <w:rStyle w:val="PlaceholderText"/>
              <w:rFonts w:cs="Angsana New"/>
              <w:rtl/>
              <w:cs/>
            </w:rPr>
            <w:t>[</w:t>
          </w:r>
          <w:r>
            <w:rPr>
              <w:rStyle w:val="PlaceholderText"/>
              <w:rFonts w:cstheme="minorHAnsi"/>
            </w:rPr>
            <w:t xml:space="preserve">Using </w:t>
          </w:r>
          <w:r w:rsidRPr="004E73BE">
            <w:rPr>
              <w:rStyle w:val="PlaceholderText"/>
              <w:rFonts w:cstheme="minorHAnsi"/>
            </w:rPr>
            <w:t>List of tables auto</w:t>
          </w:r>
          <w:r w:rsidRPr="00D5651A">
            <w:rPr>
              <w:rStyle w:val="PlaceholderText"/>
              <w:rFonts w:cs="Angsana New"/>
            </w:rPr>
            <w:t>matic</w:t>
          </w:r>
          <w:r w:rsidRPr="00130F35">
            <w:rPr>
              <w:rStyle w:val="PlaceholderText"/>
              <w:rFonts w:cs="Angsana New"/>
              <w:rtl/>
              <w:cs/>
            </w:rPr>
            <w:t>: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tab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Insert Table of Figures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Show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Right align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Not </w:t>
          </w: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theme="minorHAnsi"/>
            </w:rPr>
            <w:sym w:font="Wingdings" w:char="F0A8"/>
          </w:r>
          <w:r w:rsidRPr="004E73BE">
            <w:rPr>
              <w:rStyle w:val="PlaceholderText"/>
              <w:rFonts w:cstheme="minorHAnsi"/>
            </w:rPr>
            <w:t xml:space="preserve"> Use hyperlinks instead of page numbers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Tab leader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theme="minorHAnsi"/>
            </w:rPr>
            <w:t>box,</w:t>
          </w:r>
          <w:r w:rsidRPr="004E73BE">
            <w:rPr>
              <w:rStyle w:val="PlaceholderText"/>
              <w:rFonts w:cstheme="minorHAnsi"/>
            </w:rPr>
            <w:t xml:space="preserve"> 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>(</w:t>
          </w:r>
          <w:r w:rsidRPr="004E73BE">
            <w:rPr>
              <w:rStyle w:val="PlaceholderText"/>
              <w:rFonts w:cstheme="minorHAnsi"/>
            </w:rPr>
            <w:t>none</w:t>
          </w:r>
          <w:r w:rsidRPr="004E73BE">
            <w:rPr>
              <w:rStyle w:val="PlaceholderText"/>
              <w:rFonts w:cs="Angsana New"/>
              <w:cs/>
              <w:lang w:bidi="th-TH"/>
            </w:rPr>
            <w:t>)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Formats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>
            <w:rPr>
              <w:rStyle w:val="PlaceholderText"/>
              <w:rFonts w:cstheme="minorHAnsi"/>
            </w:rPr>
            <w:t xml:space="preserve">, </w:t>
          </w:r>
          <w:r w:rsidRPr="004E73BE">
            <w:rPr>
              <w:rStyle w:val="PlaceholderText"/>
              <w:rFonts w:cstheme="minorHAnsi"/>
            </w:rPr>
            <w:t>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From template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Caption label</w:t>
          </w:r>
          <w:r w:rsidRPr="004E73BE">
            <w:rPr>
              <w:rStyle w:val="PlaceholderText"/>
              <w:rFonts w:cs="Angsana New"/>
              <w:cs/>
              <w:lang w:bidi="th-TH"/>
            </w:rPr>
            <w:t>: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  <w:r>
            <w:rPr>
              <w:rStyle w:val="PlaceholderText"/>
              <w:rFonts w:cstheme="minorHAnsi"/>
            </w:rPr>
            <w:t>,</w:t>
          </w:r>
          <w:r w:rsidRPr="004E73BE">
            <w:rPr>
              <w:rStyle w:val="PlaceholderText"/>
              <w:rFonts w:cstheme="minorHAnsi"/>
            </w:rPr>
            <w:t xml:space="preserve"> choose</w:t>
          </w:r>
          <w:r w:rsidRPr="004E73BE">
            <w:rPr>
              <w:rStyle w:val="PlaceholderText"/>
              <w:rFonts w:ascii="Calibri" w:cs="Angsana New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Table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 w:rsidRPr="004E73BE">
            <w:rPr>
              <w:rStyle w:val="PlaceholderText"/>
              <w:rFonts w:cstheme="minorHAnsi"/>
            </w:rPr>
            <w:t xml:space="preserve">Check box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sym w:font="Wingdings" w:char="F0FE"/>
          </w:r>
          <w:r w:rsidRPr="004E73BE">
            <w:rPr>
              <w:rStyle w:val="PlaceholderText"/>
              <w:rFonts w:cstheme="minorHAnsi"/>
            </w:rPr>
            <w:t xml:space="preserve"> Include label and number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theme="minorHAnsi"/>
            </w:rPr>
            <w:t xml:space="preserve">Click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 w:rsidRPr="004E73BE">
            <w:rPr>
              <w:rStyle w:val="PlaceholderText"/>
              <w:rFonts w:cstheme="minorHAnsi"/>
            </w:rPr>
            <w:t>OK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szCs w:val="30"/>
            </w:rPr>
            <w:t xml:space="preserve">Select </w:t>
          </w:r>
          <w:r w:rsidRPr="00D5651A">
            <w:rPr>
              <w:rStyle w:val="PlaceholderText"/>
              <w:rFonts w:cs="Angsana New"/>
              <w:szCs w:val="30"/>
            </w:rPr>
            <w:t xml:space="preserve">Styles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TOC 3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Pr="004E73BE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theme="minorHAnsi"/>
              <w:b/>
              <w:bCs/>
            </w:rPr>
          </w:pPr>
          <w:r>
            <w:rPr>
              <w:rStyle w:val="PlaceholderText"/>
              <w:rFonts w:cs="Angsana New"/>
              <w:szCs w:val="30"/>
            </w:rPr>
            <w:t xml:space="preserve">Delete word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Table</w:t>
          </w:r>
          <w:r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Default="00000000" w:rsidP="001940D2">
          <w:pPr>
            <w:tabs>
              <w:tab w:val="right" w:pos="8280"/>
            </w:tabs>
            <w:ind w:left="630" w:hanging="630"/>
            <w:rPr>
              <w:rStyle w:val="PlaceholderText"/>
              <w:rFonts w:cs="Angsana New"/>
            </w:rPr>
          </w:pPr>
          <w:r w:rsidRPr="00D5651A">
            <w:rPr>
              <w:rStyle w:val="PlaceholderText"/>
              <w:rFonts w:cs="Angsana New"/>
            </w:rPr>
            <w:t xml:space="preserve">If the page </w:t>
          </w:r>
          <w:r w:rsidRPr="00D5651A">
            <w:rPr>
              <w:rStyle w:val="PlaceholderText"/>
              <w:rFonts w:cs="Angsana New"/>
            </w:rPr>
            <w:t>number has change</w:t>
          </w:r>
          <w:r>
            <w:rPr>
              <w:rStyle w:val="PlaceholderText"/>
              <w:rFonts w:cs="Angsana New"/>
              <w:rtl/>
              <w:cs/>
            </w:rPr>
            <w:t>:</w:t>
          </w:r>
        </w:p>
        <w:p w:rsidR="00000000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cs="Angsana New"/>
              <w:szCs w:val="30"/>
            </w:rPr>
          </w:pPr>
          <w:r>
            <w:rPr>
              <w:rStyle w:val="PlaceholderText"/>
              <w:rFonts w:cs="Angsana New"/>
              <w:szCs w:val="30"/>
            </w:rPr>
            <w:t xml:space="preserve">Click on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  <w:rFonts w:cs="Angsana New"/>
              <w:szCs w:val="30"/>
            </w:rPr>
            <w:t>References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  <w:rFonts w:cs="Angsana New"/>
              <w:szCs w:val="30"/>
            </w:rPr>
            <w:t>tab</w:t>
          </w:r>
        </w:p>
        <w:p w:rsidR="00000000" w:rsidRPr="00460B9F" w:rsidRDefault="00000000" w:rsidP="001940D2">
          <w:pPr>
            <w:pStyle w:val="ListParagraph"/>
            <w:numPr>
              <w:ilvl w:val="0"/>
              <w:numId w:val="1"/>
            </w:numPr>
            <w:tabs>
              <w:tab w:val="clear" w:pos="720"/>
              <w:tab w:val="num" w:pos="360"/>
              <w:tab w:val="right" w:pos="8280"/>
            </w:tabs>
            <w:ind w:left="360" w:hanging="360"/>
            <w:rPr>
              <w:rStyle w:val="PlaceholderText"/>
              <w:rFonts w:ascii="Times New Roman" w:hAnsi="Times New Roman"/>
              <w:color w:val="ADADAD" w:themeColor="background2" w:themeShade="BF"/>
            </w:rPr>
          </w:pPr>
          <w:r w:rsidRPr="00460B9F">
            <w:rPr>
              <w:rStyle w:val="PlaceholderText"/>
              <w:rFonts w:cs="Angsana New"/>
              <w:szCs w:val="30"/>
            </w:rPr>
            <w:t>Click</w:t>
          </w:r>
          <w:r w:rsidRPr="00460B9F">
            <w:rPr>
              <w:rStyle w:val="PlaceholderText"/>
              <w:rFonts w:ascii="Times New Roman" w:cstheme="minorHAnsi"/>
            </w:rPr>
            <w:t xml:space="preserve"> on </w:t>
          </w:r>
          <w:r w:rsidRPr="00460B9F">
            <w:rPr>
              <w:rStyle w:val="PlaceholderText"/>
              <w:rFonts w:ascii="Times New Roman"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Update Table</w:t>
          </w:r>
          <w:r w:rsidRPr="00460B9F">
            <w:rPr>
              <w:rStyle w:val="PlaceholderText"/>
              <w:rFonts w:cs="Angsana New"/>
              <w:cs/>
              <w:lang w:bidi="th-TH"/>
            </w:rPr>
            <w:t>”</w:t>
          </w:r>
          <w:r w:rsidRPr="00460B9F">
            <w:rPr>
              <w:rStyle w:val="PlaceholderText"/>
              <w:rFonts w:cs="Angsana New"/>
              <w:szCs w:val="30"/>
            </w:rPr>
            <w:t xml:space="preserve"> and click </w:t>
          </w:r>
          <w:r w:rsidRPr="00460B9F">
            <w:rPr>
              <w:rStyle w:val="PlaceholderText"/>
              <w:rFonts w:cs="Angsana New"/>
              <w:cs/>
              <w:lang w:bidi="th-TH"/>
            </w:rPr>
            <w:t>“</w:t>
          </w:r>
          <w:r w:rsidRPr="00460B9F">
            <w:rPr>
              <w:rStyle w:val="PlaceholderText"/>
              <w:rFonts w:cstheme="minorHAnsi"/>
            </w:rPr>
            <w:t>Update page numbers only</w:t>
          </w:r>
          <w:r w:rsidRPr="00460B9F">
            <w:rPr>
              <w:rStyle w:val="PlaceholderText"/>
              <w:rFonts w:cs="Angsana New"/>
              <w:cs/>
              <w:lang w:bidi="th-TH"/>
            </w:rPr>
            <w:t>”</w:t>
          </w:r>
        </w:p>
        <w:p w:rsidR="00000000" w:rsidRDefault="00000000">
          <w:pPr>
            <w:pStyle w:val="42BA2810A7E044C7A5E40DD491384056"/>
          </w:pPr>
          <w:r w:rsidRPr="00460B9F">
            <w:rPr>
              <w:rStyle w:val="PlaceholderText"/>
              <w:rFonts w:cstheme="minorHAnsi"/>
            </w:rPr>
            <w:t xml:space="preserve">Click </w:t>
          </w:r>
          <w:r w:rsidRPr="00460B9F">
            <w:rPr>
              <w:rStyle w:val="PlaceholderText"/>
              <w:rFonts w:cs="Angsana New"/>
              <w:rtl/>
              <w:cs/>
            </w:rPr>
            <w:t>“</w:t>
          </w:r>
          <w:r w:rsidRPr="00460B9F">
            <w:rPr>
              <w:rStyle w:val="PlaceholderText"/>
              <w:rFonts w:cstheme="minorHAnsi"/>
            </w:rPr>
            <w:t>OK</w:t>
          </w:r>
          <w:r w:rsidRPr="00460B9F">
            <w:rPr>
              <w:rStyle w:val="PlaceholderText"/>
              <w:rFonts w:cs="Angsana New"/>
              <w:rtl/>
              <w:cs/>
            </w:rPr>
            <w:t>”</w:t>
          </w:r>
          <w:r w:rsidRPr="00460B9F">
            <w:rPr>
              <w:rStyle w:val="PlaceholderText"/>
              <w:rFonts w:cs="Angsana New"/>
              <w:cs/>
            </w:rPr>
            <w:t>]</w:t>
          </w:r>
        </w:p>
      </w:docPartBody>
    </w:docPart>
    <w:docPart>
      <w:docPartPr>
        <w:name w:val="1574F454028749B2A4E5C94098451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858DD-5994-40C5-B17A-A73E0555A66F}"/>
      </w:docPartPr>
      <w:docPartBody>
        <w:p w:rsidR="00000000" w:rsidRDefault="001249E4" w:rsidP="001249E4">
          <w:pPr>
            <w:pStyle w:val="1574F454028749B2A4E5C94098451C9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F877E3C" wp14:editId="4C028908">
                <wp:extent cx="179647" cy="172994"/>
                <wp:effectExtent l="19050" t="0" r="0" b="0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A6EDCEB5F8B9446696EE7B0F2E160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0BE4B-A99A-4412-AAD7-3D97441437DD}"/>
      </w:docPartPr>
      <w:docPartBody>
        <w:p w:rsidR="00000000" w:rsidRDefault="001249E4" w:rsidP="001249E4">
          <w:pPr>
            <w:pStyle w:val="A6EDCEB5F8B9446696EE7B0F2E160154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Insert here, if any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CA7C4EA7D11432895F69F3525CD5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FFEB5-603C-4C45-93BB-D83BF2B6262C}"/>
      </w:docPartPr>
      <w:docPartBody>
        <w:p w:rsidR="00000000" w:rsidRDefault="001249E4" w:rsidP="001249E4">
          <w:pPr>
            <w:pStyle w:val="BCA7C4EA7D11432895F69F3525CD550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 xml:space="preserve">Hide </w:t>
          </w:r>
          <w:r>
            <w:rPr>
              <w:rStyle w:val="PlaceholderText"/>
              <w:rFonts w:cs="Angsana New"/>
              <w:cs/>
              <w:lang w:bidi="th-TH"/>
            </w:rPr>
            <w:t>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84FCB74" wp14:editId="483CE8EC">
                <wp:extent cx="179647" cy="172994"/>
                <wp:effectExtent l="1905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50323F9038E74987B3CD7223BDD8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AE86F-E4E3-43A6-8E87-76C515EC899B}"/>
      </w:docPartPr>
      <w:docPartBody>
        <w:p w:rsidR="00000000" w:rsidRDefault="00000000">
          <w:pPr>
            <w:pStyle w:val="50323F9038E74987B3CD7223BDD8EB38"/>
          </w:pPr>
          <w:r w:rsidRPr="00614539">
            <w:rPr>
              <w:rStyle w:val="PlaceholderText"/>
            </w:rPr>
            <w:t>Click here to enter text</w:t>
          </w:r>
          <w:r w:rsidRPr="00614539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ADB18DEEF4C64B87B8CE5D4E624ED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EF608-D832-4F4B-9E29-086E1B6841B3}"/>
      </w:docPartPr>
      <w:docPartBody>
        <w:p w:rsidR="00000000" w:rsidRDefault="001249E4" w:rsidP="001249E4">
          <w:pPr>
            <w:pStyle w:val="ADB18DEEF4C64B87B8CE5D4E624ED34E1"/>
          </w:pPr>
          <w:r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Pr="00680133">
            <w:rPr>
              <w:rStyle w:val="PlaceholderText"/>
            </w:rPr>
            <w:t>Type here</w:t>
          </w:r>
          <w:r w:rsidRPr="00680133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1C9D2C48B6954CBD8872EABB9F6E4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C3D58-0AC7-4623-B5BB-690A57645774}"/>
      </w:docPartPr>
      <w:docPartBody>
        <w:p w:rsidR="00000000" w:rsidRDefault="001249E4" w:rsidP="001249E4">
          <w:pPr>
            <w:pStyle w:val="1C9D2C48B6954CBD8872EABB9F6E4BD81"/>
          </w:pPr>
          <w:r w:rsidRPr="00680133">
            <w:rPr>
              <w:rStyle w:val="PlaceholderText"/>
              <w:rFonts w:cs="Angsana New"/>
              <w:cs/>
              <w:lang w:bidi="th-TH"/>
            </w:rPr>
            <w:t>[</w:t>
          </w:r>
          <w:r w:rsidRPr="00680133">
            <w:rPr>
              <w:rStyle w:val="PlaceholderText"/>
            </w:rPr>
            <w:t>Type here</w:t>
          </w:r>
          <w:r w:rsidRPr="00680133"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8F90FA95F9C41D396C1D47086B4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46A55-26CA-4424-94E4-5DCC30016932}"/>
      </w:docPartPr>
      <w:docPartBody>
        <w:p w:rsidR="00000000" w:rsidRDefault="001249E4" w:rsidP="001249E4">
          <w:pPr>
            <w:pStyle w:val="E8F90FA95F9C41D396C1D47086B4B0B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R</w:t>
          </w:r>
          <w:r w:rsidRPr="000B4F47">
            <w:rPr>
              <w:rStyle w:val="PlaceholderText"/>
            </w:rPr>
            <w:t>emove page if there is no content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774EB2D1BEA5490E9F2B95276C534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2315D-9834-4FBC-86BB-2F0C9242A4D0}"/>
      </w:docPartPr>
      <w:docPartBody>
        <w:p w:rsidR="00000000" w:rsidRDefault="001249E4" w:rsidP="001249E4">
          <w:pPr>
            <w:pStyle w:val="774EB2D1BEA5490E9F2B95276C534B07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3C08005" wp14:editId="6AFC3B4C">
                <wp:extent cx="179647" cy="172994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50CA2DF22D944868E14588793E6F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EC355-6955-4325-AFEB-3EF058A716ED}"/>
      </w:docPartPr>
      <w:docPartBody>
        <w:p w:rsidR="00000000" w:rsidRDefault="001249E4" w:rsidP="001249E4">
          <w:pPr>
            <w:pStyle w:val="C50CA2DF22D944868E14588793E6FBCA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0BCE764462541D7B6B738090ED4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B142F-9610-4CF7-84D4-F7AC7324578B}"/>
      </w:docPartPr>
      <w:docPartBody>
        <w:p w:rsidR="00000000" w:rsidRDefault="001249E4" w:rsidP="001249E4">
          <w:pPr>
            <w:pStyle w:val="B0BCE764462541D7B6B738090ED4D823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3355432E54BE42B2AB8CE43806A9E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6CA39-0A46-4948-ABB9-1DB5CF51DA55}"/>
      </w:docPartPr>
      <w:docPartBody>
        <w:p w:rsidR="00000000" w:rsidRDefault="00000000" w:rsidP="001940D2">
          <w:pPr>
            <w:rPr>
              <w:rStyle w:val="PlaceholderText"/>
            </w:rPr>
          </w:pPr>
          <w:r>
            <w:rPr>
              <w:rStyle w:val="PlaceholderText"/>
              <w:rFonts w:cs="Angsana New"/>
              <w:rtl/>
              <w:cs/>
            </w:rPr>
            <w:t>[</w:t>
          </w:r>
          <w:r>
            <w:rPr>
              <w:rStyle w:val="PlaceholderText"/>
            </w:rPr>
            <w:t>Using styles</w:t>
          </w:r>
          <w:r>
            <w:rPr>
              <w:rStyle w:val="PlaceholderText"/>
              <w:rFonts w:cs="Angsana New"/>
              <w:rtl/>
              <w:cs/>
            </w:rPr>
            <w:t>:-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Place the cursor where you want to insert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>C</w:t>
          </w:r>
          <w:r w:rsidRPr="00771EAC">
            <w:rPr>
              <w:rStyle w:val="PlaceholderText"/>
              <w:rFonts w:asciiTheme="minorBidi" w:hAnsiTheme="minorBidi"/>
            </w:rPr>
            <w:t xml:space="preserve">lick on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Home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tab, move to </w:t>
          </w:r>
          <w:r w:rsidRPr="00771EAC">
            <w:rPr>
              <w:rStyle w:val="PlaceholderText"/>
              <w:rFonts w:asciiTheme="minorBidi" w:hAnsiTheme="minorBidi"/>
            </w:rPr>
            <w:t>the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 xml:space="preserve">group arrow to display the window 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771EAC">
            <w:rPr>
              <w:rStyle w:val="PlaceholderText"/>
              <w:rFonts w:asciiTheme="minorBidi" w:hAnsiTheme="minorBidi"/>
            </w:rPr>
            <w:t>Styles</w:t>
          </w:r>
          <w:r w:rsidRPr="00771EAC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771EAC">
            <w:rPr>
              <w:rStyle w:val="PlaceholderText"/>
              <w:rFonts w:asciiTheme="minorBidi" w:hAnsiTheme="minorBidi"/>
            </w:rPr>
            <w:t>and select style</w:t>
          </w:r>
        </w:p>
        <w:p w:rsidR="00000000" w:rsidRPr="0030798D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ABSTRACT, ACKNOWLEDGMENTS, TABLE OF CONTENTS, LIST OF TABLES, LIST OF FIGURES, ABBREVIATIONS </w:t>
          </w:r>
          <w:r>
            <w:rPr>
              <w:rStyle w:val="PlaceholderText"/>
            </w:rPr>
            <w:t xml:space="preserve">use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HEADINGS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 xml:space="preserve">style 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 w:cs="Angsana New"/>
            </w:rPr>
            <w:t xml:space="preserve">The first page of each CHAPTER use </w:t>
          </w:r>
          <w:r>
            <w:rPr>
              <w:rStyle w:val="PlaceholderText"/>
              <w:rFonts w:asciiTheme="minorBidi" w:hAnsiTheme="minorBidi" w:cs="Angsana New"/>
            </w:rPr>
            <w:t xml:space="preserve">the 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 w:cs="Angsana New"/>
            </w:rPr>
            <w:t xml:space="preserve">Heading </w:t>
          </w:r>
          <w:r w:rsidRPr="002549F3">
            <w:rPr>
              <w:rStyle w:val="PlaceholderText"/>
              <w:rFonts w:ascii="Times New Roman" w:hAnsi="Times New Roman"/>
            </w:rPr>
            <w:t>1</w:t>
          </w:r>
          <w:r w:rsidRPr="002549F3">
            <w:rPr>
              <w:rStyle w:val="PlaceholderText"/>
              <w:rFonts w:ascii="Times New Roman" w:hAnsi="Times New Roman" w:cs="Angsan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="Times New Roman" w:hAnsi="Times New Roman"/>
            </w:rPr>
            <w:t>style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="Times New Roman" w:hAnsiTheme="minorBidi"/>
            </w:rPr>
            <w:t>Sub</w:t>
          </w:r>
          <w:r w:rsidRPr="002549F3">
            <w:rPr>
              <w:rStyle w:val="PlaceholderText"/>
              <w:rFonts w:asciiTheme="minorBidi" w:hAnsiTheme="minorBidi"/>
            </w:rPr>
            <w:t>heading e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 w:rsidRPr="002549F3">
            <w:rPr>
              <w:rStyle w:val="PlaceholderText"/>
              <w:rFonts w:asciiTheme="minorBidi" w:hAnsiTheme="minorBidi"/>
            </w:rPr>
            <w:t>g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. </w:t>
          </w:r>
          <w:r w:rsidRPr="002549F3">
            <w:rPr>
              <w:rStyle w:val="PlaceholderText"/>
              <w:rFonts w:asciiTheme="minorBidi" w:hAnsiTheme="minorBidi"/>
            </w:rPr>
            <w:t>1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 w:rsidRPr="002549F3">
            <w:rPr>
              <w:rStyle w:val="PlaceholderText"/>
              <w:rFonts w:asciiTheme="minorBidi" w:hAnsiTheme="minorBidi"/>
            </w:rPr>
            <w:t>1</w:t>
          </w:r>
          <w:r>
            <w:rPr>
              <w:rStyle w:val="PlaceholderText"/>
              <w:rFonts w:asciiTheme="minorBidi" w:hAnsiTheme="minorBidi"/>
            </w:rPr>
            <w:t>, 2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>.</w:t>
          </w:r>
          <w:r>
            <w:rPr>
              <w:rStyle w:val="PlaceholderText"/>
              <w:rFonts w:asciiTheme="minorBidi" w:hAnsiTheme="minorBidi"/>
            </w:rPr>
            <w:t>1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  <w:r w:rsidRPr="002549F3"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 </w:t>
          </w:r>
          <w:r w:rsidRPr="002549F3">
            <w:rPr>
              <w:rStyle w:val="PlaceholderText"/>
              <w:rFonts w:asciiTheme="minorBidi" w:hAnsiTheme="minorBidi"/>
            </w:rPr>
            <w:t xml:space="preserve">use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Heading 2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 use</w:t>
          </w:r>
          <w:r>
            <w:rPr>
              <w:rStyle w:val="PlaceholderText"/>
              <w:rFonts w:asciiTheme="minorBidi" w:hAnsiTheme="minorBidi"/>
            </w:rPr>
            <w:t xml:space="preserve"> the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 3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 xml:space="preserve">style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 xml:space="preserve">1 use 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4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. 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)</w:t>
          </w:r>
          <w:r>
            <w:rPr>
              <w:rStyle w:val="PlaceholderText"/>
              <w:rFonts w:ascii="Times New Roman" w:hAnsiTheme="minorBidi"/>
            </w:rPr>
            <w:t>, 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) </w:t>
          </w:r>
          <w:r>
            <w:rPr>
              <w:rStyle w:val="PlaceholderText"/>
              <w:rFonts w:ascii="Times New Roman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5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”</w:t>
          </w:r>
          <w:r>
            <w:rPr>
              <w:rStyle w:val="PlaceholderText"/>
              <w:rFonts w:asciiTheme="minorBidi" w:hAnsiTheme="minorBidi"/>
            </w:rPr>
            <w:t xml:space="preserve"> style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="Times New Roman" w:hAnsiTheme="minorBidi"/>
            </w:rPr>
            <w:t>Subheading e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</w:t>
          </w:r>
          <w:r>
            <w:rPr>
              <w:rStyle w:val="PlaceholderText"/>
              <w:rFonts w:ascii="Times New Roman" w:hAnsiTheme="minorBidi"/>
            </w:rPr>
            <w:t>g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. (</w:t>
          </w:r>
          <w:r>
            <w:rPr>
              <w:rStyle w:val="PlaceholderText"/>
              <w:rFonts w:ascii="Times New Roman" w:hAnsiTheme="minorBidi"/>
            </w:rPr>
            <w:t>1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)</w:t>
          </w:r>
          <w:r>
            <w:rPr>
              <w:rStyle w:val="PlaceholderText"/>
              <w:rFonts w:ascii="Times New Roman" w:hAnsiTheme="minorBidi"/>
            </w:rPr>
            <w:t xml:space="preserve">, 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>(</w:t>
          </w:r>
          <w:r>
            <w:rPr>
              <w:rStyle w:val="PlaceholderText"/>
              <w:rFonts w:ascii="Times New Roman" w:hAnsiTheme="minorBidi"/>
            </w:rPr>
            <w:t>2</w:t>
          </w:r>
          <w:r>
            <w:rPr>
              <w:rStyle w:val="PlaceholderText"/>
              <w:rFonts w:ascii="Times New Roman" w:hAnsiTheme="minorBidi" w:cs="Angsana New"/>
              <w:cs/>
              <w:lang w:bidi="th-TH"/>
            </w:rPr>
            <w:t xml:space="preserve">) </w:t>
          </w:r>
          <w:r>
            <w:rPr>
              <w:rStyle w:val="PlaceholderText"/>
              <w:rFonts w:ascii="Times New Roman" w:hAnsiTheme="minorBidi"/>
            </w:rPr>
            <w:t>use</w:t>
          </w:r>
          <w:r>
            <w:rPr>
              <w:rStyle w:val="PlaceholderText"/>
              <w:rFonts w:asciiTheme="minorBidi" w:hAnsiTheme="minorBidi"/>
            </w:rPr>
            <w:t xml:space="preserve"> the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CE4BA2">
            <w:rPr>
              <w:rStyle w:val="PlaceholderText"/>
              <w:rFonts w:asciiTheme="minorBidi" w:hAnsiTheme="minorBidi"/>
            </w:rPr>
            <w:t>Heading 6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</w:t>
          </w:r>
          <w:r>
            <w:rPr>
              <w:rStyle w:val="PlaceholderText"/>
              <w:rFonts w:asciiTheme="minorBidi" w:hAnsiTheme="minorBidi"/>
            </w:rPr>
            <w:t xml:space="preserve">tyle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>
            <w:rPr>
              <w:rStyle w:val="PlaceholderText"/>
              <w:rFonts w:asciiTheme="minorBidi" w:hAnsiTheme="minorBidi"/>
            </w:rPr>
            <w:t xml:space="preserve">The headings </w:t>
          </w:r>
          <w:r w:rsidRPr="00CE4BA2">
            <w:rPr>
              <w:rStyle w:val="PlaceholderText"/>
              <w:rFonts w:asciiTheme="minorBidi" w:hAnsiTheme="minorBidi"/>
            </w:rPr>
            <w:t xml:space="preserve">BIBLIOGRAPHY, APPENDIX 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>(</w:t>
          </w:r>
          <w:r w:rsidRPr="00CE4BA2">
            <w:rPr>
              <w:rStyle w:val="PlaceholderText"/>
              <w:rFonts w:asciiTheme="minorBidi" w:hAnsiTheme="minorBidi"/>
            </w:rPr>
            <w:t>only appendix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) </w:t>
          </w:r>
          <w:r w:rsidRPr="00CE4BA2">
            <w:rPr>
              <w:rStyle w:val="PlaceholderText"/>
              <w:rFonts w:asciiTheme="minorBidi" w:hAnsiTheme="minorBidi"/>
            </w:rPr>
            <w:t xml:space="preserve">and BIOGRAPHY </w:t>
          </w:r>
          <w:r>
            <w:rPr>
              <w:rStyle w:val="PlaceholderText"/>
              <w:rFonts w:asciiTheme="minorBidi" w:hAnsiTheme="minorBidi"/>
            </w:rPr>
            <w:t>use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 “</w:t>
          </w:r>
          <w:r w:rsidRPr="00CE4BA2">
            <w:rPr>
              <w:rStyle w:val="PlaceholderText"/>
              <w:rFonts w:asciiTheme="minorBidi" w:hAnsiTheme="minorBidi"/>
            </w:rPr>
            <w:t>HEADINGS</w:t>
          </w:r>
          <w:r w:rsidRPr="00CE4BA2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CE4BA2">
            <w:rPr>
              <w:rStyle w:val="PlaceholderText"/>
              <w:rFonts w:asciiTheme="minorBidi" w:hAnsiTheme="minorBidi"/>
            </w:rPr>
            <w:t>styl</w:t>
          </w:r>
          <w:r>
            <w:rPr>
              <w:rStyle w:val="PlaceholderText"/>
              <w:rFonts w:asciiTheme="minorBidi" w:hAnsiTheme="minorBidi"/>
            </w:rPr>
            <w:t xml:space="preserve">e  </w:t>
          </w:r>
        </w:p>
        <w:p w:rsidR="00000000" w:rsidRDefault="00000000" w:rsidP="001940D2">
          <w:pPr>
            <w:pStyle w:val="ListParagraph"/>
            <w:numPr>
              <w:ilvl w:val="0"/>
              <w:numId w:val="2"/>
            </w:numPr>
            <w:ind w:left="360"/>
            <w:rPr>
              <w:rStyle w:val="PlaceholderText"/>
              <w:rFonts w:asciiTheme="minorBidi" w:hAnsiTheme="minorBidi"/>
            </w:rPr>
          </w:pPr>
          <w:r w:rsidRPr="002549F3"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/>
            </w:rPr>
            <w:t>headings</w:t>
          </w:r>
          <w:r w:rsidRPr="002549F3">
            <w:rPr>
              <w:rStyle w:val="PlaceholderText"/>
              <w:rFonts w:asciiTheme="minorBidi" w:hAnsiTheme="minorBidi"/>
            </w:rPr>
            <w:t xml:space="preserve"> Appendix A, B, C </w:t>
          </w:r>
          <w:r>
            <w:rPr>
              <w:rStyle w:val="PlaceholderText"/>
              <w:rFonts w:asciiTheme="minorBidi" w:hAnsiTheme="minorBidi" w:cs="Cordia New"/>
              <w:cs/>
              <w:lang w:bidi="th-TH"/>
            </w:rPr>
            <w:t>...</w:t>
          </w:r>
          <w:r w:rsidRPr="002549F3">
            <w:rPr>
              <w:rStyle w:val="PlaceholderText"/>
              <w:rFonts w:asciiTheme="minorBidi" w:hAnsiTheme="minorBidi"/>
            </w:rPr>
            <w:t xml:space="preserve"> use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>“</w:t>
          </w:r>
          <w:r w:rsidRPr="002549F3">
            <w:rPr>
              <w:rStyle w:val="PlaceholderText"/>
              <w:rFonts w:asciiTheme="minorBidi" w:hAnsiTheme="minorBidi"/>
            </w:rPr>
            <w:t>Appendix</w:t>
          </w:r>
          <w:r w:rsidRPr="002549F3">
            <w:rPr>
              <w:rStyle w:val="PlaceholderText"/>
              <w:rFonts w:asciiTheme="minorBidi" w:hAnsiTheme="minorBidi" w:cs="Cordia New"/>
              <w:cs/>
              <w:lang w:bidi="th-TH"/>
            </w:rPr>
            <w:t xml:space="preserve">” </w:t>
          </w:r>
          <w:r w:rsidRPr="002549F3">
            <w:rPr>
              <w:rStyle w:val="PlaceholderText"/>
              <w:rFonts w:asciiTheme="minorBidi" w:hAnsiTheme="minorBidi"/>
            </w:rPr>
            <w:t>style</w:t>
          </w:r>
        </w:p>
        <w:p w:rsidR="00000000" w:rsidRDefault="00000000">
          <w:pPr>
            <w:pStyle w:val="3355432E54BE42B2AB8CE43806A9E4F8"/>
          </w:pPr>
          <w:r>
            <w:rPr>
              <w:rStyle w:val="PlaceholderText"/>
            </w:rPr>
            <w:t>Notice</w:t>
          </w:r>
          <w:r>
            <w:rPr>
              <w:rStyle w:val="PlaceholderText"/>
              <w:rFonts w:cs="Angsana New"/>
              <w:rtl/>
              <w:cs/>
            </w:rPr>
            <w:t xml:space="preserve">: </w:t>
          </w:r>
          <w:r>
            <w:rPr>
              <w:rStyle w:val="PlaceholderText"/>
              <w:rFonts w:asciiTheme="minorBidi" w:hAnsiTheme="minorBidi"/>
            </w:rPr>
            <w:t xml:space="preserve">The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>Heading 1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and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>
            <w:rPr>
              <w:rStyle w:val="PlaceholderText"/>
              <w:rFonts w:asciiTheme="minorBidi" w:hAnsiTheme="minorBidi"/>
            </w:rPr>
            <w:t xml:space="preserve">Heading </w:t>
          </w:r>
          <w:r w:rsidRPr="006125C0">
            <w:rPr>
              <w:rStyle w:val="PlaceholderText"/>
              <w:rFonts w:asciiTheme="minorBidi" w:hAnsiTheme="minorBidi"/>
            </w:rPr>
            <w:t>2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” </w:t>
          </w:r>
          <w:r>
            <w:rPr>
              <w:rStyle w:val="PlaceholderText"/>
              <w:rFonts w:asciiTheme="minorBidi" w:hAnsiTheme="minorBidi"/>
            </w:rPr>
            <w:t>style</w:t>
          </w:r>
          <w:r w:rsidRPr="006125C0">
            <w:rPr>
              <w:rStyle w:val="PlaceholderText"/>
              <w:rFonts w:asciiTheme="minorBidi" w:hAnsiTheme="minorBidi"/>
            </w:rPr>
            <w:t xml:space="preserve"> to create a 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“</w:t>
          </w:r>
          <w:r w:rsidRPr="006125C0">
            <w:rPr>
              <w:rStyle w:val="PlaceholderText"/>
              <w:rFonts w:asciiTheme="minorBidi" w:hAnsiTheme="minorBidi"/>
            </w:rPr>
            <w:t xml:space="preserve">Table of </w:t>
          </w:r>
          <w:r w:rsidRPr="006125C0">
            <w:rPr>
              <w:rStyle w:val="PlaceholderText"/>
              <w:rFonts w:asciiTheme="minorBidi" w:hAnsiTheme="minorBidi"/>
            </w:rPr>
            <w:t>Contents</w:t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>”</w:t>
          </w:r>
          <w:r w:rsidRPr="006125C0">
            <w:rPr>
              <w:rStyle w:val="PlaceholderText"/>
              <w:rFonts w:asciiTheme="minorBidi" w:hAnsiTheme="minorBidi"/>
            </w:rPr>
            <w:t xml:space="preserve"> automatically</w:t>
          </w:r>
          <w:r>
            <w:rPr>
              <w:rStyle w:val="PlaceholderText"/>
              <w:rFonts w:cs="Angsana New"/>
              <w:rtl/>
              <w:cs/>
            </w:rPr>
            <w:t>]</w:t>
          </w:r>
        </w:p>
      </w:docPartBody>
    </w:docPart>
    <w:docPart>
      <w:docPartPr>
        <w:name w:val="F336DC0D00F649D1AAC52A5B6C1E4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1C964-D8AA-4D60-AABF-D934B9F6F607}"/>
      </w:docPartPr>
      <w:docPartBody>
        <w:p w:rsidR="00000000" w:rsidRDefault="00000000">
          <w:pPr>
            <w:pStyle w:val="F336DC0D00F649D1AAC52A5B6C1E4484"/>
          </w:pPr>
          <w:r w:rsidRPr="00D073A3">
            <w:rPr>
              <w:rStyle w:val="PlaceholderText"/>
            </w:rPr>
            <w:t>Click here to enter text</w:t>
          </w:r>
          <w:r w:rsidRPr="00D073A3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8852F305876B462BB4DCC8C019E88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61E13-492F-41B4-9F3D-C9FF823790FF}"/>
      </w:docPartPr>
      <w:docPartBody>
        <w:p w:rsidR="00000000" w:rsidRDefault="001249E4" w:rsidP="001249E4">
          <w:pPr>
            <w:pStyle w:val="8852F305876B462BB4DCC8C019E8855E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176DAD92" wp14:editId="65A87275">
                <wp:extent cx="179647" cy="172994"/>
                <wp:effectExtent l="19050" t="0" r="0" b="0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B8C46183BBB44967BA2A3AF465682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CA1E7-4DE0-4CF4-A431-B3BD6C78E986}"/>
      </w:docPartPr>
      <w:docPartBody>
        <w:p w:rsidR="00000000" w:rsidRDefault="001249E4" w:rsidP="001249E4">
          <w:pPr>
            <w:pStyle w:val="B8C46183BBB44967BA2A3AF465682E89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57EAB75043C451EB5EE33CCA6472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80D66-61A6-494F-8CD8-F29E0E879DBE}"/>
      </w:docPartPr>
      <w:docPartBody>
        <w:p w:rsidR="00000000" w:rsidRDefault="001249E4" w:rsidP="001249E4">
          <w:pPr>
            <w:pStyle w:val="A57EAB75043C451EB5EE33CCA64722B1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EC4949BDAED4F30998B9B23DA75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CD56-9935-4DD7-8C78-361BF4968D56}"/>
      </w:docPartPr>
      <w:docPartBody>
        <w:p w:rsidR="00000000" w:rsidRPr="0070310D" w:rsidRDefault="00000000" w:rsidP="001940D2">
          <w:pPr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>[</w:t>
          </w:r>
          <w:r w:rsidRPr="0070310D">
            <w:rPr>
              <w:rStyle w:val="PlaceholderText"/>
              <w:rFonts w:cstheme="minorHAnsi"/>
            </w:rPr>
            <w:t xml:space="preserve">Typing the title of Tables and Figures 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>-</w:t>
          </w:r>
          <w:r w:rsidRPr="0070310D">
            <w:rPr>
              <w:rStyle w:val="PlaceholderText"/>
              <w:rFonts w:cstheme="minorHAnsi"/>
            </w:rPr>
            <w:t xml:space="preserve"> Place the cursor on top of the Table or bottom of the Figure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References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tab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Click 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Insert Caption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>Click button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New Label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In the Label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Type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or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Figure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</w:t>
          </w:r>
          <w:r w:rsidRPr="0070310D">
            <w:rPr>
              <w:rStyle w:val="PlaceholderText"/>
              <w:rFonts w:cstheme="minorHAnsi"/>
            </w:rPr>
            <w:sym w:font="Wingdings 2" w:char="F050"/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 xml:space="preserve">out of 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sym w:font="Wingdings 2" w:char="F0A3"/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theme="minorHAnsi"/>
            </w:rPr>
            <w:t>Exclude label from caption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Click button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Numbering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Check box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sym w:font="Wingdings" w:char="F0FE"/>
          </w:r>
          <w:r w:rsidRPr="0070310D">
            <w:rPr>
              <w:rStyle w:val="PlaceholderText"/>
              <w:rFonts w:cstheme="minorHAnsi"/>
            </w:rPr>
            <w:t xml:space="preserve"> Include chapter number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Chapter starts with style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select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Heading 1</w:t>
          </w:r>
          <w:r w:rsidRPr="008F17E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Use separator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 xml:space="preserve">box </w:t>
          </w:r>
          <w:r w:rsidRPr="0070310D">
            <w:rPr>
              <w:rStyle w:val="PlaceholderText"/>
              <w:rFonts w:cstheme="minorHAnsi"/>
            </w:rPr>
            <w:sym w:font="Wingdings" w:char="F0E0"/>
          </w:r>
          <w:r w:rsidRPr="0070310D">
            <w:rPr>
              <w:rStyle w:val="PlaceholderText"/>
              <w:rFonts w:cstheme="minorHAnsi"/>
            </w:rPr>
            <w:t xml:space="preserve"> select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>(</w:t>
          </w:r>
          <w:r w:rsidRPr="0070310D">
            <w:rPr>
              <w:rStyle w:val="PlaceholderText"/>
              <w:rFonts w:cstheme="minorHAnsi"/>
            </w:rPr>
            <w:t>period</w:t>
          </w:r>
          <w:r w:rsidRPr="0070310D">
            <w:rPr>
              <w:rStyle w:val="PlaceholderText"/>
              <w:rFonts w:cs="Angsana New"/>
              <w:rtl/>
              <w:cs/>
            </w:rPr>
            <w:t>)</w:t>
          </w:r>
          <w:r w:rsidRPr="0070310D">
            <w:rPr>
              <w:rStyle w:val="PlaceholderText"/>
              <w:rFonts w:cs="Angsana New"/>
              <w:cs/>
            </w:rPr>
            <w:t>”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 </w:t>
          </w:r>
          <w:r w:rsidRPr="0070310D">
            <w:rPr>
              <w:rStyle w:val="PlaceholderText"/>
              <w:rFonts w:cstheme="minorHAnsi"/>
            </w:rPr>
            <w:t>OK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  <w:b/>
              <w:bCs/>
            </w:rPr>
          </w:pP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-  </w:t>
          </w:r>
          <w:r w:rsidRPr="0070310D">
            <w:rPr>
              <w:rStyle w:val="PlaceholderText"/>
              <w:rFonts w:cstheme="minorHAnsi"/>
            </w:rPr>
            <w:t>OK</w:t>
          </w:r>
        </w:p>
        <w:p w:rsidR="00000000" w:rsidRPr="0070310D" w:rsidRDefault="00000000" w:rsidP="001940D2">
          <w:pPr>
            <w:ind w:firstLine="720"/>
            <w:rPr>
              <w:rStyle w:val="PlaceholderText"/>
              <w:rFonts w:cstheme="minorHAnsi"/>
            </w:rPr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 w:rsidRPr="0070310D">
            <w:rPr>
              <w:rStyle w:val="PlaceholderText"/>
              <w:rFonts w:cstheme="minorHAnsi"/>
            </w:rPr>
            <w:t xml:space="preserve">Will Display word </w:t>
          </w:r>
          <w:r w:rsidRPr="0070310D">
            <w:rPr>
              <w:rStyle w:val="PlaceholderText"/>
              <w:rFonts w:cs="Angsana New"/>
              <w:rtl/>
              <w:cs/>
            </w:rPr>
            <w:t>"</w:t>
          </w:r>
          <w:r w:rsidRPr="0070310D">
            <w:rPr>
              <w:rStyle w:val="PlaceholderText"/>
              <w:rFonts w:cstheme="minorHAnsi"/>
            </w:rPr>
            <w:t>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" </w:t>
          </w:r>
          <w:r w:rsidRPr="0070310D">
            <w:rPr>
              <w:rStyle w:val="PlaceholderText"/>
              <w:rFonts w:cstheme="minorHAnsi"/>
            </w:rPr>
            <w:t xml:space="preserve">or </w:t>
          </w:r>
          <w:r w:rsidRPr="0070310D">
            <w:rPr>
              <w:rStyle w:val="PlaceholderText"/>
              <w:rFonts w:cs="Angsana New"/>
              <w:rtl/>
              <w:cs/>
            </w:rPr>
            <w:t>"</w:t>
          </w:r>
          <w:r w:rsidRPr="0070310D">
            <w:rPr>
              <w:rStyle w:val="PlaceholderText"/>
              <w:rFonts w:cstheme="minorHAnsi"/>
            </w:rPr>
            <w:t>Figure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" </w:t>
          </w:r>
          <w:r w:rsidRPr="0070310D">
            <w:rPr>
              <w:rStyle w:val="PlaceholderText"/>
              <w:rFonts w:cstheme="minorHAnsi"/>
            </w:rPr>
            <w:t xml:space="preserve">and </w:t>
          </w:r>
          <w:r w:rsidRPr="0070310D">
            <w:rPr>
              <w:rStyle w:val="PlaceholderText"/>
              <w:rFonts w:cstheme="minorHAnsi"/>
            </w:rPr>
            <w:t>sequences automatically</w:t>
          </w:r>
          <w:r>
            <w:rPr>
              <w:rStyle w:val="PlaceholderText"/>
              <w:rFonts w:cstheme="minorHAnsi"/>
            </w:rPr>
            <w:t xml:space="preserve">, </w:t>
          </w:r>
          <w:r w:rsidRPr="0070310D">
            <w:rPr>
              <w:rStyle w:val="PlaceholderText"/>
              <w:rFonts w:cstheme="minorHAnsi"/>
            </w:rPr>
            <w:t xml:space="preserve">Select Styles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Caption Table</w:t>
          </w:r>
          <w:r w:rsidRPr="0070310D">
            <w:rPr>
              <w:rStyle w:val="PlaceholderText"/>
              <w:rFonts w:cs="Angsana New"/>
              <w:rtl/>
              <w:cs/>
            </w:rPr>
            <w:t xml:space="preserve">” </w:t>
          </w:r>
          <w:r w:rsidRPr="0070310D">
            <w:rPr>
              <w:rStyle w:val="PlaceholderText"/>
              <w:rFonts w:cstheme="minorHAnsi"/>
            </w:rPr>
            <w:t>or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 w:rsidRPr="0070310D">
            <w:rPr>
              <w:rStyle w:val="PlaceholderText"/>
              <w:rFonts w:cs="Angsana New"/>
              <w:rtl/>
              <w:cs/>
            </w:rPr>
            <w:t>“</w:t>
          </w:r>
          <w:r w:rsidRPr="0070310D">
            <w:rPr>
              <w:rStyle w:val="PlaceholderText"/>
              <w:rFonts w:cstheme="minorHAnsi"/>
            </w:rPr>
            <w:t>Caption Figure</w:t>
          </w:r>
          <w:r w:rsidRPr="0070310D">
            <w:rPr>
              <w:rStyle w:val="PlaceholderText"/>
              <w:rFonts w:cs="Angsana New"/>
              <w:rtl/>
              <w:cs/>
            </w:rPr>
            <w:t>”</w:t>
          </w:r>
        </w:p>
        <w:p w:rsidR="00000000" w:rsidRDefault="00000000">
          <w:pPr>
            <w:pStyle w:val="BEC4949BDAED4F30998B9B23DA75AF19"/>
          </w:pPr>
          <w:r w:rsidRPr="0070310D">
            <w:rPr>
              <w:rStyle w:val="PlaceholderText"/>
              <w:rFonts w:cs="Angsana New"/>
              <w:rtl/>
              <w:cs/>
            </w:rPr>
            <w:t xml:space="preserve">- </w:t>
          </w:r>
          <w:r>
            <w:rPr>
              <w:rStyle w:val="PlaceholderText"/>
              <w:rFonts w:cstheme="minorHAnsi"/>
            </w:rPr>
            <w:t xml:space="preserve">Typing the title of </w:t>
          </w:r>
          <w:r>
            <w:rPr>
              <w:rStyle w:val="PlaceholderText"/>
              <w:rFonts w:cs="Angsana New"/>
              <w:rtl/>
              <w:cs/>
            </w:rPr>
            <w:t>“</w:t>
          </w:r>
          <w:r>
            <w:rPr>
              <w:rStyle w:val="PlaceholderText"/>
              <w:rFonts w:cstheme="minorHAnsi"/>
            </w:rPr>
            <w:t>Table</w:t>
          </w:r>
          <w:r>
            <w:rPr>
              <w:rStyle w:val="PlaceholderText"/>
              <w:rFonts w:cs="Angsana New"/>
              <w:rtl/>
              <w:cs/>
            </w:rPr>
            <w:t xml:space="preserve">” </w:t>
          </w:r>
          <w:r>
            <w:rPr>
              <w:rStyle w:val="PlaceholderText"/>
              <w:rFonts w:cstheme="minorHAnsi"/>
            </w:rPr>
            <w:t xml:space="preserve">and </w:t>
          </w:r>
          <w:r>
            <w:rPr>
              <w:rStyle w:val="PlaceholderText"/>
              <w:rFonts w:cs="Angsana New"/>
              <w:rtl/>
              <w:cs/>
            </w:rPr>
            <w:t>“</w:t>
          </w:r>
          <w:r>
            <w:rPr>
              <w:rStyle w:val="PlaceholderText"/>
              <w:rFonts w:cstheme="minorHAnsi"/>
            </w:rPr>
            <w:t>Figure</w:t>
          </w:r>
          <w:r>
            <w:rPr>
              <w:rStyle w:val="PlaceholderText"/>
              <w:rFonts w:cs="Angsana New"/>
              <w:rtl/>
              <w:cs/>
            </w:rPr>
            <w:t>”</w:t>
          </w:r>
          <w:r>
            <w:rPr>
              <w:rStyle w:val="PlaceholderText"/>
              <w:rFonts w:cstheme="minorHAnsi"/>
            </w:rPr>
            <w:t>, a</w:t>
          </w:r>
          <w:r w:rsidRPr="0070310D">
            <w:rPr>
              <w:rStyle w:val="PlaceholderText"/>
              <w:rFonts w:cstheme="minorHAnsi"/>
            </w:rPr>
            <w:t>djust</w:t>
          </w:r>
          <w:r w:rsidRPr="0070310D">
            <w:rPr>
              <w:rStyle w:val="PlaceholderText"/>
              <w:rFonts w:ascii="Times New Roman" w:cs="Angsana New"/>
              <w:rtl/>
              <w:cs/>
            </w:rPr>
            <w:t xml:space="preserve"> </w:t>
          </w:r>
          <w:r>
            <w:rPr>
              <w:rStyle w:val="PlaceholderText"/>
              <w:rFonts w:cstheme="minorHAnsi"/>
            </w:rPr>
            <w:t>f</w:t>
          </w:r>
          <w:r w:rsidRPr="0070310D">
            <w:rPr>
              <w:rStyle w:val="PlaceholderText"/>
              <w:rFonts w:cstheme="minorHAnsi"/>
            </w:rPr>
            <w:t xml:space="preserve">ont </w:t>
          </w:r>
          <w:r>
            <w:rPr>
              <w:rStyle w:val="PlaceholderText"/>
              <w:rFonts w:cstheme="minorHAnsi"/>
            </w:rPr>
            <w:t>are not bold and size 12, insert 2 space, then type the title of Table</w:t>
          </w:r>
          <w:r>
            <w:rPr>
              <w:rStyle w:val="PlaceholderText"/>
              <w:rFonts w:cs="Angsana New"/>
              <w:rtl/>
              <w:cs/>
            </w:rPr>
            <w:t xml:space="preserve">” </w:t>
          </w:r>
          <w:r>
            <w:rPr>
              <w:rStyle w:val="PlaceholderText"/>
              <w:rFonts w:cstheme="minorHAnsi"/>
            </w:rPr>
            <w:t>or title of Figure</w:t>
          </w:r>
          <w:r w:rsidRPr="0070310D">
            <w:rPr>
              <w:rStyle w:val="PlaceholderText"/>
              <w:rFonts w:cs="Angsana New"/>
              <w:rtl/>
              <w:cs/>
            </w:rPr>
            <w:t>]</w:t>
          </w:r>
        </w:p>
      </w:docPartBody>
    </w:docPart>
    <w:docPart>
      <w:docPartPr>
        <w:name w:val="F3E38B1DEFA7446B9A4546D9E0D9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1512D-4CFB-49D0-990E-CF95F20B496A}"/>
      </w:docPartPr>
      <w:docPartBody>
        <w:p w:rsidR="00000000" w:rsidRDefault="001249E4" w:rsidP="001249E4">
          <w:pPr>
            <w:pStyle w:val="F3E38B1DEFA7446B9A4546D9E0D9DA8B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0A3BEA18" wp14:editId="37904A4D">
                <wp:extent cx="179647" cy="172994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922A27B90314E8E9D949BF09BC4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99C00-39DF-4311-92F9-5D4F6F824925}"/>
      </w:docPartPr>
      <w:docPartBody>
        <w:p w:rsidR="00000000" w:rsidRDefault="001249E4" w:rsidP="001249E4">
          <w:pPr>
            <w:pStyle w:val="2922A27B90314E8E9D949BF09BC4D423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FBA98D4D97A7424B816F3CB67C758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D8104-0D18-4DBB-A5D8-10794534C5DC}"/>
      </w:docPartPr>
      <w:docPartBody>
        <w:p w:rsidR="00000000" w:rsidRDefault="001249E4" w:rsidP="001249E4">
          <w:pPr>
            <w:pStyle w:val="FBA98D4D97A7424B816F3CB67C7580CD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2BB76853509F48A089B8126748BBA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A09A5-5306-4CCE-BF0D-D977BC5A8192}"/>
      </w:docPartPr>
      <w:docPartBody>
        <w:p w:rsidR="00000000" w:rsidRDefault="001249E4" w:rsidP="001249E4">
          <w:pPr>
            <w:pStyle w:val="2BB76853509F48A089B8126748BBAEB3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357F2C90" wp14:editId="6ADD59D1">
                <wp:extent cx="179647" cy="172994"/>
                <wp:effectExtent l="1905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21AF7FEE14D14EB784B89FEDA1715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97821-668A-4F7C-A358-AD850AE49BB4}"/>
      </w:docPartPr>
      <w:docPartBody>
        <w:p w:rsidR="00000000" w:rsidRDefault="001249E4" w:rsidP="001249E4">
          <w:pPr>
            <w:pStyle w:val="21AF7FEE14D14EB784B89FEDA17153AA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CA28678998B428A9D93361DD215B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A69EE-D528-47FC-8E81-E37DE5C95341}"/>
      </w:docPartPr>
      <w:docPartBody>
        <w:p w:rsidR="00000000" w:rsidRDefault="001249E4" w:rsidP="001249E4">
          <w:pPr>
            <w:pStyle w:val="ACA28678998B428A9D93361DD215B0B4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B7FCCA03BB4C4120931CBBC4B7DEB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ADE27-3B54-4F5E-B2DC-11D2704C2629}"/>
      </w:docPartPr>
      <w:docPartBody>
        <w:p w:rsidR="00000000" w:rsidRDefault="001249E4" w:rsidP="001249E4">
          <w:pPr>
            <w:pStyle w:val="B7FCCA03BB4C4120931CBBC4B7DEB078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8CB8808" wp14:editId="432E8455">
                <wp:extent cx="179647" cy="172994"/>
                <wp:effectExtent l="19050" t="0" r="0" b="0"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794C5265B7864E88BBA9D59EDF2CC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65635-10B9-4E4B-8C99-7A27F2FC708D}"/>
      </w:docPartPr>
      <w:docPartBody>
        <w:p w:rsidR="00000000" w:rsidRDefault="001249E4" w:rsidP="001249E4">
          <w:pPr>
            <w:pStyle w:val="794C5265B7864E88BBA9D59EDF2CC7FE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43591F236A9A4BBC8C78753E99D90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CDC55-C580-4862-A54E-3CAC6FDE5E98}"/>
      </w:docPartPr>
      <w:docPartBody>
        <w:p w:rsidR="00000000" w:rsidRDefault="001249E4" w:rsidP="001249E4">
          <w:pPr>
            <w:pStyle w:val="43591F236A9A4BBC8C78753E99D904FD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68E47B3C5EC4104A10B212C585B2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369A5-9A09-482D-96FE-930808434085}"/>
      </w:docPartPr>
      <w:docPartBody>
        <w:p w:rsidR="00000000" w:rsidRDefault="001249E4" w:rsidP="001249E4">
          <w:pPr>
            <w:pStyle w:val="E68E47B3C5EC4104A10B212C585B236F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6A977A28" wp14:editId="50364319">
                <wp:extent cx="179647" cy="172994"/>
                <wp:effectExtent l="19050" t="0" r="0" b="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538537B242F454283D04154B7752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D2CC-582E-42B3-8AD2-CC58241CEFA1}"/>
      </w:docPartPr>
      <w:docPartBody>
        <w:p w:rsidR="00000000" w:rsidRDefault="001249E4" w:rsidP="001249E4">
          <w:pPr>
            <w:pStyle w:val="D538537B242F454283D04154B7752D66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6CE8B349A064DB5AA7736400503E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BB4FB-650E-481C-BC05-C4E5ED8DFB8E}"/>
      </w:docPartPr>
      <w:docPartBody>
        <w:p w:rsidR="00000000" w:rsidRDefault="001249E4" w:rsidP="001249E4">
          <w:pPr>
            <w:pStyle w:val="86CE8B349A064DB5AA7736400503ECA3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Start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8DAC2D3B64B049A7B74A0B119BE0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15D45-7EF8-4720-88B0-FEE974643842}"/>
      </w:docPartPr>
      <w:docPartBody>
        <w:p w:rsidR="00000000" w:rsidRDefault="001249E4" w:rsidP="001249E4">
          <w:pPr>
            <w:pStyle w:val="8DAC2D3B64B049A7B74A0B119BE0E14E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 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4CB8E581" wp14:editId="6C497461">
                <wp:extent cx="179647" cy="172994"/>
                <wp:effectExtent l="19050" t="0" r="0" b="0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116464252CD455EB5D80F5791DA0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BFD7-F3FC-45DF-9FE3-F95B448F3705}"/>
      </w:docPartPr>
      <w:docPartBody>
        <w:p w:rsidR="00000000" w:rsidRDefault="001249E4" w:rsidP="001249E4">
          <w:pPr>
            <w:pStyle w:val="C116464252CD455EB5D80F5791DA0DE51"/>
          </w:pPr>
          <w:r w:rsidRPr="008A5F52">
            <w:rPr>
              <w:rStyle w:val="PlaceholderText"/>
            </w:rPr>
            <w:t>BIBLIOGRAPHY</w:t>
          </w:r>
        </w:p>
      </w:docPartBody>
    </w:docPart>
    <w:docPart>
      <w:docPartPr>
        <w:name w:val="FDE708DBD327491C8CD065C36584E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1EC33-D9F0-49FF-BA0B-1AE9A14A9C10}"/>
      </w:docPartPr>
      <w:docPartBody>
        <w:p w:rsidR="00000000" w:rsidRDefault="001249E4" w:rsidP="001249E4">
          <w:pPr>
            <w:pStyle w:val="FDE708DBD327491C8CD065C36584E955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This format is base on NIDA style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A2ED721F7826407AB8FC9ACF7285A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AA15C-AB77-467D-9167-6557B68B4652}"/>
      </w:docPartPr>
      <w:docPartBody>
        <w:p w:rsidR="001249E4" w:rsidRDefault="001249E4" w:rsidP="006A2451">
          <w:pPr>
            <w:rPr>
              <w:rStyle w:val="PlaceholderText"/>
            </w:rPr>
          </w:pPr>
          <w:r>
            <w:rPr>
              <w:rStyle w:val="PlaceholderText"/>
              <w:rFonts w:cs="Angsana New"/>
              <w:cs/>
            </w:rPr>
            <w:t>[</w:t>
          </w:r>
          <w:r>
            <w:rPr>
              <w:rStyle w:val="PlaceholderText"/>
            </w:rPr>
            <w:t>setting</w:t>
          </w:r>
          <w:r>
            <w:rPr>
              <w:rStyle w:val="PlaceholderText"/>
              <w:rFonts w:cs="Angsana New"/>
              <w:cs/>
            </w:rPr>
            <w:t>:-</w:t>
          </w:r>
        </w:p>
        <w:p w:rsidR="001249E4" w:rsidRPr="006A2451" w:rsidRDefault="001249E4" w:rsidP="006A2451">
          <w:pPr>
            <w:rPr>
              <w:rStyle w:val="PlaceholderText"/>
              <w:rFonts w:cs="Angsana New"/>
            </w:rPr>
          </w:pPr>
          <w:r>
            <w:rPr>
              <w:rStyle w:val="PlaceholderText"/>
              <w:rFonts w:cs="Angsana New"/>
              <w:cs/>
            </w:rPr>
            <w:t xml:space="preserve">- </w:t>
          </w:r>
          <w:r>
            <w:rPr>
              <w:rStyle w:val="PlaceholderText"/>
            </w:rPr>
            <w:t>Hanging</w:t>
          </w:r>
          <w:r>
            <w:rPr>
              <w:rStyle w:val="PlaceholderText"/>
              <w:rFonts w:ascii="Angsana New" w:cs="Angsana New" w:hint="cs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0</w:t>
          </w:r>
          <w:r>
            <w:rPr>
              <w:rStyle w:val="PlaceholderText"/>
              <w:rFonts w:cs="Angsana New" w:hint="cs"/>
              <w:cs/>
            </w:rPr>
            <w:t>.</w:t>
          </w:r>
          <w:r>
            <w:rPr>
              <w:rStyle w:val="PlaceholderText"/>
              <w:rFonts w:hint="cs"/>
              <w:cs/>
            </w:rPr>
            <w:t xml:space="preserve">75 </w:t>
          </w:r>
          <w:r>
            <w:rPr>
              <w:rStyle w:val="PlaceholderText"/>
              <w:rFonts w:cs="Angsana New"/>
            </w:rPr>
            <w:t>inch</w:t>
          </w:r>
        </w:p>
        <w:p w:rsidR="001249E4" w:rsidRDefault="001249E4" w:rsidP="006A2451">
          <w:pPr>
            <w:rPr>
              <w:rStyle w:val="PlaceholderText"/>
            </w:rPr>
          </w:pPr>
          <w:r>
            <w:rPr>
              <w:rStyle w:val="PlaceholderText"/>
              <w:rFonts w:cs="Angsana New" w:hint="cs"/>
              <w:cs/>
            </w:rPr>
            <w:t xml:space="preserve">- </w:t>
          </w:r>
          <w:r>
            <w:rPr>
              <w:rStyle w:val="PlaceholderText"/>
              <w:rFonts w:cs="Angsana New"/>
            </w:rPr>
            <w:t>The first line type keep left, the end of entry press</w:t>
          </w:r>
          <w:r>
            <w:rPr>
              <w:rStyle w:val="PlaceholderText"/>
              <w:rFonts w:ascii="Angsana New" w:cs="Angsana New" w:hint="cs"/>
              <w:cs/>
            </w:rPr>
            <w:t xml:space="preserve"> </w:t>
          </w:r>
          <w:r>
            <w:rPr>
              <w:rStyle w:val="PlaceholderText"/>
            </w:rPr>
            <w:t>&lt;Enter&gt;</w:t>
          </w:r>
          <w:r>
            <w:rPr>
              <w:rStyle w:val="PlaceholderText"/>
              <w:rFonts w:cs="Angsana New"/>
              <w:cs/>
            </w:rPr>
            <w:t xml:space="preserve"> </w:t>
          </w:r>
        </w:p>
        <w:p w:rsidR="00000000" w:rsidRDefault="001249E4" w:rsidP="001249E4">
          <w:pPr>
            <w:pStyle w:val="A2ED721F7826407AB8FC9ACF7285A5A21"/>
          </w:pPr>
          <w:r>
            <w:rPr>
              <w:rStyle w:val="PlaceholderText"/>
              <w:rFonts w:cs="Angsana New" w:hint="cs"/>
              <w:cs/>
              <w:lang w:bidi="th-TH"/>
            </w:rPr>
            <w:t xml:space="preserve">- </w:t>
          </w:r>
          <w:r>
            <w:rPr>
              <w:rStyle w:val="PlaceholderText"/>
              <w:rFonts w:cs="Angsana New"/>
            </w:rPr>
            <w:t>Sort by</w:t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>
            <w:rPr>
              <w:rStyle w:val="PlaceholderText"/>
            </w:rPr>
            <w:t>A</w:t>
          </w:r>
          <w:r>
            <w:rPr>
              <w:rStyle w:val="PlaceholderText"/>
              <w:rFonts w:cs="Angsana New"/>
              <w:cs/>
              <w:lang w:bidi="th-TH"/>
            </w:rPr>
            <w:t>-</w:t>
          </w:r>
          <w:r>
            <w:rPr>
              <w:rStyle w:val="PlaceholderText"/>
            </w:rPr>
            <w:t>Z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91A35DAC64344DD6A1DCB70058FFB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8CC7-02BD-4B75-A27C-75AD9CA60DEC}"/>
      </w:docPartPr>
      <w:docPartBody>
        <w:p w:rsidR="00000000" w:rsidRDefault="001249E4" w:rsidP="001249E4">
          <w:pPr>
            <w:pStyle w:val="91A35DAC64344DD6A1DCB70058FFBB5C1"/>
          </w:pPr>
          <w:r w:rsidRPr="006A2451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szCs w:val="24"/>
            </w:rPr>
            <w:t>book format</w:t>
          </w:r>
          <w:r w:rsidRPr="006A2451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00F3D34BF9894552B5AEE52436019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2D9F6-AD57-4EFD-A029-FC8D42354414}"/>
      </w:docPartPr>
      <w:docPartBody>
        <w:p w:rsidR="00000000" w:rsidRDefault="001249E4" w:rsidP="001249E4">
          <w:pPr>
            <w:pStyle w:val="00F3D34BF9894552B5AEE52436019ED51"/>
          </w:pPr>
          <w:r w:rsidRPr="006A2451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asciiTheme="minorBidi" w:hAnsiTheme="minorBidi" w:cs="Angsana New"/>
              <w:szCs w:val="24"/>
            </w:rPr>
            <w:t>Last name, First name</w:t>
          </w:r>
          <w:r w:rsidRPr="006A2451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8D2C9A6A5B284A2AA0F8DBC5C3A19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ECCB1-77BC-4F9D-A0D6-7AA4DB220671}"/>
      </w:docPartPr>
      <w:docPartBody>
        <w:p w:rsidR="00000000" w:rsidRDefault="001249E4" w:rsidP="001249E4">
          <w:pPr>
            <w:pStyle w:val="8D2C9A6A5B284A2AA0F8DBC5C3A19B7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</w:rPr>
            <w:t>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99055C915B5F4CBF9933BDE143BE1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51186-4939-4CFA-A65E-9A2684F90FCA}"/>
      </w:docPartPr>
      <w:docPartBody>
        <w:p w:rsidR="00000000" w:rsidRDefault="001249E4" w:rsidP="001249E4">
          <w:pPr>
            <w:pStyle w:val="99055C915B5F4CBF9933BDE143BE155A1"/>
          </w:pP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9B462A">
            <w:rPr>
              <w:rStyle w:val="PlaceholderText"/>
              <w:rFonts w:cstheme="minorHAnsi"/>
              <w:b/>
              <w:bCs/>
              <w:szCs w:val="24"/>
            </w:rPr>
            <w:t>Title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 xml:space="preserve"> </w:t>
          </w:r>
          <w:r w:rsidRPr="009B462A">
            <w:rPr>
              <w:rStyle w:val="PlaceholderText"/>
              <w:rFonts w:cstheme="minorHAnsi"/>
              <w:b/>
              <w:bCs/>
              <w:szCs w:val="24"/>
            </w:rPr>
            <w:t>of Book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 xml:space="preserve"> (</w:t>
          </w:r>
          <w:r w:rsidRPr="009B462A">
            <w:rPr>
              <w:rStyle w:val="PlaceholderText"/>
              <w:rFonts w:cstheme="minorHAnsi"/>
              <w:b/>
              <w:bCs/>
              <w:szCs w:val="24"/>
            </w:rPr>
            <w:t>Bold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)]</w:t>
          </w:r>
        </w:p>
      </w:docPartBody>
    </w:docPart>
    <w:docPart>
      <w:docPartPr>
        <w:name w:val="4F9F5B2F57B44EC386E59F69E63E4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7C89E-B933-41FB-851D-EBCD6207DB8D}"/>
      </w:docPartPr>
      <w:docPartBody>
        <w:p w:rsidR="00000000" w:rsidRDefault="001249E4" w:rsidP="001249E4">
          <w:pPr>
            <w:pStyle w:val="4F9F5B2F57B44EC386E59F69E63E4FB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Place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592F0D0A80494E718C41EB935C19E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E46BE-5C99-4E19-B535-35F68202F1A2}"/>
      </w:docPartPr>
      <w:docPartBody>
        <w:p w:rsidR="00000000" w:rsidRDefault="001249E4" w:rsidP="001249E4">
          <w:pPr>
            <w:pStyle w:val="592F0D0A80494E718C41EB935C19E56D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Publisher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D9960B4AED2646ED898F3CD111336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CFCB4-4C56-4A15-8947-5F36FB13E1C5}"/>
      </w:docPartPr>
      <w:docPartBody>
        <w:p w:rsidR="00000000" w:rsidRDefault="001249E4" w:rsidP="001249E4">
          <w:pPr>
            <w:pStyle w:val="D9960B4AED2646ED898F3CD1113360B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Article</w:t>
          </w:r>
          <w:r>
            <w:rPr>
              <w:rStyle w:val="PlaceholderText"/>
            </w:rPr>
            <w:t xml:space="preserve"> of Journal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AA4B58FC7F3D46C8A9D9347A4B95C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E8404-B2FB-4842-B823-4D735B080CA5}"/>
      </w:docPartPr>
      <w:docPartBody>
        <w:p w:rsidR="00000000" w:rsidRDefault="001249E4" w:rsidP="001249E4">
          <w:pPr>
            <w:pStyle w:val="AA4B58FC7F3D46C8A9D9347A4B95C68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</w:t>
          </w:r>
          <w:r>
            <w:rPr>
              <w:rStyle w:val="PlaceholderText"/>
              <w:rFonts w:ascii="Angsana New" w:cs="Angsana New" w:hint="cs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</w:rPr>
            <w:t>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DE309B9AA1CF4DBC8D526E8B4973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FEDDE-8CB8-45F9-990A-0A1CAAEFD2F7}"/>
      </w:docPartPr>
      <w:docPartBody>
        <w:p w:rsidR="00000000" w:rsidRDefault="00000000">
          <w:pPr>
            <w:pStyle w:val="DE309B9AA1CF4DBC8D526E8B4973493B"/>
          </w:pPr>
          <w:r>
            <w:rPr>
              <w:rStyle w:val="PlaceholderText"/>
              <w:rFonts w:cs="Angsana New"/>
              <w:rtl/>
              <w:cs/>
            </w:rPr>
            <w:t>[</w:t>
          </w:r>
          <w:r>
            <w:rPr>
              <w:rStyle w:val="PlaceholderText"/>
              <w:rFonts w:cs="Angsana New" w:hint="cs"/>
              <w:cs/>
            </w:rPr>
            <w:t>ปีพิมพ์</w:t>
          </w:r>
          <w:r>
            <w:rPr>
              <w:rStyle w:val="PlaceholderText"/>
              <w:rFonts w:cs="Angsana New"/>
              <w:rtl/>
              <w:cs/>
            </w:rPr>
            <w:t>]</w:t>
          </w:r>
        </w:p>
      </w:docPartBody>
    </w:docPart>
    <w:docPart>
      <w:docPartPr>
        <w:name w:val="133580CF592F4B91AD1D76ADC2141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DCC7-64C8-40D6-9161-73B549BEA5EF}"/>
      </w:docPartPr>
      <w:docPartBody>
        <w:p w:rsidR="00000000" w:rsidRDefault="001249E4" w:rsidP="001249E4">
          <w:pPr>
            <w:pStyle w:val="133580CF592F4B91AD1D76ADC21419F1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Title</w:t>
          </w:r>
          <w:r>
            <w:rPr>
              <w:rStyle w:val="PlaceholderText"/>
            </w:rPr>
            <w:t xml:space="preserve"> of Article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977FB8F10970443D9FAF949A00BD7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049E8-4135-4C6F-AF8C-148D4F97A61B}"/>
      </w:docPartPr>
      <w:docPartBody>
        <w:p w:rsidR="00000000" w:rsidRDefault="001249E4" w:rsidP="001249E4">
          <w:pPr>
            <w:pStyle w:val="977FB8F10970443D9FAF949A00BD709C1"/>
          </w:pP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9B462A">
            <w:rPr>
              <w:rStyle w:val="PlaceholderText"/>
              <w:rFonts w:cs="Angsana New"/>
              <w:b/>
              <w:bCs/>
              <w:szCs w:val="24"/>
            </w:rPr>
            <w:t>Title of Journal</w:t>
          </w:r>
          <w:r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9B462A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3992C2517386436E9936F3B16D9BA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7EEAA-ACFC-4E9B-912C-B27559070ECD}"/>
      </w:docPartPr>
      <w:docPartBody>
        <w:p w:rsidR="00000000" w:rsidRDefault="001249E4" w:rsidP="001249E4">
          <w:pPr>
            <w:pStyle w:val="3992C2517386436E9936F3B16D9BAAA7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Volume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75547A0931474F959EE64C71D95D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E387-AE4B-4F62-88C0-B025929B7ED4}"/>
      </w:docPartPr>
      <w:docPartBody>
        <w:p w:rsidR="00000000" w:rsidRDefault="001249E4" w:rsidP="001249E4">
          <w:pPr>
            <w:pStyle w:val="75547A0931474F959EE64C71D95D6C2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 xml:space="preserve">Month or </w:t>
          </w:r>
          <w:r>
            <w:rPr>
              <w:rStyle w:val="PlaceholderText"/>
            </w:rPr>
            <w:t>Issue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AB820B8C51984AC789AB934DBB15E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51E45-4C4C-459F-B058-092AF1C2E14E}"/>
      </w:docPartPr>
      <w:docPartBody>
        <w:p w:rsidR="00000000" w:rsidRDefault="001249E4" w:rsidP="001249E4">
          <w:pPr>
            <w:pStyle w:val="AB820B8C51984AC789AB934DBB15EDB21"/>
          </w:pPr>
          <w:r w:rsidRPr="00982284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[</w:t>
          </w:r>
          <w:r w:rsidRPr="00982284">
            <w:rPr>
              <w:rStyle w:val="PlaceholderText"/>
              <w:rFonts w:asciiTheme="minorBidi" w:hAnsiTheme="minorBidi"/>
              <w:szCs w:val="24"/>
            </w:rPr>
            <w:t>Page Number</w:t>
          </w:r>
          <w:r w:rsidRPr="00982284">
            <w:rPr>
              <w:rStyle w:val="PlaceholderText"/>
              <w:rFonts w:hAnsiTheme="minorBidi" w:cs="Angsana New"/>
              <w:szCs w:val="24"/>
              <w:cs/>
              <w:lang w:bidi="th-TH"/>
            </w:rPr>
            <w:t>-</w:t>
          </w:r>
          <w:r w:rsidRPr="00982284">
            <w:rPr>
              <w:rStyle w:val="PlaceholderText"/>
              <w:rFonts w:asciiTheme="minorBidi" w:hAnsiTheme="minorBidi"/>
              <w:szCs w:val="24"/>
            </w:rPr>
            <w:t>Page Number</w:t>
          </w:r>
          <w:r w:rsidRPr="00982284">
            <w:rPr>
              <w:rStyle w:val="PlaceholderText"/>
              <w:rFonts w:asciiTheme="minorBidi" w:hAnsiTheme="minorBidi"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3CC6DB255FE94331BCEB76ACDBB8A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E7A63-8C8D-4FAE-B110-3CBC38B42F0C}"/>
      </w:docPartPr>
      <w:docPartBody>
        <w:p w:rsidR="00000000" w:rsidRDefault="001249E4" w:rsidP="001249E4">
          <w:pPr>
            <w:pStyle w:val="3CC6DB255FE94331BCEB76ACDBB8AFA1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Article or News of Newspaper</w:t>
          </w:r>
          <w:r>
            <w:rPr>
              <w:rStyle w:val="PlaceholderText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348AAD6285D04064A8E64B03B3060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8331F-4A40-43AB-A0DD-70313E9F1FB1}"/>
      </w:docPartPr>
      <w:docPartBody>
        <w:p w:rsidR="00000000" w:rsidRDefault="001249E4" w:rsidP="001249E4">
          <w:pPr>
            <w:pStyle w:val="348AAD6285D04064A8E64B03B3060E67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</w:t>
          </w:r>
          <w:r>
            <w:rPr>
              <w:rStyle w:val="PlaceholderText"/>
              <w:rFonts w:ascii="Angsana New" w:cs="Angsana New" w:hint="cs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cs="Angsana New"/>
            </w:rPr>
            <w:t>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43154CD56ADA4867B484C882035C6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07165-3D51-46CA-A704-BCF66B2DDCF4}"/>
      </w:docPartPr>
      <w:docPartBody>
        <w:p w:rsidR="00000000" w:rsidRDefault="001249E4" w:rsidP="001249E4">
          <w:pPr>
            <w:pStyle w:val="43154CD56ADA4867B484C882035C681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4BC209816CA84C3E93BB9B4F9D101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C0F5D-A03E-4563-9EEE-64B7BE9C2224}"/>
      </w:docPartPr>
      <w:docPartBody>
        <w:p w:rsidR="00000000" w:rsidRDefault="001249E4" w:rsidP="001249E4">
          <w:pPr>
            <w:pStyle w:val="4BC209816CA84C3E93BB9B4F9D101FC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Month Date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D2EBA25E28E94C5E84C840492F801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F6278-FAB0-4BFD-B2B7-545D94D02E81}"/>
      </w:docPartPr>
      <w:docPartBody>
        <w:p w:rsidR="00000000" w:rsidRDefault="001249E4" w:rsidP="001249E4">
          <w:pPr>
            <w:pStyle w:val="D2EBA25E28E94C5E84C840492F801D46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Title of Article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1AFDB4022D5A40A8A0760345AEE26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23EDC-902F-4D21-BCCC-8DB63140AED2}"/>
      </w:docPartPr>
      <w:docPartBody>
        <w:p w:rsidR="00000000" w:rsidRDefault="001249E4" w:rsidP="001249E4">
          <w:pPr>
            <w:pStyle w:val="1AFDB4022D5A40A8A0760345AEE260DF1"/>
          </w:pPr>
          <w:r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6E07C2">
            <w:rPr>
              <w:rStyle w:val="PlaceholderText"/>
              <w:rFonts w:cs="Angsana New"/>
              <w:b/>
              <w:bCs/>
              <w:szCs w:val="24"/>
            </w:rPr>
            <w:t>Name of Newspaper</w:t>
          </w:r>
          <w:r w:rsidRPr="006E07C2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6E07C2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BD0808CB7F57407682A11ED3FE5FA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48DE5-C544-4B8A-B78A-76BCFF7C777C}"/>
      </w:docPartPr>
      <w:docPartBody>
        <w:p w:rsidR="00000000" w:rsidRDefault="001249E4" w:rsidP="001249E4">
          <w:pPr>
            <w:pStyle w:val="BD0808CB7F57407682A11ED3FE5FAD58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A73F079043824E2B8BBAE5689A164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C11BD-E87A-4C3D-A2E1-CE594EF71BF5}"/>
      </w:docPartPr>
      <w:docPartBody>
        <w:p w:rsidR="00000000" w:rsidRDefault="001249E4" w:rsidP="001249E4">
          <w:pPr>
            <w:pStyle w:val="A73F079043824E2B8BBAE5689A1645A31"/>
          </w:pPr>
          <w:r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6E07C2">
            <w:rPr>
              <w:rStyle w:val="PlaceholderText"/>
              <w:rFonts w:cs="Angsana New"/>
              <w:b/>
              <w:bCs/>
              <w:szCs w:val="24"/>
            </w:rPr>
            <w:t>Name of Newspaper</w:t>
          </w:r>
          <w:r w:rsidRPr="006E07C2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6E07C2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6E07C2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6E07C2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320CC0EA68F24003A7464E82E7C8A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8EA10-CCC4-42B2-8C12-7E07511374A0}"/>
      </w:docPartPr>
      <w:docPartBody>
        <w:p w:rsidR="00000000" w:rsidRDefault="001249E4" w:rsidP="001249E4">
          <w:pPr>
            <w:pStyle w:val="320CC0EA68F24003A7464E82E7C8A5E1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FA22EEEDEC14464EACEC1CFE3F81D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38024-BE17-4DA8-B930-05D7264A23E9}"/>
      </w:docPartPr>
      <w:docPartBody>
        <w:p w:rsidR="00000000" w:rsidRDefault="001249E4" w:rsidP="001249E4">
          <w:pPr>
            <w:pStyle w:val="FA22EEEDEC14464EACEC1CFE3F81D78A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Month Date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8C9E5EBFE89848E5B83BFABDC4649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4A458-7DC9-4B40-9E62-9ED0770AB276}"/>
      </w:docPartPr>
      <w:docPartBody>
        <w:p w:rsidR="00000000" w:rsidRDefault="001249E4" w:rsidP="001249E4">
          <w:pPr>
            <w:pStyle w:val="8C9E5EBFE89848E5B83BFABDC4649BC9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Title of Article or Title of News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B5CE57C5BE384C51AFE3C45C01D4F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939C7-5A89-44B6-BD35-F1BDC6799A58}"/>
      </w:docPartPr>
      <w:docPartBody>
        <w:p w:rsidR="00000000" w:rsidRDefault="001249E4" w:rsidP="001249E4">
          <w:pPr>
            <w:pStyle w:val="B5CE57C5BE384C51AFE3C45C01D4FB43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C426182A645E4FA586C0C4C6FDCD5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4B29-5599-4D46-8B69-2543384975BE}"/>
      </w:docPartPr>
      <w:docPartBody>
        <w:p w:rsidR="00000000" w:rsidRDefault="001249E4" w:rsidP="001249E4">
          <w:pPr>
            <w:pStyle w:val="C426182A645E4FA586C0C4C6FDCD58A3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Thesis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83B795C0EC724078B2D079114FAAC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55C80-2F3B-4B98-B3CA-7E771067A1EF}"/>
      </w:docPartPr>
      <w:docPartBody>
        <w:p w:rsidR="00000000" w:rsidRDefault="001249E4" w:rsidP="001249E4">
          <w:pPr>
            <w:pStyle w:val="83B795C0EC724078B2D079114FAAC47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A8721BB2C2C345BD827EF1DBC742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D05C0-6687-4CDE-9DC2-53D4FCD93C5A}"/>
      </w:docPartPr>
      <w:docPartBody>
        <w:p w:rsidR="00000000" w:rsidRDefault="001249E4" w:rsidP="001249E4">
          <w:pPr>
            <w:pStyle w:val="A8721BB2C2C345BD827EF1DBC7426684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Academic 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2375E61B8025494499758A016F950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5DF17-DAE8-40E4-A4C3-030D4AF027F0}"/>
      </w:docPartPr>
      <w:docPartBody>
        <w:p w:rsidR="00000000" w:rsidRDefault="001249E4" w:rsidP="001249E4">
          <w:pPr>
            <w:pStyle w:val="2375E61B8025494499758A016F9506B41"/>
          </w:pP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9B462A">
            <w:rPr>
              <w:rStyle w:val="PlaceholderText"/>
              <w:rFonts w:cs="Angsana New"/>
              <w:b/>
              <w:bCs/>
              <w:szCs w:val="24"/>
            </w:rPr>
            <w:t>Title of Thesis</w:t>
          </w:r>
          <w:r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9B462A">
            <w:rPr>
              <w:rStyle w:val="PlaceholderText"/>
              <w:b/>
              <w:bCs/>
              <w:szCs w:val="24"/>
            </w:rPr>
            <w:t>Bold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221C0997C36F4FC9AA05C8F8783D0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1B687-A78B-4169-B035-E3FD93E6B391}"/>
      </w:docPartPr>
      <w:docPartBody>
        <w:p w:rsidR="00000000" w:rsidRDefault="001249E4" w:rsidP="001249E4">
          <w:pPr>
            <w:pStyle w:val="221C0997C36F4FC9AA05C8F8783D07C7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Name of University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4596D8069520477FA02B98EF5A9C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6DB47-F493-4FE0-9C00-8D76CA6BFD7D}"/>
      </w:docPartPr>
      <w:docPartBody>
        <w:p w:rsidR="00000000" w:rsidRDefault="001249E4" w:rsidP="001249E4">
          <w:pPr>
            <w:pStyle w:val="4596D8069520477FA02B98EF5A9CB07E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Dissertation</w:t>
          </w:r>
          <w:r>
            <w:rPr>
              <w:rStyle w:val="PlaceholderText"/>
            </w:rPr>
            <w:t xml:space="preserve">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32D6AD458F74436DAD95B00DD4EF1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5AACA-8A1C-42A9-98DE-231CFE6352CA}"/>
      </w:docPartPr>
      <w:docPartBody>
        <w:p w:rsidR="00000000" w:rsidRDefault="001249E4" w:rsidP="001249E4">
          <w:pPr>
            <w:pStyle w:val="32D6AD458F74436DAD95B00DD4EF1B46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C50055879757486795355BE462925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22DB4-9479-41F1-9270-AE2F8EF341BF}"/>
      </w:docPartPr>
      <w:docPartBody>
        <w:p w:rsidR="00000000" w:rsidRDefault="001249E4" w:rsidP="001249E4">
          <w:pPr>
            <w:pStyle w:val="C50055879757486795355BE462925614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Academic 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B4045D9074824B7896613F25C44D4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9BD38-33B3-44F7-AB0A-3A991D49DC3B}"/>
      </w:docPartPr>
      <w:docPartBody>
        <w:p w:rsidR="00000000" w:rsidRDefault="001249E4" w:rsidP="001249E4">
          <w:pPr>
            <w:pStyle w:val="B4045D9074824B7896613F25C44D43041"/>
          </w:pPr>
          <w:r w:rsidRPr="00626897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626897">
            <w:rPr>
              <w:rStyle w:val="PlaceholderText"/>
              <w:rFonts w:cs="Angsana New"/>
              <w:b/>
              <w:bCs/>
              <w:szCs w:val="24"/>
            </w:rPr>
            <w:t>Title of Dissertation</w:t>
          </w:r>
          <w:r w:rsidRPr="00626897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626897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626897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626897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626897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AB886BA2C51C489FA91FC3FEDC1BA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C300B-3DCF-4C2A-AD60-CEF4B791C812}"/>
      </w:docPartPr>
      <w:docPartBody>
        <w:p w:rsidR="00000000" w:rsidRDefault="001249E4" w:rsidP="001249E4">
          <w:pPr>
            <w:pStyle w:val="AB886BA2C51C489FA91FC3FEDC1BA14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Name of University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F6975497100B4AF8861CCB4E89A55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ED39F-09CF-4A62-8479-E77C72B7482E}"/>
      </w:docPartPr>
      <w:docPartBody>
        <w:p w:rsidR="00000000" w:rsidRDefault="001249E4" w:rsidP="001249E4">
          <w:pPr>
            <w:pStyle w:val="F6975497100B4AF8861CCB4E89A554E9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Termpaper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FE7DD46F07C544E88942E90A945B1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1BF5F-3B08-40C0-A600-7F691BB1FE44}"/>
      </w:docPartPr>
      <w:docPartBody>
        <w:p w:rsidR="00000000" w:rsidRDefault="001249E4" w:rsidP="001249E4">
          <w:pPr>
            <w:pStyle w:val="FE7DD46F07C544E88942E90A945B193A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035117620AB9447F9C7CAB9F4063F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68E74-C86D-450F-AB69-C70128D3DFDB}"/>
      </w:docPartPr>
      <w:docPartBody>
        <w:p w:rsidR="00000000" w:rsidRDefault="001249E4" w:rsidP="001249E4">
          <w:pPr>
            <w:pStyle w:val="035117620AB9447F9C7CAB9F4063F139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Academic Year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729CD108D00E4CCA94CA7AD4C8598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0921-83B4-4919-84D6-2764CD6EA07F}"/>
      </w:docPartPr>
      <w:docPartBody>
        <w:p w:rsidR="00000000" w:rsidRDefault="001249E4" w:rsidP="001249E4">
          <w:pPr>
            <w:pStyle w:val="729CD108D00E4CCA94CA7AD4C8598EBE1"/>
          </w:pPr>
          <w:r w:rsidRPr="009B4900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  <w:b/>
              <w:bCs/>
              <w:szCs w:val="24"/>
            </w:rPr>
            <w:t>Title of Termp</w:t>
          </w:r>
          <w:r w:rsidRPr="009B4900">
            <w:rPr>
              <w:rStyle w:val="PlaceholderText"/>
              <w:rFonts w:cs="Angsana New"/>
              <w:b/>
              <w:bCs/>
              <w:szCs w:val="24"/>
            </w:rPr>
            <w:t>aper</w:t>
          </w:r>
          <w:r w:rsidRPr="009B4900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9B4900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9B4900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9B4900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9B4900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AA3B72EA5D6946D08763281F7A2EE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9BA6D-3128-40C5-A3AA-35ABFB49BA69}"/>
      </w:docPartPr>
      <w:docPartBody>
        <w:p w:rsidR="00000000" w:rsidRDefault="001249E4" w:rsidP="001249E4">
          <w:pPr>
            <w:pStyle w:val="AA3B72EA5D6946D08763281F7A2EE820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Name of Faculty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43CA1358D77C4702939167A4755C0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E1E38-6B98-410B-91EA-174DD352068B}"/>
      </w:docPartPr>
      <w:docPartBody>
        <w:p w:rsidR="00000000" w:rsidRDefault="001249E4" w:rsidP="001249E4">
          <w:pPr>
            <w:pStyle w:val="43CA1358D77C4702939167A4755C0A37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Name of University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86E77DAFDF844A52813B53CAD701B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7427E-1EF9-47FD-9E2E-BD7D87F98A13}"/>
      </w:docPartPr>
      <w:docPartBody>
        <w:p w:rsidR="00000000" w:rsidRDefault="001249E4" w:rsidP="001249E4">
          <w:pPr>
            <w:pStyle w:val="86E77DAFDF844A52813B53CAD701BF4A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Secondary Source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4696D7789FD34D28A6B3A7D7AFC63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5D669-C396-486F-8A82-BE86C747773A}"/>
      </w:docPartPr>
      <w:docPartBody>
        <w:p w:rsidR="00000000" w:rsidRDefault="001249E4" w:rsidP="001249E4">
          <w:pPr>
            <w:pStyle w:val="4696D7789FD34D28A6B3A7D7AFC63241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 of Primary Source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320EDC87206B42FDB8935E64E24AB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AC6C0-1256-4BF5-A8D5-3A43E8A2C52C}"/>
      </w:docPartPr>
      <w:docPartBody>
        <w:p w:rsidR="00000000" w:rsidRDefault="001249E4" w:rsidP="001249E4">
          <w:pPr>
            <w:pStyle w:val="320EDC87206B42FDB8935E64E24AB10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Year of Primary Source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D9958DCEAF754AF2BBC4A8D0C62BE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FE143-8A1F-431D-B3AD-F3BADB3CA360}"/>
      </w:docPartPr>
      <w:docPartBody>
        <w:p w:rsidR="00000000" w:rsidRDefault="001249E4" w:rsidP="001249E4">
          <w:pPr>
            <w:pStyle w:val="D9958DCEAF754AF2BBC4A8D0C62BE241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 of Secondary Source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A893925C9E8C42998547AB1CC3565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37037-2C7C-48BF-8FEA-54F84CAD0047}"/>
      </w:docPartPr>
      <w:docPartBody>
        <w:p w:rsidR="00000000" w:rsidRDefault="001249E4" w:rsidP="001249E4">
          <w:pPr>
            <w:pStyle w:val="A893925C9E8C42998547AB1CC3565B7D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Year of Secondary Source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C49B1C7650A64C0983208636C42A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3ED78-D07A-4AE3-BEA0-BC14874F9C78}"/>
      </w:docPartPr>
      <w:docPartBody>
        <w:p w:rsidR="00000000" w:rsidRDefault="001249E4" w:rsidP="001249E4">
          <w:pPr>
            <w:pStyle w:val="C49B1C7650A64C0983208636C42A231B1"/>
          </w:pP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9B462A">
            <w:rPr>
              <w:rStyle w:val="PlaceholderText"/>
              <w:rFonts w:cs="Angsana New"/>
              <w:b/>
              <w:bCs/>
              <w:szCs w:val="24"/>
            </w:rPr>
            <w:t>Title of Book</w:t>
          </w:r>
          <w:r w:rsidRPr="009B462A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9B462A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9B462A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9B462A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CD353645856B4E708217326403067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99956-BAD6-4870-8110-A5E0097A1F14}"/>
      </w:docPartPr>
      <w:docPartBody>
        <w:p w:rsidR="00000000" w:rsidRDefault="001249E4" w:rsidP="001249E4">
          <w:pPr>
            <w:pStyle w:val="CD353645856B4E708217326403067743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Place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879D8AE042D9412EB4F4C205C9BC6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16B65-ADD4-4249-9105-B7C5B4D59DBD}"/>
      </w:docPartPr>
      <w:docPartBody>
        <w:p w:rsidR="00000000" w:rsidRDefault="001249E4" w:rsidP="001249E4">
          <w:pPr>
            <w:pStyle w:val="879D8AE042D9412EB4F4C205C9BC6CA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Publisher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EDC5E2F69BE84E2BA995C7E1FBEE7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6458-9702-47D2-AF93-4969881EEB18}"/>
      </w:docPartPr>
      <w:docPartBody>
        <w:p w:rsidR="00000000" w:rsidRDefault="001249E4" w:rsidP="001249E4">
          <w:pPr>
            <w:pStyle w:val="EDC5E2F69BE84E2BA995C7E1FBEE7433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-</w:t>
          </w:r>
          <w:r>
            <w:rPr>
              <w:rStyle w:val="PlaceholderText"/>
              <w:rFonts w:cs="Angsana New"/>
            </w:rPr>
            <w:t>Page Number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2B54982ACEEB4373A447B8212FEC6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CF2EF-84F8-48C2-A8DA-85943D957819}"/>
      </w:docPartPr>
      <w:docPartBody>
        <w:p w:rsidR="00000000" w:rsidRDefault="001249E4" w:rsidP="001249E4">
          <w:pPr>
            <w:pStyle w:val="2B54982ACEEB4373A447B8212FEC6635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Web Site format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51BE5F42A29649FBB8A61AF2516B9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FF01A-BA7A-4D6C-A392-7E4AF7797C32}"/>
      </w:docPartPr>
      <w:docPartBody>
        <w:p w:rsidR="00000000" w:rsidRDefault="001249E4" w:rsidP="001249E4">
          <w:pPr>
            <w:pStyle w:val="51BE5F42A29649FBB8A61AF2516B9D0B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Last name, First name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FAA7544E9B27479E80A27D657841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A80FD-82A6-4BDE-A004-967CD211A427}"/>
      </w:docPartPr>
      <w:docPartBody>
        <w:p w:rsidR="00000000" w:rsidRDefault="001249E4" w:rsidP="001249E4">
          <w:pPr>
            <w:pStyle w:val="FAA7544E9B27479E80A27D6578412382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Year of Post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F1223B3B3E9D490E8F8042DCAE821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4D187-B301-4B96-AFB4-9CD4788BD4AA}"/>
      </w:docPartPr>
      <w:docPartBody>
        <w:p w:rsidR="00000000" w:rsidRDefault="001249E4" w:rsidP="001249E4">
          <w:pPr>
            <w:pStyle w:val="F1223B3B3E9D490E8F8042DCAE8218611"/>
          </w:pPr>
          <w:r w:rsidRPr="00DC0A38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[</w:t>
          </w:r>
          <w:r w:rsidRPr="00DC0A38">
            <w:rPr>
              <w:rStyle w:val="PlaceholderText"/>
              <w:rFonts w:cs="Angsana New"/>
              <w:b/>
              <w:bCs/>
              <w:szCs w:val="24"/>
            </w:rPr>
            <w:t>Title of Document</w:t>
          </w:r>
          <w:r w:rsidRPr="00DC0A38">
            <w:rPr>
              <w:rStyle w:val="PlaceholderText"/>
              <w:rFonts w:ascii="Angsana New" w:cs="Angsana New" w:hint="cs"/>
              <w:b/>
              <w:bCs/>
              <w:szCs w:val="24"/>
              <w:cs/>
              <w:lang w:bidi="th-TH"/>
            </w:rPr>
            <w:t xml:space="preserve"> </w:t>
          </w:r>
          <w:r w:rsidRPr="00DC0A38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(</w:t>
          </w:r>
          <w:r w:rsidRPr="00DC0A38">
            <w:rPr>
              <w:rStyle w:val="PlaceholderText"/>
              <w:rFonts w:cs="Angsana New"/>
              <w:b/>
              <w:bCs/>
              <w:szCs w:val="24"/>
            </w:rPr>
            <w:t>Bold</w:t>
          </w:r>
          <w:r w:rsidRPr="00DC0A38">
            <w:rPr>
              <w:rStyle w:val="PlaceholderText"/>
              <w:rFonts w:cs="Angsana New" w:hint="cs"/>
              <w:b/>
              <w:bCs/>
              <w:szCs w:val="24"/>
              <w:cs/>
              <w:lang w:bidi="th-TH"/>
            </w:rPr>
            <w:t>)</w:t>
          </w:r>
          <w:r w:rsidRPr="00DC0A38">
            <w:rPr>
              <w:rStyle w:val="PlaceholderText"/>
              <w:rFonts w:cs="Angsana New"/>
              <w:b/>
              <w:bCs/>
              <w:szCs w:val="24"/>
              <w:cs/>
              <w:lang w:bidi="th-TH"/>
            </w:rPr>
            <w:t>]</w:t>
          </w:r>
        </w:p>
      </w:docPartBody>
    </w:docPart>
    <w:docPart>
      <w:docPartPr>
        <w:name w:val="98E648550ACA497FB75507BB51BB7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059F9-43CB-487B-8EA6-2ACA3A2DADB4}"/>
      </w:docPartPr>
      <w:docPartBody>
        <w:p w:rsidR="00000000" w:rsidRDefault="001249E4" w:rsidP="001249E4">
          <w:pPr>
            <w:pStyle w:val="98E648550ACA497FB75507BB51BB73B41"/>
          </w:pPr>
          <w:r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cs="Angsana New"/>
            </w:rPr>
            <w:t>Month Date, Year</w:t>
          </w:r>
          <w:r>
            <w:rPr>
              <w:rStyle w:val="PlaceholderText"/>
            </w:rPr>
            <w:t xml:space="preserve"> of </w:t>
          </w:r>
          <w:r>
            <w:rPr>
              <w:rStyle w:val="PlaceholderText"/>
              <w:rFonts w:cs="Angsana New"/>
            </w:rPr>
            <w:t>Search</w:t>
          </w:r>
          <w:r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EE2E52D81775448C93F9CCA3E0B2A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5138C-6D1B-4775-848E-B8F6AF6839E2}"/>
      </w:docPartPr>
      <w:docPartBody>
        <w:p w:rsidR="00000000" w:rsidRDefault="001249E4" w:rsidP="001249E4">
          <w:pPr>
            <w:pStyle w:val="EE2E52D81775448C93F9CCA3E0B2A8D91"/>
          </w:pPr>
          <w:r w:rsidRPr="001C3CB8">
            <w:rPr>
              <w:rStyle w:val="PlaceholderText"/>
              <w:rFonts w:cs="Angsana New"/>
              <w:szCs w:val="24"/>
              <w:cs/>
              <w:lang w:bidi="th-TH"/>
            </w:rPr>
            <w:t>[</w:t>
          </w:r>
          <w:r w:rsidRPr="001C3CB8">
            <w:rPr>
              <w:rStyle w:val="PlaceholderText"/>
              <w:rFonts w:cstheme="minorHAnsi"/>
              <w:szCs w:val="24"/>
            </w:rPr>
            <w:t>URL</w:t>
          </w:r>
          <w:r w:rsidRPr="001C3CB8">
            <w:rPr>
              <w:rStyle w:val="PlaceholderText"/>
              <w:rFonts w:cs="Angsana New"/>
              <w:szCs w:val="24"/>
              <w:cs/>
              <w:lang w:bidi="th-TH"/>
            </w:rPr>
            <w:t>]</w:t>
          </w:r>
        </w:p>
      </w:docPartBody>
    </w:docPart>
    <w:docPart>
      <w:docPartPr>
        <w:name w:val="9A9321E0F64247988DB556F9EFB37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C8E9-7120-42BA-99FC-A91C9EC9D33F}"/>
      </w:docPartPr>
      <w:docPartBody>
        <w:p w:rsidR="00000000" w:rsidRDefault="001249E4" w:rsidP="001249E4">
          <w:pPr>
            <w:pStyle w:val="9A9321E0F64247988DB556F9EFB37C0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2608F1D3" wp14:editId="4031E246">
                <wp:extent cx="179647" cy="172994"/>
                <wp:effectExtent l="19050" t="0" r="0" b="0"/>
                <wp:docPr id="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D75E664BF0CA465184E5502D4D0FF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70B1B-DFDC-4505-97D2-380618EE00EE}"/>
      </w:docPartPr>
      <w:docPartBody>
        <w:p w:rsidR="00000000" w:rsidRDefault="001249E4" w:rsidP="001249E4">
          <w:pPr>
            <w:pStyle w:val="D75E664BF0CA465184E5502D4D0FF1621"/>
          </w:pPr>
          <w:r>
            <w:rPr>
              <w:rStyle w:val="PlaceholderText"/>
              <w:rFonts w:cs="Angsana New"/>
              <w:szCs w:val="28"/>
              <w:cs/>
              <w:lang w:bidi="th-TH"/>
            </w:rPr>
            <w:t>[</w:t>
          </w:r>
          <w:r>
            <w:rPr>
              <w:rStyle w:val="PlaceholderText"/>
            </w:rPr>
            <w:t>Name of Appendix</w:t>
          </w:r>
          <w:r>
            <w:rPr>
              <w:rStyle w:val="PlaceholderText"/>
              <w:rFonts w:cs="Angsana New"/>
              <w:szCs w:val="28"/>
              <w:cs/>
              <w:lang w:bidi="th-TH"/>
            </w:rPr>
            <w:t>]</w:t>
          </w:r>
        </w:p>
      </w:docPartBody>
    </w:docPart>
    <w:docPart>
      <w:docPartPr>
        <w:name w:val="7D280758C49D4350A8FE5FA6CF498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3D0F4-3D33-4438-A27F-F75D3D1AE1C2}"/>
      </w:docPartPr>
      <w:docPartBody>
        <w:p w:rsidR="00000000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>[</w:t>
          </w:r>
          <w:r>
            <w:rPr>
              <w:rStyle w:val="PlaceholderText"/>
              <w:rFonts w:asciiTheme="minorBidi" w:hAnsiTheme="minorBidi" w:cs="Angsana New"/>
            </w:rPr>
            <w:t>Setting Appendix A, B, C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...</w:t>
          </w:r>
        </w:p>
        <w:p w:rsidR="00000000" w:rsidRDefault="00000000" w:rsidP="001940D2">
          <w:pPr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Separate Section </w:t>
          </w:r>
        </w:p>
        <w:p w:rsidR="00000000" w:rsidRPr="00B07018" w:rsidRDefault="00000000" w:rsidP="001940D2">
          <w:pPr>
            <w:rPr>
              <w:rStyle w:val="PlaceholderText"/>
              <w:rFonts w:ascii="Times New Roman" w:hAnsiTheme="minorBidi"/>
              <w:rtl/>
              <w:cs/>
            </w:rPr>
          </w:pP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Page Layout </w:t>
          </w:r>
          <w:r w:rsidRPr="00626897">
            <w:rPr>
              <w:rStyle w:val="PlaceholderText"/>
              <w:rFonts w:asciiTheme="minorBidi" w:hAnsiTheme="minorBidi"/>
            </w:rPr>
            <w:sym w:font="Wingdings" w:char="F0E0"/>
          </w: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Breaks </w:t>
          </w:r>
          <w:r w:rsidRPr="00B430C0">
            <w:rPr>
              <w:rStyle w:val="PlaceholderText"/>
              <w:rFonts w:asciiTheme="minorBidi" w:hAnsiTheme="minorBidi"/>
            </w:rPr>
            <w:sym w:font="Wingdings" w:char="F0E0"/>
          </w:r>
          <w:r>
            <w:rPr>
              <w:rStyle w:val="PlaceholderText"/>
              <w:rFonts w:asciiTheme="minorBidi" w:hAnsiTheme="minorBidi" w:cs="Cordia New"/>
              <w:rtl/>
              <w:cs/>
            </w:rPr>
            <w:t xml:space="preserve"> </w:t>
          </w:r>
          <w:r w:rsidRPr="00B07018">
            <w:rPr>
              <w:rStyle w:val="PlaceholderText"/>
              <w:rFonts w:asciiTheme="minorBidi" w:hAnsiTheme="minorBidi"/>
            </w:rPr>
            <w:t>Next Page</w:t>
          </w:r>
        </w:p>
        <w:p w:rsidR="00000000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- </w:t>
          </w:r>
          <w:r w:rsidRPr="00B07018">
            <w:rPr>
              <w:rStyle w:val="PlaceholderText"/>
              <w:rFonts w:asciiTheme="minorBidi" w:hAnsiTheme="minorBidi"/>
            </w:rPr>
            <w:t xml:space="preserve">Styles </w:t>
          </w:r>
          <w:r w:rsidRPr="00626897">
            <w:rPr>
              <w:rStyle w:val="PlaceholderText"/>
              <w:rFonts w:asciiTheme="minorBidi" w:hAnsiTheme="minorBidi" w:cs="Angsana New"/>
            </w:rPr>
            <w:sym w:font="Wingdings" w:char="F0E0"/>
          </w:r>
          <w:r>
            <w:rPr>
              <w:rStyle w:val="PlaceholderText"/>
              <w:rFonts w:asciiTheme="minorBidi" w:hAnsiTheme="minorBidi" w:cs="Angsana New"/>
            </w:rPr>
            <w:t xml:space="preserve"> Select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 w:rsidRPr="00B07018">
            <w:rPr>
              <w:rStyle w:val="PlaceholderText"/>
              <w:rFonts w:asciiTheme="minorBidi" w:hAnsiTheme="minorBidi"/>
            </w:rPr>
            <w:t xml:space="preserve">Appendix </w:t>
          </w:r>
          <w:r w:rsidRPr="00C53542">
            <w:rPr>
              <w:rStyle w:val="PlaceholderText"/>
              <w:rFonts w:asciiTheme="minorBidi" w:hAnsiTheme="minorBidi" w:cs="Angsana New"/>
            </w:rPr>
            <w:sym w:font="Wingdings" w:char="F0E0"/>
          </w:r>
          <w:r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 xml:space="preserve">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Will Display word </w:t>
          </w:r>
          <w:r w:rsidRPr="00C53542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>"</w:t>
          </w:r>
          <w:r>
            <w:rPr>
              <w:rStyle w:val="PlaceholderText"/>
              <w:rFonts w:asciiTheme="minorBidi" w:hAnsiTheme="minorBidi" w:cs="Angsana New"/>
            </w:rPr>
            <w:t>Appendix</w:t>
          </w:r>
          <w:r w:rsidRPr="00C53542">
            <w:rPr>
              <w:rStyle w:val="PlaceholderText"/>
              <w:rFonts w:asciiTheme="minorBidi" w:hAnsiTheme="minorBidi" w:cs="Cordia New"/>
              <w:szCs w:val="24"/>
              <w:cs/>
              <w:lang w:bidi="th-TH"/>
            </w:rPr>
            <w:t xml:space="preserve">" </w:t>
          </w:r>
          <w:r w:rsidRPr="00C53542">
            <w:rPr>
              <w:rStyle w:val="PlaceholderText"/>
              <w:rFonts w:asciiTheme="minorBidi" w:hAnsiTheme="minorBidi" w:cs="Angsana New"/>
            </w:rPr>
            <w:t xml:space="preserve">and sequences automatically </w:t>
          </w:r>
        </w:p>
        <w:p w:rsidR="00000000" w:rsidRPr="00B07018" w:rsidRDefault="00000000" w:rsidP="001940D2">
          <w:pPr>
            <w:pStyle w:val="BodyTextFirstIndent"/>
            <w:ind w:firstLine="0"/>
            <w:rPr>
              <w:rStyle w:val="PlaceholderText"/>
              <w:rFonts w:asciiTheme="minorBidi" w:hAnsiTheme="minorBidi"/>
            </w:rPr>
          </w:pP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- </w:t>
          </w:r>
          <w:r>
            <w:rPr>
              <w:rStyle w:val="PlaceholderText"/>
              <w:rFonts w:asciiTheme="minorBidi" w:hAnsiTheme="minorBidi"/>
            </w:rPr>
            <w:t xml:space="preserve">Press hold </w:t>
          </w:r>
          <w:r w:rsidRPr="00B07018">
            <w:rPr>
              <w:rStyle w:val="PlaceholderText"/>
              <w:rFonts w:asciiTheme="minorBidi" w:hAnsiTheme="minorBidi"/>
            </w:rPr>
            <w:t xml:space="preserve">Shift </w:t>
          </w:r>
          <w:r>
            <w:rPr>
              <w:rStyle w:val="PlaceholderText"/>
              <w:rFonts w:asciiTheme="minorBidi" w:hAnsiTheme="minorBidi"/>
            </w:rPr>
            <w:t>and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/>
            </w:rPr>
            <w:t xml:space="preserve">press </w:t>
          </w:r>
          <w:r w:rsidRPr="00B07018">
            <w:rPr>
              <w:rStyle w:val="PlaceholderText"/>
              <w:rFonts w:asciiTheme="minorBidi" w:hAnsiTheme="minorBidi"/>
            </w:rPr>
            <w:t>Enter 2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  <w:r>
            <w:rPr>
              <w:rStyle w:val="PlaceholderText"/>
              <w:rFonts w:asciiTheme="minorBidi" w:hAnsiTheme="minorBidi" w:cs="Angsana New"/>
            </w:rPr>
            <w:t>time</w:t>
          </w:r>
          <w:r w:rsidRPr="00B07018">
            <w:rPr>
              <w:rStyle w:val="PlaceholderText"/>
              <w:rFonts w:ascii="Times New Roman" w:hAnsiTheme="minorBidi" w:cs="Angsana New"/>
              <w:sz w:val="32"/>
              <w:cs/>
              <w:lang w:bidi="th-TH"/>
            </w:rPr>
            <w:t xml:space="preserve"> </w:t>
          </w:r>
        </w:p>
        <w:p w:rsidR="00000000" w:rsidRDefault="00000000">
          <w:pPr>
            <w:pStyle w:val="7D280758C49D4350A8FE5FA6CF498E53"/>
          </w:pPr>
          <w:r w:rsidRPr="00B07018">
            <w:rPr>
              <w:rStyle w:val="PlaceholderText"/>
              <w:rFonts w:ascii="Times New Roman" w:hAnsiTheme="minorBidi"/>
              <w:sz w:val="32"/>
              <w:rtl/>
              <w:cs/>
            </w:rPr>
            <w:t xml:space="preserve">- </w:t>
          </w:r>
          <w:r>
            <w:rPr>
              <w:rStyle w:val="PlaceholderText"/>
              <w:rFonts w:asciiTheme="minorBidi" w:hAnsiTheme="minorBidi" w:cs="Angsana New"/>
            </w:rPr>
            <w:t>Type Title of Appendix</w:t>
          </w:r>
          <w:r w:rsidRPr="00B07018">
            <w:rPr>
              <w:rStyle w:val="PlaceholderText"/>
              <w:rFonts w:asciiTheme="minorBidi" w:hAnsiTheme="minorBidi" w:cs="Cordia New"/>
              <w:rtl/>
              <w:cs/>
            </w:rPr>
            <w:t>]</w:t>
          </w:r>
        </w:p>
      </w:docPartBody>
    </w:docPart>
    <w:docPart>
      <w:docPartPr>
        <w:name w:val="1227B3B6397B475D921E7F180F0BA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B90F7-FAB7-4A85-B6A0-EB4380C1E754}"/>
      </w:docPartPr>
      <w:docPartBody>
        <w:p w:rsidR="00000000" w:rsidRDefault="001249E4" w:rsidP="001249E4">
          <w:pPr>
            <w:pStyle w:val="1227B3B6397B475D921E7F180F0BA13D1"/>
          </w:pP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[</w:t>
          </w:r>
          <w:r>
            <w:rPr>
              <w:rFonts w:asciiTheme="minorBidi" w:hAnsiTheme="minorBidi"/>
              <w:color w:val="808080"/>
            </w:rPr>
            <w:t>If only appendix use the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 “</w:t>
          </w:r>
          <w:r>
            <w:rPr>
              <w:rFonts w:asciiTheme="minorBidi" w:hAnsiTheme="minorBidi"/>
              <w:color w:val="808080"/>
            </w:rPr>
            <w:t>HEADINGS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 xml:space="preserve">” </w:t>
          </w:r>
          <w:r>
            <w:rPr>
              <w:rFonts w:asciiTheme="minorBidi" w:hAnsiTheme="minorBidi"/>
              <w:color w:val="808080"/>
            </w:rPr>
            <w:t>style</w:t>
          </w:r>
          <w:r>
            <w:rPr>
              <w:rFonts w:asciiTheme="minorBidi" w:hAnsiTheme="minorBidi" w:cs="Angsana New"/>
              <w:color w:val="808080"/>
              <w:szCs w:val="24"/>
              <w:cs/>
              <w:lang w:bidi="th-TH"/>
            </w:rPr>
            <w:t>]</w:t>
          </w:r>
        </w:p>
      </w:docPartBody>
    </w:docPart>
    <w:docPart>
      <w:docPartPr>
        <w:name w:val="76B492641D4F409FBC2B9AE78250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C72D1-5BB2-4A25-B478-7A7BAA740975}"/>
      </w:docPartPr>
      <w:docPartBody>
        <w:p w:rsidR="00000000" w:rsidRDefault="001249E4" w:rsidP="001249E4">
          <w:pPr>
            <w:pStyle w:val="76B492641D4F409FBC2B9AE782505082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 xml:space="preserve">Do not delete the </w:t>
          </w:r>
          <w:r>
            <w:rPr>
              <w:rStyle w:val="PlaceholderText"/>
              <w:rFonts w:cs="Angsana New"/>
              <w:cs/>
              <w:lang w:bidi="th-TH"/>
            </w:rPr>
            <w:t>“</w:t>
          </w:r>
          <w:r>
            <w:rPr>
              <w:rStyle w:val="PlaceholderText"/>
            </w:rPr>
            <w:t>Section Break</w:t>
          </w:r>
          <w:r>
            <w:rPr>
              <w:rStyle w:val="PlaceholderText"/>
              <w:rFonts w:cs="Angsana New"/>
              <w:cs/>
              <w:lang w:bidi="th-TH"/>
            </w:rPr>
            <w:t xml:space="preserve">” </w:t>
          </w:r>
          <w:r>
            <w:rPr>
              <w:rStyle w:val="PlaceholderText"/>
            </w:rPr>
            <w:t>below, if you can</w:t>
          </w:r>
          <w:r>
            <w:rPr>
              <w:rStyle w:val="PlaceholderText"/>
              <w:rFonts w:cs="Angsana New"/>
              <w:cs/>
              <w:lang w:bidi="th-TH"/>
            </w:rPr>
            <w:t>’</w:t>
          </w:r>
          <w:r>
            <w:rPr>
              <w:rStyle w:val="PlaceholderText"/>
            </w:rPr>
            <w:t>t see it, turn on Show</w:t>
          </w:r>
          <w:r>
            <w:rPr>
              <w:rStyle w:val="PlaceholderText"/>
              <w:rFonts w:cs="Angsana New"/>
              <w:cs/>
              <w:lang w:bidi="th-TH"/>
            </w:rPr>
            <w:t>/</w:t>
          </w:r>
          <w:r>
            <w:rPr>
              <w:rStyle w:val="PlaceholderText"/>
            </w:rPr>
            <w:t>Hide</w:t>
          </w:r>
          <w:r>
            <w:rPr>
              <w:rStyle w:val="PlaceholderText"/>
              <w:rFonts w:cs="Angsana New"/>
              <w:cs/>
              <w:lang w:bidi="th-TH"/>
            </w:rPr>
            <w:t xml:space="preserve"> (</w:t>
          </w:r>
          <w:r>
            <w:rPr>
              <w:rStyle w:val="PlaceholderText"/>
            </w:rPr>
            <w:t xml:space="preserve">click </w:t>
          </w:r>
          <w:r w:rsidRPr="00F2152B">
            <w:rPr>
              <w:rStyle w:val="PlaceholderText"/>
              <w:b/>
              <w:bCs/>
              <w:noProof/>
              <w:cs/>
              <w:lang w:bidi="th-TH"/>
            </w:rPr>
            <w:drawing>
              <wp:inline distT="0" distB="0" distL="0" distR="0" wp14:anchorId="54C2813A" wp14:editId="44E47A31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rFonts w:cs="Angsana New"/>
              <w:cs/>
              <w:lang w:bidi="th-TH"/>
            </w:rPr>
            <w:t xml:space="preserve"> </w:t>
          </w:r>
          <w:r w:rsidRPr="00D815BA">
            <w:rPr>
              <w:rStyle w:val="PlaceholderText"/>
              <w:rFonts w:cs="Angsana New"/>
            </w:rPr>
            <w:t>to toggle the Show</w:t>
          </w:r>
          <w:r w:rsidRPr="00D815BA">
            <w:rPr>
              <w:rStyle w:val="PlaceholderText"/>
              <w:rFonts w:cs="Angsana New"/>
              <w:cs/>
              <w:lang w:bidi="th-TH"/>
            </w:rPr>
            <w:t>/</w:t>
          </w:r>
          <w:r w:rsidRPr="00D815BA">
            <w:rPr>
              <w:rStyle w:val="PlaceholderText"/>
              <w:rFonts w:cs="Angsana New"/>
            </w:rPr>
            <w:t>Hide display on and off</w:t>
          </w:r>
          <w:r>
            <w:rPr>
              <w:rStyle w:val="PlaceholderText"/>
              <w:rFonts w:cs="Angsana New"/>
              <w:cs/>
              <w:lang w:bidi="th-TH"/>
            </w:rPr>
            <w:t>)]</w:t>
          </w:r>
        </w:p>
      </w:docPartBody>
    </w:docPart>
    <w:docPart>
      <w:docPartPr>
        <w:name w:val="C3128828D3F74D0CBF33A57CE3D5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A0657-DAE3-48F0-8B8F-1D02092412B6}"/>
      </w:docPartPr>
      <w:docPartBody>
        <w:p w:rsidR="00000000" w:rsidRDefault="001249E4" w:rsidP="001249E4">
          <w:pPr>
            <w:pStyle w:val="C3128828D3F74D0CBF33A57CE3D543F9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rFonts w:cs="Angsana New"/>
              <w:cs/>
              <w:lang w:bidi="th-TH"/>
            </w:rPr>
            <w:t>./</w:t>
          </w:r>
          <w:r>
            <w:rPr>
              <w:rStyle w:val="PlaceholderText"/>
            </w:rPr>
            <w:t>Miss First name Last name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E6450235F2AF45999C46F666D4FCA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5910B-C8CE-4F68-AD1E-23FECAE8A072}"/>
      </w:docPartPr>
      <w:docPartBody>
        <w:p w:rsidR="00000000" w:rsidRDefault="001249E4" w:rsidP="001249E4">
          <w:pPr>
            <w:pStyle w:val="E6450235F2AF45999C46F666D4FCA9D1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  <w:docPart>
      <w:docPartPr>
        <w:name w:val="DB6D307D3FE44D8FB0D0868E8183C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BF6CD-C26B-464F-99D7-11066C386AF1}"/>
      </w:docPartPr>
      <w:docPartBody>
        <w:p w:rsidR="00000000" w:rsidRDefault="00000000">
          <w:pPr>
            <w:pStyle w:val="DB6D307D3FE44D8FB0D0868E8183C746"/>
          </w:pPr>
          <w:r w:rsidRPr="002B5746">
            <w:rPr>
              <w:rStyle w:val="PlaceholderText"/>
            </w:rPr>
            <w:t>Click here to enter text</w:t>
          </w:r>
          <w:r w:rsidRPr="002B5746">
            <w:rPr>
              <w:rStyle w:val="PlaceholderText"/>
              <w:rFonts w:cs="Angsana New"/>
              <w:rtl/>
              <w:cs/>
            </w:rPr>
            <w:t>.</w:t>
          </w:r>
        </w:p>
      </w:docPartBody>
    </w:docPart>
    <w:docPart>
      <w:docPartPr>
        <w:name w:val="854854D1DAB2451B9D60931C6316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C0C89-2178-4FB5-9674-9497D0343882}"/>
      </w:docPartPr>
      <w:docPartBody>
        <w:p w:rsidR="00000000" w:rsidRDefault="001249E4" w:rsidP="001249E4">
          <w:pPr>
            <w:pStyle w:val="854854D1DAB2451B9D60931C631601A71"/>
          </w:pPr>
          <w:r>
            <w:rPr>
              <w:rStyle w:val="PlaceholderText"/>
              <w:rFonts w:cs="Angsana New"/>
              <w:cs/>
              <w:lang w:bidi="th-TH"/>
            </w:rPr>
            <w:t>[</w:t>
          </w:r>
          <w:r>
            <w:rPr>
              <w:rStyle w:val="PlaceholderText"/>
            </w:rPr>
            <w:t>Type here</w:t>
          </w:r>
          <w:r>
            <w:rPr>
              <w:rStyle w:val="PlaceholderText"/>
              <w:rFonts w:cs="Angsana New"/>
              <w:cs/>
              <w:lang w:bidi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5378E"/>
    <w:multiLevelType w:val="multilevel"/>
    <w:tmpl w:val="A4E6B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color w:val="7F7F7F" w:themeColor="text1" w:themeTint="8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color w:val="7F7F7F" w:themeColor="text1" w:themeTint="8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86A719F"/>
    <w:multiLevelType w:val="hybridMultilevel"/>
    <w:tmpl w:val="DE028F52"/>
    <w:lvl w:ilvl="0" w:tplc="DD0219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7F7F7F" w:themeColor="text1" w:themeTint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463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448127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9E4"/>
    <w:rsid w:val="001249E4"/>
    <w:rsid w:val="005C57D5"/>
    <w:rsid w:val="00A0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49E4"/>
    <w:rPr>
      <w:color w:val="808080"/>
    </w:rPr>
  </w:style>
  <w:style w:type="paragraph" w:customStyle="1" w:styleId="6DA6BF42500D402CB0CDE2A38C66823F">
    <w:name w:val="6DA6BF42500D402CB0CDE2A38C66823F"/>
  </w:style>
  <w:style w:type="paragraph" w:customStyle="1" w:styleId="C930623816754C1C9B131D58F779C421">
    <w:name w:val="C930623816754C1C9B131D58F779C421"/>
  </w:style>
  <w:style w:type="paragraph" w:customStyle="1" w:styleId="5A2F72A4136549598303E00F5100650A">
    <w:name w:val="5A2F72A4136549598303E00F5100650A"/>
  </w:style>
  <w:style w:type="paragraph" w:customStyle="1" w:styleId="D330B289FA814742B40C53B1B0948F28">
    <w:name w:val="D330B289FA814742B40C53B1B0948F28"/>
  </w:style>
  <w:style w:type="paragraph" w:customStyle="1" w:styleId="C4E249F4E9624F9483DB60B2AF0E473B">
    <w:name w:val="C4E249F4E9624F9483DB60B2AF0E473B"/>
  </w:style>
  <w:style w:type="paragraph" w:customStyle="1" w:styleId="8FD04D1DEE79466CB089459B254E13AB">
    <w:name w:val="8FD04D1DEE79466CB089459B254E13AB"/>
  </w:style>
  <w:style w:type="paragraph" w:customStyle="1" w:styleId="8D836AF7AE4648F5B38348684D775A8C">
    <w:name w:val="8D836AF7AE4648F5B38348684D775A8C"/>
  </w:style>
  <w:style w:type="paragraph" w:customStyle="1" w:styleId="7577318BC72740BCB89997B14C470781">
    <w:name w:val="7577318BC72740BCB89997B14C470781"/>
  </w:style>
  <w:style w:type="paragraph" w:customStyle="1" w:styleId="E28F0398FBB84654B45CC7A6BECFCF10">
    <w:name w:val="E28F0398FBB84654B45CC7A6BECFCF10"/>
  </w:style>
  <w:style w:type="paragraph" w:customStyle="1" w:styleId="4B0F9802CC154874AC5A3C76D8FFA602">
    <w:name w:val="4B0F9802CC154874AC5A3C76D8FFA602"/>
  </w:style>
  <w:style w:type="paragraph" w:customStyle="1" w:styleId="61C4120D3C2E4C87BF7A9D56E28DF090">
    <w:name w:val="61C4120D3C2E4C87BF7A9D56E28DF090"/>
  </w:style>
  <w:style w:type="paragraph" w:customStyle="1" w:styleId="68944542766D4942B0B677DC09B1F8BE">
    <w:name w:val="68944542766D4942B0B677DC09B1F8BE"/>
  </w:style>
  <w:style w:type="paragraph" w:customStyle="1" w:styleId="D9501D63C27F41D8965F3EEA926189DF">
    <w:name w:val="D9501D63C27F41D8965F3EEA926189DF"/>
  </w:style>
  <w:style w:type="paragraph" w:customStyle="1" w:styleId="043E026F08B54475B35D2C3B1B266EBF">
    <w:name w:val="043E026F08B54475B35D2C3B1B266EBF"/>
  </w:style>
  <w:style w:type="paragraph" w:customStyle="1" w:styleId="D6617EA81C9C427499628AD8F7741F32">
    <w:name w:val="D6617EA81C9C427499628AD8F7741F32"/>
  </w:style>
  <w:style w:type="paragraph" w:customStyle="1" w:styleId="F6E445AC886F45B9B6D7A738685EB5DF">
    <w:name w:val="F6E445AC886F45B9B6D7A738685EB5DF"/>
  </w:style>
  <w:style w:type="paragraph" w:customStyle="1" w:styleId="3CFBA373E3C84B41A58764DFF20746E1">
    <w:name w:val="3CFBA373E3C84B41A58764DFF20746E1"/>
  </w:style>
  <w:style w:type="paragraph" w:customStyle="1" w:styleId="B1A8A96861BC49878AFFBE5702A0336C">
    <w:name w:val="B1A8A96861BC49878AFFBE5702A0336C"/>
  </w:style>
  <w:style w:type="paragraph" w:customStyle="1" w:styleId="CB85645EB72949FB93EAD765AB3F1122">
    <w:name w:val="CB85645EB72949FB93EAD765AB3F1122"/>
  </w:style>
  <w:style w:type="paragraph" w:customStyle="1" w:styleId="557EED525C13461B82FCF28C9D9F5244">
    <w:name w:val="557EED525C13461B82FCF28C9D9F5244"/>
  </w:style>
  <w:style w:type="paragraph" w:customStyle="1" w:styleId="2ED61CB5ADA741949551B073F68422EA">
    <w:name w:val="2ED61CB5ADA741949551B073F68422EA"/>
  </w:style>
  <w:style w:type="paragraph" w:customStyle="1" w:styleId="0B8511A4A20D439BA5BB9F0A7ED5921F">
    <w:name w:val="0B8511A4A20D439BA5BB9F0A7ED5921F"/>
  </w:style>
  <w:style w:type="paragraph" w:customStyle="1" w:styleId="2C90FC38867E4EB791AD91E195DA4FBF">
    <w:name w:val="2C90FC38867E4EB791AD91E195DA4FBF"/>
  </w:style>
  <w:style w:type="paragraph" w:customStyle="1" w:styleId="91A69D071E4D46F3BE4BE142F16ED6CD">
    <w:name w:val="91A69D071E4D46F3BE4BE142F16ED6CD"/>
  </w:style>
  <w:style w:type="paragraph" w:customStyle="1" w:styleId="0A86A1C6FA27413CAEC83E708628F8A3">
    <w:name w:val="0A86A1C6FA27413CAEC83E708628F8A3"/>
  </w:style>
  <w:style w:type="paragraph" w:customStyle="1" w:styleId="79D92703553B484EB3D31E63E6071DDA">
    <w:name w:val="79D92703553B484EB3D31E63E6071DDA"/>
  </w:style>
  <w:style w:type="paragraph" w:customStyle="1" w:styleId="5B8A7084748745E18E705AB344FC65AE">
    <w:name w:val="5B8A7084748745E18E705AB344FC65AE"/>
  </w:style>
  <w:style w:type="paragraph" w:customStyle="1" w:styleId="AA8EDE586F32452A9B8A96537931D6CB">
    <w:name w:val="AA8EDE586F32452A9B8A96537931D6CB"/>
  </w:style>
  <w:style w:type="paragraph" w:customStyle="1" w:styleId="41A11F91475A4C8AB9D57FFAE2688A49">
    <w:name w:val="41A11F91475A4C8AB9D57FFAE2688A49"/>
  </w:style>
  <w:style w:type="paragraph" w:customStyle="1" w:styleId="34D6B124A67A4CDDAD5681E6356BC863">
    <w:name w:val="34D6B124A67A4CDDAD5681E6356BC863"/>
  </w:style>
  <w:style w:type="paragraph" w:customStyle="1" w:styleId="014CAA90FF1947ADA5E75C9A65DE7CF1">
    <w:name w:val="014CAA90FF1947ADA5E75C9A65DE7CF1"/>
  </w:style>
  <w:style w:type="paragraph" w:customStyle="1" w:styleId="AF40394E0B2744D8A5E25C2924731302">
    <w:name w:val="AF40394E0B2744D8A5E25C2924731302"/>
  </w:style>
  <w:style w:type="paragraph" w:customStyle="1" w:styleId="C441EC4087FD4223AD2310FF6EE38FEA">
    <w:name w:val="C441EC4087FD4223AD2310FF6EE38FEA"/>
  </w:style>
  <w:style w:type="paragraph" w:customStyle="1" w:styleId="335AA3010FF946AD8D93712EB89DE95C">
    <w:name w:val="335AA3010FF946AD8D93712EB89DE95C"/>
  </w:style>
  <w:style w:type="paragraph" w:customStyle="1" w:styleId="62FE6BAC537F4C60BA987C86CCA8680E">
    <w:name w:val="62FE6BAC537F4C60BA987C86CCA8680E"/>
  </w:style>
  <w:style w:type="paragraph" w:customStyle="1" w:styleId="ED687F7959C5494BBC17D698B7893668">
    <w:name w:val="ED687F7959C5494BBC17D698B7893668"/>
  </w:style>
  <w:style w:type="paragraph" w:customStyle="1" w:styleId="FD082D55D2364A79AB4F81AD33EC0CF8">
    <w:name w:val="FD082D55D2364A79AB4F81AD33EC0CF8"/>
  </w:style>
  <w:style w:type="paragraph" w:customStyle="1" w:styleId="9B22031600B146018385A3ECEDCC783A">
    <w:name w:val="9B22031600B146018385A3ECEDCC783A"/>
  </w:style>
  <w:style w:type="paragraph" w:customStyle="1" w:styleId="B36AD451282642279A08B167A2B10D66">
    <w:name w:val="B36AD451282642279A08B167A2B10D66"/>
  </w:style>
  <w:style w:type="paragraph" w:customStyle="1" w:styleId="E551EADFBB65449EB9BA4CD917360656">
    <w:name w:val="E551EADFBB65449EB9BA4CD917360656"/>
  </w:style>
  <w:style w:type="paragraph" w:customStyle="1" w:styleId="84903D20B7B54288B46BAB8A616141DE">
    <w:name w:val="84903D20B7B54288B46BAB8A616141DE"/>
  </w:style>
  <w:style w:type="paragraph" w:customStyle="1" w:styleId="66638D67297247C79A438CEE9C2ACC04">
    <w:name w:val="66638D67297247C79A438CEE9C2ACC04"/>
  </w:style>
  <w:style w:type="paragraph" w:customStyle="1" w:styleId="199EC65AE126447BAAE6E86CF8FE4A5C">
    <w:name w:val="199EC65AE126447BAAE6E86CF8FE4A5C"/>
  </w:style>
  <w:style w:type="paragraph" w:customStyle="1" w:styleId="2BEBF7B7615B468D9D9001D59EE6468C">
    <w:name w:val="2BEBF7B7615B468D9D9001D59EE6468C"/>
  </w:style>
  <w:style w:type="paragraph" w:customStyle="1" w:styleId="CC58B81BB001490F8D5E3BBDDE94E7AA">
    <w:name w:val="CC58B81BB001490F8D5E3BBDDE94E7AA"/>
  </w:style>
  <w:style w:type="paragraph" w:customStyle="1" w:styleId="28FC738549C94412817D06233BB1E9FE">
    <w:name w:val="28FC738549C94412817D06233BB1E9FE"/>
  </w:style>
  <w:style w:type="paragraph" w:customStyle="1" w:styleId="791E149CA73D4EA38FE7174C49022EDF">
    <w:name w:val="791E149CA73D4EA38FE7174C49022EDF"/>
  </w:style>
  <w:style w:type="paragraph" w:customStyle="1" w:styleId="A33D9EDD277B45688C7AC482F097C4D8">
    <w:name w:val="A33D9EDD277B45688C7AC482F097C4D8"/>
  </w:style>
  <w:style w:type="paragraph" w:customStyle="1" w:styleId="D9DE455FBF3F4395ABFE6497B616BB0B">
    <w:name w:val="D9DE455FBF3F4395ABFE6497B616BB0B"/>
  </w:style>
  <w:style w:type="paragraph" w:customStyle="1" w:styleId="38230AB2D09946D5B4742697D230CC31">
    <w:name w:val="38230AB2D09946D5B4742697D230CC31"/>
  </w:style>
  <w:style w:type="paragraph" w:customStyle="1" w:styleId="7F9CA02BACD44BCBA3F8644C38759080">
    <w:name w:val="7F9CA02BACD44BCBA3F8644C38759080"/>
  </w:style>
  <w:style w:type="paragraph" w:customStyle="1" w:styleId="523AA23CE5E64391A78CC91AAD850828">
    <w:name w:val="523AA23CE5E64391A78CC91AAD850828"/>
  </w:style>
  <w:style w:type="paragraph" w:customStyle="1" w:styleId="B2BA2C4CB16644A598C4506746192640">
    <w:name w:val="B2BA2C4CB16644A598C4506746192640"/>
  </w:style>
  <w:style w:type="paragraph" w:styleId="ListParagraph">
    <w:name w:val="List Paragraph"/>
    <w:basedOn w:val="Normal"/>
    <w:uiPriority w:val="34"/>
    <w:qFormat/>
    <w:pPr>
      <w:spacing w:after="0" w:line="360" w:lineRule="auto"/>
      <w:ind w:left="720"/>
      <w:contextualSpacing/>
    </w:pPr>
    <w:rPr>
      <w:rFonts w:cs="Times New Roman"/>
      <w:kern w:val="0"/>
      <w:szCs w:val="24"/>
      <w:lang w:bidi="en-US"/>
      <w14:ligatures w14:val="none"/>
    </w:rPr>
  </w:style>
  <w:style w:type="paragraph" w:customStyle="1" w:styleId="42BA2810A7E044C7A5E40DD491384056">
    <w:name w:val="42BA2810A7E044C7A5E40DD491384056"/>
  </w:style>
  <w:style w:type="paragraph" w:customStyle="1" w:styleId="1574F454028749B2A4E5C94098451C92">
    <w:name w:val="1574F454028749B2A4E5C94098451C92"/>
  </w:style>
  <w:style w:type="paragraph" w:customStyle="1" w:styleId="A6EDCEB5F8B9446696EE7B0F2E160154">
    <w:name w:val="A6EDCEB5F8B9446696EE7B0F2E160154"/>
  </w:style>
  <w:style w:type="paragraph" w:customStyle="1" w:styleId="BCA7C4EA7D11432895F69F3525CD5502">
    <w:name w:val="BCA7C4EA7D11432895F69F3525CD5502"/>
  </w:style>
  <w:style w:type="paragraph" w:customStyle="1" w:styleId="50323F9038E74987B3CD7223BDD8EB38">
    <w:name w:val="50323F9038E74987B3CD7223BDD8EB38"/>
  </w:style>
  <w:style w:type="paragraph" w:customStyle="1" w:styleId="ADB18DEEF4C64B87B8CE5D4E624ED34E">
    <w:name w:val="ADB18DEEF4C64B87B8CE5D4E624ED34E"/>
  </w:style>
  <w:style w:type="paragraph" w:customStyle="1" w:styleId="1C9D2C48B6954CBD8872EABB9F6E4BD8">
    <w:name w:val="1C9D2C48B6954CBD8872EABB9F6E4BD8"/>
  </w:style>
  <w:style w:type="paragraph" w:customStyle="1" w:styleId="E8F90FA95F9C41D396C1D47086B4B0B2">
    <w:name w:val="E8F90FA95F9C41D396C1D47086B4B0B2"/>
  </w:style>
  <w:style w:type="paragraph" w:customStyle="1" w:styleId="774EB2D1BEA5490E9F2B95276C534B07">
    <w:name w:val="774EB2D1BEA5490E9F2B95276C534B07"/>
  </w:style>
  <w:style w:type="paragraph" w:customStyle="1" w:styleId="C50CA2DF22D944868E14588793E6FBCA">
    <w:name w:val="C50CA2DF22D944868E14588793E6FBCA"/>
  </w:style>
  <w:style w:type="paragraph" w:customStyle="1" w:styleId="B0BCE764462541D7B6B738090ED4D823">
    <w:name w:val="B0BCE764462541D7B6B738090ED4D823"/>
  </w:style>
  <w:style w:type="paragraph" w:customStyle="1" w:styleId="3355432E54BE42B2AB8CE43806A9E4F8">
    <w:name w:val="3355432E54BE42B2AB8CE43806A9E4F8"/>
  </w:style>
  <w:style w:type="paragraph" w:customStyle="1" w:styleId="F336DC0D00F649D1AAC52A5B6C1E4484">
    <w:name w:val="F336DC0D00F649D1AAC52A5B6C1E4484"/>
  </w:style>
  <w:style w:type="paragraph" w:customStyle="1" w:styleId="8852F305876B462BB4DCC8C019E8855E">
    <w:name w:val="8852F305876B462BB4DCC8C019E8855E"/>
  </w:style>
  <w:style w:type="paragraph" w:customStyle="1" w:styleId="B8C46183BBB44967BA2A3AF465682E89">
    <w:name w:val="B8C46183BBB44967BA2A3AF465682E89"/>
  </w:style>
  <w:style w:type="paragraph" w:customStyle="1" w:styleId="A57EAB75043C451EB5EE33CCA64722B1">
    <w:name w:val="A57EAB75043C451EB5EE33CCA64722B1"/>
  </w:style>
  <w:style w:type="paragraph" w:customStyle="1" w:styleId="BEC4949BDAED4F30998B9B23DA75AF19">
    <w:name w:val="BEC4949BDAED4F30998B9B23DA75AF19"/>
  </w:style>
  <w:style w:type="paragraph" w:customStyle="1" w:styleId="F3E38B1DEFA7446B9A4546D9E0D9DA8B">
    <w:name w:val="F3E38B1DEFA7446B9A4546D9E0D9DA8B"/>
  </w:style>
  <w:style w:type="paragraph" w:customStyle="1" w:styleId="2922A27B90314E8E9D949BF09BC4D423">
    <w:name w:val="2922A27B90314E8E9D949BF09BC4D423"/>
  </w:style>
  <w:style w:type="paragraph" w:customStyle="1" w:styleId="FBA98D4D97A7424B816F3CB67C7580CD">
    <w:name w:val="FBA98D4D97A7424B816F3CB67C7580CD"/>
  </w:style>
  <w:style w:type="paragraph" w:customStyle="1" w:styleId="2BB76853509F48A089B8126748BBAEB3">
    <w:name w:val="2BB76853509F48A089B8126748BBAEB3"/>
  </w:style>
  <w:style w:type="paragraph" w:customStyle="1" w:styleId="21AF7FEE14D14EB784B89FEDA17153AA">
    <w:name w:val="21AF7FEE14D14EB784B89FEDA17153AA"/>
  </w:style>
  <w:style w:type="paragraph" w:customStyle="1" w:styleId="ACA28678998B428A9D93361DD215B0B4">
    <w:name w:val="ACA28678998B428A9D93361DD215B0B4"/>
  </w:style>
  <w:style w:type="paragraph" w:customStyle="1" w:styleId="B7FCCA03BB4C4120931CBBC4B7DEB078">
    <w:name w:val="B7FCCA03BB4C4120931CBBC4B7DEB078"/>
  </w:style>
  <w:style w:type="paragraph" w:customStyle="1" w:styleId="794C5265B7864E88BBA9D59EDF2CC7FE">
    <w:name w:val="794C5265B7864E88BBA9D59EDF2CC7FE"/>
  </w:style>
  <w:style w:type="paragraph" w:customStyle="1" w:styleId="43591F236A9A4BBC8C78753E99D904FD">
    <w:name w:val="43591F236A9A4BBC8C78753E99D904FD"/>
  </w:style>
  <w:style w:type="paragraph" w:customStyle="1" w:styleId="E68E47B3C5EC4104A10B212C585B236F">
    <w:name w:val="E68E47B3C5EC4104A10B212C585B236F"/>
  </w:style>
  <w:style w:type="paragraph" w:customStyle="1" w:styleId="D538537B242F454283D04154B7752D66">
    <w:name w:val="D538537B242F454283D04154B7752D66"/>
  </w:style>
  <w:style w:type="paragraph" w:customStyle="1" w:styleId="86CE8B349A064DB5AA7736400503ECA3">
    <w:name w:val="86CE8B349A064DB5AA7736400503ECA3"/>
  </w:style>
  <w:style w:type="paragraph" w:customStyle="1" w:styleId="8DAC2D3B64B049A7B74A0B119BE0E14E">
    <w:name w:val="8DAC2D3B64B049A7B74A0B119BE0E14E"/>
  </w:style>
  <w:style w:type="paragraph" w:customStyle="1" w:styleId="C116464252CD455EB5D80F5791DA0DE5">
    <w:name w:val="C116464252CD455EB5D80F5791DA0DE5"/>
  </w:style>
  <w:style w:type="paragraph" w:customStyle="1" w:styleId="FDE708DBD327491C8CD065C36584E955">
    <w:name w:val="FDE708DBD327491C8CD065C36584E955"/>
  </w:style>
  <w:style w:type="paragraph" w:customStyle="1" w:styleId="A2ED721F7826407AB8FC9ACF7285A5A2">
    <w:name w:val="A2ED721F7826407AB8FC9ACF7285A5A2"/>
  </w:style>
  <w:style w:type="paragraph" w:customStyle="1" w:styleId="91A35DAC64344DD6A1DCB70058FFBB5C">
    <w:name w:val="91A35DAC64344DD6A1DCB70058FFBB5C"/>
  </w:style>
  <w:style w:type="paragraph" w:customStyle="1" w:styleId="00F3D34BF9894552B5AEE52436019ED5">
    <w:name w:val="00F3D34BF9894552B5AEE52436019ED5"/>
  </w:style>
  <w:style w:type="paragraph" w:customStyle="1" w:styleId="8D2C9A6A5B284A2AA0F8DBC5C3A19B7E">
    <w:name w:val="8D2C9A6A5B284A2AA0F8DBC5C3A19B7E"/>
  </w:style>
  <w:style w:type="paragraph" w:customStyle="1" w:styleId="99055C915B5F4CBF9933BDE143BE155A">
    <w:name w:val="99055C915B5F4CBF9933BDE143BE155A"/>
  </w:style>
  <w:style w:type="paragraph" w:customStyle="1" w:styleId="4F9F5B2F57B44EC386E59F69E63E4FBE">
    <w:name w:val="4F9F5B2F57B44EC386E59F69E63E4FBE"/>
  </w:style>
  <w:style w:type="paragraph" w:customStyle="1" w:styleId="592F0D0A80494E718C41EB935C19E56D">
    <w:name w:val="592F0D0A80494E718C41EB935C19E56D"/>
  </w:style>
  <w:style w:type="paragraph" w:customStyle="1" w:styleId="D9960B4AED2646ED898F3CD1113360BE">
    <w:name w:val="D9960B4AED2646ED898F3CD1113360BE"/>
  </w:style>
  <w:style w:type="paragraph" w:customStyle="1" w:styleId="AA4B58FC7F3D46C8A9D9347A4B95C68E">
    <w:name w:val="AA4B58FC7F3D46C8A9D9347A4B95C68E"/>
  </w:style>
  <w:style w:type="paragraph" w:customStyle="1" w:styleId="DE309B9AA1CF4DBC8D526E8B4973493B">
    <w:name w:val="DE309B9AA1CF4DBC8D526E8B4973493B"/>
  </w:style>
  <w:style w:type="paragraph" w:customStyle="1" w:styleId="133580CF592F4B91AD1D76ADC21419F1">
    <w:name w:val="133580CF592F4B91AD1D76ADC21419F1"/>
  </w:style>
  <w:style w:type="paragraph" w:customStyle="1" w:styleId="977FB8F10970443D9FAF949A00BD709C">
    <w:name w:val="977FB8F10970443D9FAF949A00BD709C"/>
  </w:style>
  <w:style w:type="paragraph" w:customStyle="1" w:styleId="3992C2517386436E9936F3B16D9BAAA7">
    <w:name w:val="3992C2517386436E9936F3B16D9BAAA7"/>
  </w:style>
  <w:style w:type="paragraph" w:customStyle="1" w:styleId="75547A0931474F959EE64C71D95D6C2E">
    <w:name w:val="75547A0931474F959EE64C71D95D6C2E"/>
  </w:style>
  <w:style w:type="paragraph" w:customStyle="1" w:styleId="AB820B8C51984AC789AB934DBB15EDB2">
    <w:name w:val="AB820B8C51984AC789AB934DBB15EDB2"/>
  </w:style>
  <w:style w:type="paragraph" w:customStyle="1" w:styleId="3CC6DB255FE94331BCEB76ACDBB8AFA1">
    <w:name w:val="3CC6DB255FE94331BCEB76ACDBB8AFA1"/>
  </w:style>
  <w:style w:type="paragraph" w:customStyle="1" w:styleId="348AAD6285D04064A8E64B03B3060E67">
    <w:name w:val="348AAD6285D04064A8E64B03B3060E67"/>
  </w:style>
  <w:style w:type="paragraph" w:customStyle="1" w:styleId="43154CD56ADA4867B484C882035C681B">
    <w:name w:val="43154CD56ADA4867B484C882035C681B"/>
  </w:style>
  <w:style w:type="paragraph" w:customStyle="1" w:styleId="4BC209816CA84C3E93BB9B4F9D101FCB">
    <w:name w:val="4BC209816CA84C3E93BB9B4F9D101FCB"/>
  </w:style>
  <w:style w:type="paragraph" w:customStyle="1" w:styleId="D2EBA25E28E94C5E84C840492F801D46">
    <w:name w:val="D2EBA25E28E94C5E84C840492F801D46"/>
  </w:style>
  <w:style w:type="paragraph" w:customStyle="1" w:styleId="1AFDB4022D5A40A8A0760345AEE260DF">
    <w:name w:val="1AFDB4022D5A40A8A0760345AEE260DF"/>
  </w:style>
  <w:style w:type="paragraph" w:customStyle="1" w:styleId="BD0808CB7F57407682A11ED3FE5FAD58">
    <w:name w:val="BD0808CB7F57407682A11ED3FE5FAD58"/>
  </w:style>
  <w:style w:type="paragraph" w:customStyle="1" w:styleId="A73F079043824E2B8BBAE5689A1645A3">
    <w:name w:val="A73F079043824E2B8BBAE5689A1645A3"/>
  </w:style>
  <w:style w:type="paragraph" w:customStyle="1" w:styleId="320CC0EA68F24003A7464E82E7C8A5E1">
    <w:name w:val="320CC0EA68F24003A7464E82E7C8A5E1"/>
  </w:style>
  <w:style w:type="paragraph" w:customStyle="1" w:styleId="FA22EEEDEC14464EACEC1CFE3F81D78A">
    <w:name w:val="FA22EEEDEC14464EACEC1CFE3F81D78A"/>
  </w:style>
  <w:style w:type="paragraph" w:customStyle="1" w:styleId="8C9E5EBFE89848E5B83BFABDC4649BC9">
    <w:name w:val="8C9E5EBFE89848E5B83BFABDC4649BC9"/>
  </w:style>
  <w:style w:type="paragraph" w:customStyle="1" w:styleId="B5CE57C5BE384C51AFE3C45C01D4FB43">
    <w:name w:val="B5CE57C5BE384C51AFE3C45C01D4FB43"/>
  </w:style>
  <w:style w:type="paragraph" w:customStyle="1" w:styleId="C426182A645E4FA586C0C4C6FDCD58A3">
    <w:name w:val="C426182A645E4FA586C0C4C6FDCD58A3"/>
  </w:style>
  <w:style w:type="paragraph" w:customStyle="1" w:styleId="83B795C0EC724078B2D079114FAAC47E">
    <w:name w:val="83B795C0EC724078B2D079114FAAC47E"/>
  </w:style>
  <w:style w:type="paragraph" w:customStyle="1" w:styleId="A8721BB2C2C345BD827EF1DBC7426684">
    <w:name w:val="A8721BB2C2C345BD827EF1DBC7426684"/>
  </w:style>
  <w:style w:type="paragraph" w:customStyle="1" w:styleId="2375E61B8025494499758A016F9506B4">
    <w:name w:val="2375E61B8025494499758A016F9506B4"/>
  </w:style>
  <w:style w:type="paragraph" w:customStyle="1" w:styleId="221C0997C36F4FC9AA05C8F8783D07C7">
    <w:name w:val="221C0997C36F4FC9AA05C8F8783D07C7"/>
  </w:style>
  <w:style w:type="paragraph" w:customStyle="1" w:styleId="4596D8069520477FA02B98EF5A9CB07E">
    <w:name w:val="4596D8069520477FA02B98EF5A9CB07E"/>
  </w:style>
  <w:style w:type="paragraph" w:customStyle="1" w:styleId="32D6AD458F74436DAD95B00DD4EF1B46">
    <w:name w:val="32D6AD458F74436DAD95B00DD4EF1B46"/>
  </w:style>
  <w:style w:type="paragraph" w:customStyle="1" w:styleId="C50055879757486795355BE462925614">
    <w:name w:val="C50055879757486795355BE462925614"/>
  </w:style>
  <w:style w:type="paragraph" w:customStyle="1" w:styleId="B4045D9074824B7896613F25C44D4304">
    <w:name w:val="B4045D9074824B7896613F25C44D4304"/>
  </w:style>
  <w:style w:type="paragraph" w:customStyle="1" w:styleId="AB886BA2C51C489FA91FC3FEDC1BA14B">
    <w:name w:val="AB886BA2C51C489FA91FC3FEDC1BA14B"/>
  </w:style>
  <w:style w:type="paragraph" w:customStyle="1" w:styleId="F6975497100B4AF8861CCB4E89A554E9">
    <w:name w:val="F6975497100B4AF8861CCB4E89A554E9"/>
  </w:style>
  <w:style w:type="paragraph" w:customStyle="1" w:styleId="FE7DD46F07C544E88942E90A945B193A">
    <w:name w:val="FE7DD46F07C544E88942E90A945B193A"/>
  </w:style>
  <w:style w:type="paragraph" w:customStyle="1" w:styleId="035117620AB9447F9C7CAB9F4063F139">
    <w:name w:val="035117620AB9447F9C7CAB9F4063F139"/>
  </w:style>
  <w:style w:type="paragraph" w:customStyle="1" w:styleId="729CD108D00E4CCA94CA7AD4C8598EBE">
    <w:name w:val="729CD108D00E4CCA94CA7AD4C8598EBE"/>
  </w:style>
  <w:style w:type="paragraph" w:customStyle="1" w:styleId="AA3B72EA5D6946D08763281F7A2EE820">
    <w:name w:val="AA3B72EA5D6946D08763281F7A2EE820"/>
  </w:style>
  <w:style w:type="paragraph" w:customStyle="1" w:styleId="43CA1358D77C4702939167A4755C0A37">
    <w:name w:val="43CA1358D77C4702939167A4755C0A37"/>
  </w:style>
  <w:style w:type="paragraph" w:customStyle="1" w:styleId="86E77DAFDF844A52813B53CAD701BF4A">
    <w:name w:val="86E77DAFDF844A52813B53CAD701BF4A"/>
  </w:style>
  <w:style w:type="paragraph" w:customStyle="1" w:styleId="4696D7789FD34D28A6B3A7D7AFC63241">
    <w:name w:val="4696D7789FD34D28A6B3A7D7AFC63241"/>
  </w:style>
  <w:style w:type="paragraph" w:customStyle="1" w:styleId="320EDC87206B42FDB8935E64E24AB10B">
    <w:name w:val="320EDC87206B42FDB8935E64E24AB10B"/>
  </w:style>
  <w:style w:type="paragraph" w:customStyle="1" w:styleId="D9958DCEAF754AF2BBC4A8D0C62BE241">
    <w:name w:val="D9958DCEAF754AF2BBC4A8D0C62BE241"/>
  </w:style>
  <w:style w:type="paragraph" w:customStyle="1" w:styleId="A893925C9E8C42998547AB1CC3565B7D">
    <w:name w:val="A893925C9E8C42998547AB1CC3565B7D"/>
  </w:style>
  <w:style w:type="paragraph" w:customStyle="1" w:styleId="C49B1C7650A64C0983208636C42A231B">
    <w:name w:val="C49B1C7650A64C0983208636C42A231B"/>
  </w:style>
  <w:style w:type="paragraph" w:customStyle="1" w:styleId="CD353645856B4E708217326403067743">
    <w:name w:val="CD353645856B4E708217326403067743"/>
  </w:style>
  <w:style w:type="paragraph" w:customStyle="1" w:styleId="879D8AE042D9412EB4F4C205C9BC6CAB">
    <w:name w:val="879D8AE042D9412EB4F4C205C9BC6CAB"/>
  </w:style>
  <w:style w:type="paragraph" w:customStyle="1" w:styleId="EDC5E2F69BE84E2BA995C7E1FBEE7433">
    <w:name w:val="EDC5E2F69BE84E2BA995C7E1FBEE7433"/>
  </w:style>
  <w:style w:type="paragraph" w:customStyle="1" w:styleId="2B54982ACEEB4373A447B8212FEC6635">
    <w:name w:val="2B54982ACEEB4373A447B8212FEC6635"/>
  </w:style>
  <w:style w:type="paragraph" w:customStyle="1" w:styleId="51BE5F42A29649FBB8A61AF2516B9D0B">
    <w:name w:val="51BE5F42A29649FBB8A61AF2516B9D0B"/>
  </w:style>
  <w:style w:type="paragraph" w:customStyle="1" w:styleId="FAA7544E9B27479E80A27D6578412382">
    <w:name w:val="FAA7544E9B27479E80A27D6578412382"/>
  </w:style>
  <w:style w:type="paragraph" w:customStyle="1" w:styleId="F1223B3B3E9D490E8F8042DCAE821861">
    <w:name w:val="F1223B3B3E9D490E8F8042DCAE821861"/>
  </w:style>
  <w:style w:type="paragraph" w:customStyle="1" w:styleId="98E648550ACA497FB75507BB51BB73B4">
    <w:name w:val="98E648550ACA497FB75507BB51BB73B4"/>
  </w:style>
  <w:style w:type="paragraph" w:customStyle="1" w:styleId="EE2E52D81775448C93F9CCA3E0B2A8D9">
    <w:name w:val="EE2E52D81775448C93F9CCA3E0B2A8D9"/>
  </w:style>
  <w:style w:type="paragraph" w:customStyle="1" w:styleId="9A9321E0F64247988DB556F9EFB37C02">
    <w:name w:val="9A9321E0F64247988DB556F9EFB37C02"/>
  </w:style>
  <w:style w:type="paragraph" w:customStyle="1" w:styleId="D75E664BF0CA465184E5502D4D0FF162">
    <w:name w:val="D75E664BF0CA465184E5502D4D0FF162"/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pPr>
      <w:spacing w:after="0" w:line="360" w:lineRule="auto"/>
      <w:ind w:firstLine="720"/>
    </w:pPr>
    <w:rPr>
      <w:rFonts w:cs="Times New Roman"/>
      <w:kern w:val="0"/>
      <w:szCs w:val="32"/>
      <w:lang w:bidi="en-US"/>
      <w14:ligatures w14:val="non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Pr>
      <w:rFonts w:cs="Times New Roman"/>
      <w:kern w:val="0"/>
      <w:szCs w:val="32"/>
      <w:lang w:bidi="en-US"/>
      <w14:ligatures w14:val="none"/>
    </w:rPr>
  </w:style>
  <w:style w:type="paragraph" w:customStyle="1" w:styleId="7D280758C49D4350A8FE5FA6CF498E53">
    <w:name w:val="7D280758C49D4350A8FE5FA6CF498E53"/>
  </w:style>
  <w:style w:type="paragraph" w:customStyle="1" w:styleId="1227B3B6397B475D921E7F180F0BA13D">
    <w:name w:val="1227B3B6397B475D921E7F180F0BA13D"/>
  </w:style>
  <w:style w:type="paragraph" w:customStyle="1" w:styleId="76B492641D4F409FBC2B9AE782505082">
    <w:name w:val="76B492641D4F409FBC2B9AE782505082"/>
  </w:style>
  <w:style w:type="paragraph" w:customStyle="1" w:styleId="C3128828D3F74D0CBF33A57CE3D543F9">
    <w:name w:val="C3128828D3F74D0CBF33A57CE3D543F9"/>
  </w:style>
  <w:style w:type="paragraph" w:customStyle="1" w:styleId="E6450235F2AF45999C46F666D4FCA9D1">
    <w:name w:val="E6450235F2AF45999C46F666D4FCA9D1"/>
  </w:style>
  <w:style w:type="paragraph" w:customStyle="1" w:styleId="DB6D307D3FE44D8FB0D0868E8183C746">
    <w:name w:val="DB6D307D3FE44D8FB0D0868E8183C746"/>
  </w:style>
  <w:style w:type="paragraph" w:customStyle="1" w:styleId="854854D1DAB2451B9D60931C631601A7">
    <w:name w:val="854854D1DAB2451B9D60931C631601A7"/>
  </w:style>
  <w:style w:type="paragraph" w:customStyle="1" w:styleId="6DA6BF42500D402CB0CDE2A38C66823F1">
    <w:name w:val="6DA6BF42500D402CB0CDE2A38C66823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930623816754C1C9B131D58F779C4211">
    <w:name w:val="C930623816754C1C9B131D58F779C421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5A2F72A4136549598303E00F5100650A1">
    <w:name w:val="5A2F72A4136549598303E00F5100650A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330B289FA814742B40C53B1B0948F281">
    <w:name w:val="D330B289FA814742B40C53B1B0948F28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C4E249F4E9624F9483DB60B2AF0E473B1">
    <w:name w:val="C4E249F4E9624F9483DB60B2AF0E473B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FD04D1DEE79466CB089459B254E13AB1">
    <w:name w:val="8FD04D1DEE79466CB089459B254E13A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836AF7AE4648F5B38348684D775A8C1">
    <w:name w:val="8D836AF7AE4648F5B38348684D775A8C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7577318BC72740BCB89997B14C4707811">
    <w:name w:val="7577318BC72740BCB89997B14C470781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E28F0398FBB84654B45CC7A6BECFCF101">
    <w:name w:val="E28F0398FBB84654B45CC7A6BECFCF10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B0F9802CC154874AC5A3C76D8FFA6021">
    <w:name w:val="4B0F9802CC154874AC5A3C76D8FFA602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61C4120D3C2E4C87BF7A9D56E28DF0901">
    <w:name w:val="61C4120D3C2E4C87BF7A9D56E28DF090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9501D63C27F41D8965F3EEA926189DF1">
    <w:name w:val="D9501D63C27F41D8965F3EEA926189D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043E026F08B54475B35D2C3B1B266EBF1">
    <w:name w:val="043E026F08B54475B35D2C3B1B266EB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D6617EA81C9C427499628AD8F7741F321">
    <w:name w:val="D6617EA81C9C427499628AD8F7741F32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F6E445AC886F45B9B6D7A738685EB5DF1">
    <w:name w:val="F6E445AC886F45B9B6D7A738685EB5DF1"/>
    <w:rsid w:val="001249E4"/>
    <w:pPr>
      <w:spacing w:after="0" w:line="360" w:lineRule="auto"/>
      <w:jc w:val="center"/>
    </w:pPr>
    <w:rPr>
      <w:rFonts w:ascii="Times New Roman" w:hAnsi="Times New Roman" w:cs="Times New Roman"/>
      <w:b/>
      <w:bCs/>
      <w:kern w:val="0"/>
      <w:sz w:val="28"/>
      <w:szCs w:val="28"/>
      <w:lang w:bidi="en-US"/>
      <w14:ligatures w14:val="none"/>
    </w:rPr>
  </w:style>
  <w:style w:type="paragraph" w:customStyle="1" w:styleId="3CFBA373E3C84B41A58764DFF20746E11">
    <w:name w:val="3CFBA373E3C84B41A58764DFF20746E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1A8A96861BC49878AFFBE5702A0336C1">
    <w:name w:val="B1A8A96861BC49878AFFBE5702A0336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B85645EB72949FB93EAD765AB3F11221">
    <w:name w:val="CB85645EB72949FB93EAD765AB3F112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57EED525C13461B82FCF28C9D9F52441">
    <w:name w:val="557EED525C13461B82FCF28C9D9F524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ED61CB5ADA741949551B073F68422EA1">
    <w:name w:val="2ED61CB5ADA741949551B073F68422E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B8511A4A20D439BA5BB9F0A7ED5921F1">
    <w:name w:val="0B8511A4A20D439BA5BB9F0A7ED5921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1A69D071E4D46F3BE4BE142F16ED6CD1">
    <w:name w:val="91A69D071E4D46F3BE4BE142F16ED6C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A86A1C6FA27413CAEC83E708628F8A31">
    <w:name w:val="0A86A1C6FA27413CAEC83E708628F8A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D92703553B484EB3D31E63E6071DDA1">
    <w:name w:val="79D92703553B484EB3D31E63E6071DD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B8A7084748745E18E705AB344FC65AE1">
    <w:name w:val="5B8A7084748745E18E705AB344FC65A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A8EDE586F32452A9B8A96537931D6CB1">
    <w:name w:val="AA8EDE586F32452A9B8A96537931D6C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4D6B124A67A4CDDAD5681E6356BC8631">
    <w:name w:val="34D6B124A67A4CDDAD5681E6356BC86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014CAA90FF1947ADA5E75C9A65DE7CF11">
    <w:name w:val="014CAA90FF1947ADA5E75C9A65DE7CF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F40394E0B2744D8A5E25C29247313021">
    <w:name w:val="AF40394E0B2744D8A5E25C29247313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441EC4087FD4223AD2310FF6EE38FEA1">
    <w:name w:val="C441EC4087FD4223AD2310FF6EE38FE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D082D55D2364A79AB4F81AD33EC0CF81">
    <w:name w:val="FD082D55D2364A79AB4F81AD33EC0CF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B22031600B146018385A3ECEDCC783A1">
    <w:name w:val="9B22031600B146018385A3ECEDCC783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36AD451282642279A08B167A2B10D661">
    <w:name w:val="B36AD451282642279A08B167A2B10D66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551EADFBB65449EB9BA4CD9173606561">
    <w:name w:val="E551EADFBB65449EB9BA4CD917360656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4903D20B7B54288B46BAB8A616141DE1">
    <w:name w:val="84903D20B7B54288B46BAB8A616141D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66638D67297247C79A438CEE9C2ACC041">
    <w:name w:val="66638D67297247C79A438CEE9C2ACC0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99EC65AE126447BAAE6E86CF8FE4A5C1">
    <w:name w:val="199EC65AE126447BAAE6E86CF8FE4A5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EBF7B7615B468D9D9001D59EE6468C1">
    <w:name w:val="2BEBF7B7615B468D9D9001D59EE6468C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C58B81BB001490F8D5E3BBDDE94E7AA1">
    <w:name w:val="CC58B81BB001490F8D5E3BBDDE94E7AA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8FC738549C94412817D06233BB1E9FE1">
    <w:name w:val="28FC738549C94412817D06233BB1E9F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1E149CA73D4EA38FE7174C49022EDF1">
    <w:name w:val="791E149CA73D4EA38FE7174C49022ED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33D9EDD277B45688C7AC482F097C4D81">
    <w:name w:val="A33D9EDD277B45688C7AC482F097C4D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9DE455FBF3F4395ABFE6497B616BB0B1">
    <w:name w:val="D9DE455FBF3F4395ABFE6497B616BB0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38230AB2D09946D5B4742697D230CC311">
    <w:name w:val="38230AB2D09946D5B4742697D230CC3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F9CA02BACD44BCBA3F8644C387590801">
    <w:name w:val="7F9CA02BACD44BCBA3F8644C38759080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523AA23CE5E64391A78CC91AAD8508281">
    <w:name w:val="523AA23CE5E64391A78CC91AAD85082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2BA2C4CB16644A598C45067461926401">
    <w:name w:val="B2BA2C4CB16644A598C4506746192640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574F454028749B2A4E5C94098451C921">
    <w:name w:val="1574F454028749B2A4E5C94098451C9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6EDCEB5F8B9446696EE7B0F2E1601541">
    <w:name w:val="A6EDCEB5F8B9446696EE7B0F2E16015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CA7C4EA7D11432895F69F3525CD55021">
    <w:name w:val="BCA7C4EA7D11432895F69F3525CD55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DB18DEEF4C64B87B8CE5D4E624ED34E1">
    <w:name w:val="ADB18DEEF4C64B87B8CE5D4E624ED34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1C9D2C48B6954CBD8872EABB9F6E4BD81">
    <w:name w:val="1C9D2C48B6954CBD8872EABB9F6E4BD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8F90FA95F9C41D396C1D47086B4B0B21">
    <w:name w:val="E8F90FA95F9C41D396C1D47086B4B0B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74EB2D1BEA5490E9F2B95276C534B071">
    <w:name w:val="774EB2D1BEA5490E9F2B95276C534B07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50CA2DF22D944868E14588793E6FBCA1">
    <w:name w:val="C50CA2DF22D944868E14588793E6FBCA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B0BCE764462541D7B6B738090ED4D8231">
    <w:name w:val="B0BCE764462541D7B6B738090ED4D82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852F305876B462BB4DCC8C019E8855E1">
    <w:name w:val="8852F305876B462BB4DCC8C019E8855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8C46183BBB44967BA2A3AF465682E891">
    <w:name w:val="B8C46183BBB44967BA2A3AF465682E89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57EAB75043C451EB5EE33CCA64722B11">
    <w:name w:val="A57EAB75043C451EB5EE33CCA64722B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F3E38B1DEFA7446B9A4546D9E0D9DA8B1">
    <w:name w:val="F3E38B1DEFA7446B9A4546D9E0D9DA8B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922A27B90314E8E9D949BF09BC4D4231">
    <w:name w:val="2922A27B90314E8E9D949BF09BC4D423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BA98D4D97A7424B816F3CB67C7580CD1">
    <w:name w:val="FBA98D4D97A7424B816F3CB67C7580C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BB76853509F48A089B8126748BBAEB31">
    <w:name w:val="2BB76853509F48A089B8126748BBAEB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21AF7FEE14D14EB784B89FEDA17153AA1">
    <w:name w:val="21AF7FEE14D14EB784B89FEDA17153AA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ACA28678998B428A9D93361DD215B0B41">
    <w:name w:val="ACA28678998B428A9D93361DD215B0B4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B7FCCA03BB4C4120931CBBC4B7DEB0781">
    <w:name w:val="B7FCCA03BB4C4120931CBBC4B7DEB078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794C5265B7864E88BBA9D59EDF2CC7FE1">
    <w:name w:val="794C5265B7864E88BBA9D59EDF2CC7FE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43591F236A9A4BBC8C78753E99D904FD1">
    <w:name w:val="43591F236A9A4BBC8C78753E99D904FD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8E47B3C5EC4104A10B212C585B236F1">
    <w:name w:val="E68E47B3C5EC4104A10B212C585B236F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538537B242F454283D04154B7752D661">
    <w:name w:val="D538537B242F454283D04154B7752D661"/>
    <w:rsid w:val="001249E4"/>
    <w:pPr>
      <w:widowControl w:val="0"/>
      <w:numPr>
        <w:numId w:val="5"/>
      </w:numPr>
      <w:tabs>
        <w:tab w:val="clear" w:pos="360"/>
      </w:tabs>
      <w:suppressAutoHyphens/>
      <w:spacing w:before="720" w:after="480" w:line="360" w:lineRule="auto"/>
      <w:contextualSpacing/>
      <w:jc w:val="center"/>
      <w:outlineLvl w:val="0"/>
    </w:pPr>
    <w:rPr>
      <w:rFonts w:ascii="Times New Roman" w:eastAsiaTheme="majorEastAsia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86CE8B349A064DB5AA7736400503ECA31">
    <w:name w:val="86CE8B349A064DB5AA7736400503ECA3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DAC2D3B64B049A7B74A0B119BE0E14E1">
    <w:name w:val="8DAC2D3B64B049A7B74A0B119BE0E14E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116464252CD455EB5D80F5791DA0DE51">
    <w:name w:val="C116464252CD455EB5D80F5791DA0DE51"/>
    <w:rsid w:val="001249E4"/>
    <w:pPr>
      <w:spacing w:before="720" w:after="480" w:line="360" w:lineRule="auto"/>
      <w:jc w:val="center"/>
      <w:outlineLvl w:val="0"/>
    </w:pPr>
    <w:rPr>
      <w:rFonts w:ascii="Times New Roman" w:hAnsi="Times New Roman" w:cs="Times New Roman"/>
      <w:b/>
      <w:bCs/>
      <w:caps/>
      <w:kern w:val="0"/>
      <w:sz w:val="28"/>
      <w:szCs w:val="28"/>
      <w:lang w:bidi="en-US"/>
      <w14:ligatures w14:val="none"/>
    </w:rPr>
  </w:style>
  <w:style w:type="paragraph" w:customStyle="1" w:styleId="FDE708DBD327491C8CD065C36584E9551">
    <w:name w:val="FDE708DBD327491C8CD065C36584E955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A2ED721F7826407AB8FC9ACF7285A5A21">
    <w:name w:val="A2ED721F7826407AB8FC9ACF7285A5A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91A35DAC64344DD6A1DCB70058FFBB5C1">
    <w:name w:val="91A35DAC64344DD6A1DCB70058FFBB5C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00F3D34BF9894552B5AEE52436019ED51">
    <w:name w:val="00F3D34BF9894552B5AEE52436019ED5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D2C9A6A5B284A2AA0F8DBC5C3A19B7E1">
    <w:name w:val="8D2C9A6A5B284A2AA0F8DBC5C3A19B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9055C915B5F4CBF9933BDE143BE155A1">
    <w:name w:val="99055C915B5F4CBF9933BDE143BE155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F9F5B2F57B44EC386E59F69E63E4FBE1">
    <w:name w:val="4F9F5B2F57B44EC386E59F69E63E4F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592F0D0A80494E718C41EB935C19E56D1">
    <w:name w:val="592F0D0A80494E718C41EB935C19E56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9960B4AED2646ED898F3CD1113360BE1">
    <w:name w:val="D9960B4AED2646ED898F3CD1113360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A4B58FC7F3D46C8A9D9347A4B95C68E1">
    <w:name w:val="AA4B58FC7F3D46C8A9D9347A4B95C68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133580CF592F4B91AD1D76ADC21419F11">
    <w:name w:val="133580CF592F4B91AD1D76ADC21419F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77FB8F10970443D9FAF949A00BD709C1">
    <w:name w:val="977FB8F10970443D9FAF949A00BD709C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992C2517386436E9936F3B16D9BAAA71">
    <w:name w:val="3992C2517386436E9936F3B16D9BAAA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5547A0931474F959EE64C71D95D6C2E1">
    <w:name w:val="75547A0931474F959EE64C71D95D6C2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B820B8C51984AC789AB934DBB15EDB21">
    <w:name w:val="AB820B8C51984AC789AB934DBB15EDB2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CC6DB255FE94331BCEB76ACDBB8AFA11">
    <w:name w:val="3CC6DB255FE94331BCEB76ACDBB8AFA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48AAD6285D04064A8E64B03B3060E671">
    <w:name w:val="348AAD6285D04064A8E64B03B3060E6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3154CD56ADA4867B484C882035C681B1">
    <w:name w:val="43154CD56ADA4867B484C882035C681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BC209816CA84C3E93BB9B4F9D101FCB1">
    <w:name w:val="4BC209816CA84C3E93BB9B4F9D101FC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2EBA25E28E94C5E84C840492F801D461">
    <w:name w:val="D2EBA25E28E94C5E84C840492F801D46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1AFDB4022D5A40A8A0760345AEE260DF1">
    <w:name w:val="1AFDB4022D5A40A8A0760345AEE260DF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D0808CB7F57407682A11ED3FE5FAD581">
    <w:name w:val="BD0808CB7F57407682A11ED3FE5FAD58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73F079043824E2B8BBAE5689A1645A31">
    <w:name w:val="A73F079043824E2B8BBAE5689A1645A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0CC0EA68F24003A7464E82E7C8A5E11">
    <w:name w:val="320CC0EA68F24003A7464E82E7C8A5E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A22EEEDEC14464EACEC1CFE3F81D78A1">
    <w:name w:val="FA22EEEDEC14464EACEC1CFE3F81D78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C9E5EBFE89848E5B83BFABDC4649BC91">
    <w:name w:val="8C9E5EBFE89848E5B83BFABDC4649BC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5CE57C5BE384C51AFE3C45C01D4FB431">
    <w:name w:val="B5CE57C5BE384C51AFE3C45C01D4FB4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426182A645E4FA586C0C4C6FDCD58A31">
    <w:name w:val="C426182A645E4FA586C0C4C6FDCD58A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3B795C0EC724078B2D079114FAAC47E1">
    <w:name w:val="83B795C0EC724078B2D079114FAAC4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8721BB2C2C345BD827EF1DBC74266841">
    <w:name w:val="A8721BB2C2C345BD827EF1DBC742668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375E61B8025494499758A016F9506B41">
    <w:name w:val="2375E61B8025494499758A016F9506B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21C0997C36F4FC9AA05C8F8783D07C71">
    <w:name w:val="221C0997C36F4FC9AA05C8F8783D07C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596D8069520477FA02B98EF5A9CB07E1">
    <w:name w:val="4596D8069520477FA02B98EF5A9CB07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D6AD458F74436DAD95B00DD4EF1B461">
    <w:name w:val="32D6AD458F74436DAD95B00DD4EF1B46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50055879757486795355BE4629256141">
    <w:name w:val="C50055879757486795355BE46292561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B4045D9074824B7896613F25C44D43041">
    <w:name w:val="B4045D9074824B7896613F25C44D430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B886BA2C51C489FA91FC3FEDC1BA14B1">
    <w:name w:val="AB886BA2C51C489FA91FC3FEDC1BA14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6975497100B4AF8861CCB4E89A554E91">
    <w:name w:val="F6975497100B4AF8861CCB4E89A554E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E7DD46F07C544E88942E90A945B193A1">
    <w:name w:val="FE7DD46F07C544E88942E90A945B193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035117620AB9447F9C7CAB9F4063F1391">
    <w:name w:val="035117620AB9447F9C7CAB9F4063F13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29CD108D00E4CCA94CA7AD4C8598EBE1">
    <w:name w:val="729CD108D00E4CCA94CA7AD4C8598EBE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A3B72EA5D6946D08763281F7A2EE8201">
    <w:name w:val="AA3B72EA5D6946D08763281F7A2EE820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3CA1358D77C4702939167A4755C0A371">
    <w:name w:val="43CA1358D77C4702939167A4755C0A37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6E77DAFDF844A52813B53CAD701BF4A1">
    <w:name w:val="86E77DAFDF844A52813B53CAD701BF4A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4696D7789FD34D28A6B3A7D7AFC632411">
    <w:name w:val="4696D7789FD34D28A6B3A7D7AFC6324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320EDC87206B42FDB8935E64E24AB10B1">
    <w:name w:val="320EDC87206B42FDB8935E64E24AB10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D9958DCEAF754AF2BBC4A8D0C62BE2411">
    <w:name w:val="D9958DCEAF754AF2BBC4A8D0C62BE24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A893925C9E8C42998547AB1CC3565B7D1">
    <w:name w:val="A893925C9E8C42998547AB1CC3565B7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49B1C7650A64C0983208636C42A231B1">
    <w:name w:val="C49B1C7650A64C0983208636C42A231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CD353645856B4E7082173264030677431">
    <w:name w:val="CD353645856B4E70821732640306774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879D8AE042D9412EB4F4C205C9BC6CAB1">
    <w:name w:val="879D8AE042D9412EB4F4C205C9BC6CA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EDC5E2F69BE84E2BA995C7E1FBEE74331">
    <w:name w:val="EDC5E2F69BE84E2BA995C7E1FBEE7433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2B54982ACEEB4373A447B8212FEC66351">
    <w:name w:val="2B54982ACEEB4373A447B8212FEC6635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51BE5F42A29649FBB8A61AF2516B9D0B1">
    <w:name w:val="51BE5F42A29649FBB8A61AF2516B9D0B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AA7544E9B27479E80A27D65784123821">
    <w:name w:val="FAA7544E9B27479E80A27D6578412382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F1223B3B3E9D490E8F8042DCAE8218611">
    <w:name w:val="F1223B3B3E9D490E8F8042DCAE821861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8E648550ACA497FB75507BB51BB73B41">
    <w:name w:val="98E648550ACA497FB75507BB51BB73B4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EE2E52D81775448C93F9CCA3E0B2A8D91">
    <w:name w:val="EE2E52D81775448C93F9CCA3E0B2A8D9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9A9321E0F64247988DB556F9EFB37C021">
    <w:name w:val="9A9321E0F64247988DB556F9EFB37C0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D75E664BF0CA465184E5502D4D0FF1621">
    <w:name w:val="D75E664BF0CA465184E5502D4D0FF1621"/>
    <w:rsid w:val="001249E4"/>
    <w:pPr>
      <w:numPr>
        <w:numId w:val="1"/>
      </w:numPr>
      <w:tabs>
        <w:tab w:val="clear" w:pos="720"/>
      </w:tabs>
      <w:spacing w:before="720" w:after="480" w:line="360" w:lineRule="auto"/>
      <w:ind w:left="0" w:firstLine="0"/>
      <w:jc w:val="center"/>
      <w:outlineLvl w:val="1"/>
    </w:pPr>
    <w:rPr>
      <w:rFonts w:ascii="Times New Roman" w:hAnsi="Times New Roman" w:cstheme="majorBidi"/>
      <w:b/>
      <w:bCs/>
      <w:kern w:val="0"/>
      <w:sz w:val="28"/>
      <w:szCs w:val="24"/>
      <w:lang w:bidi="en-US"/>
      <w14:ligatures w14:val="none"/>
    </w:rPr>
  </w:style>
  <w:style w:type="paragraph" w:customStyle="1" w:styleId="1227B3B6397B475D921E7F180F0BA13D1">
    <w:name w:val="1227B3B6397B475D921E7F180F0BA13D1"/>
    <w:rsid w:val="001249E4"/>
    <w:pPr>
      <w:spacing w:after="0" w:line="360" w:lineRule="auto"/>
      <w:ind w:firstLine="720"/>
    </w:pPr>
    <w:rPr>
      <w:rFonts w:ascii="Times New Roman" w:hAnsi="Times New Roman" w:cs="Times New Roman"/>
      <w:kern w:val="0"/>
      <w:szCs w:val="32"/>
      <w:lang w:bidi="en-US"/>
      <w14:ligatures w14:val="none"/>
    </w:rPr>
  </w:style>
  <w:style w:type="paragraph" w:customStyle="1" w:styleId="76B492641D4F409FBC2B9AE7825050821">
    <w:name w:val="76B492641D4F409FBC2B9AE782505082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C3128828D3F74D0CBF33A57CE3D543F91">
    <w:name w:val="C3128828D3F74D0CBF33A57CE3D543F9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E6450235F2AF45999C46F666D4FCA9D11">
    <w:name w:val="E6450235F2AF45999C46F666D4FCA9D1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  <w:style w:type="paragraph" w:customStyle="1" w:styleId="854854D1DAB2451B9D60931C631601A71">
    <w:name w:val="854854D1DAB2451B9D60931C631601A71"/>
    <w:rsid w:val="001249E4"/>
    <w:pPr>
      <w:spacing w:after="0" w:line="360" w:lineRule="auto"/>
    </w:pPr>
    <w:rPr>
      <w:rFonts w:ascii="Times New Roman" w:hAnsi="Times New Roman" w:cs="Times New Roman"/>
      <w:kern w:val="0"/>
      <w:szCs w:val="24"/>
      <w:lang w:bidi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Times New Roman"/>
        <a:ea typeface=""/>
        <a:cs typeface="Times New Roman"/>
      </a:majorFont>
      <a:minorFont>
        <a:latin typeface="Times New Roman"/>
        <a:ea typeface="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31F11EEB-1679-4C36-9E75-98DCE14B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Thesis_Eng_Template_20240613.docx</Template>
  <TotalTime>0</TotalTime>
  <Pages>22</Pages>
  <Words>1608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angie</dc:creator>
  <cp:lastModifiedBy>Wannaporn Anu-an</cp:lastModifiedBy>
  <cp:revision>2</cp:revision>
  <cp:lastPrinted>2015-03-13T03:38:00Z</cp:lastPrinted>
  <dcterms:created xsi:type="dcterms:W3CDTF">2024-06-12T14:50:00Z</dcterms:created>
  <dcterms:modified xsi:type="dcterms:W3CDTF">2024-06-12T14:50:00Z</dcterms:modified>
</cp:coreProperties>
</file>